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43392118" w14:textId="77777777" w:rsidTr="47CA00FE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C4FA1AD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FA6D20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2529C71" w14:textId="77777777" w:rsidTr="47CA00FE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1B75F9A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2DB4E2A" w14:textId="31A76488" w:rsidR="00317376" w:rsidRPr="00C610C8" w:rsidRDefault="000568EC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Informacja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prasowa</w:t>
            </w:r>
            <w:proofErr w:type="spellEnd"/>
          </w:p>
        </w:tc>
      </w:tr>
      <w:tr w:rsidR="00317376" w:rsidRPr="00C610C8" w14:paraId="3BEEFBA5" w14:textId="77777777" w:rsidTr="47CA00FE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6487D49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5FB1203" w14:textId="4E3B8569" w:rsidR="00317376" w:rsidRPr="00C610C8" w:rsidRDefault="5B5DEE5A" w:rsidP="00B03193">
            <w:pPr>
              <w:pStyle w:val="D04Date"/>
              <w:framePr w:hSpace="0" w:wrap="auto" w:vAnchor="margin" w:hAnchor="text" w:yAlign="inline"/>
            </w:pPr>
            <w:r>
              <w:t>9</w:t>
            </w:r>
            <w:r w:rsidR="008A3533">
              <w:t xml:space="preserve"> </w:t>
            </w:r>
            <w:proofErr w:type="spellStart"/>
            <w:r w:rsidR="008A3533">
              <w:t>lipca</w:t>
            </w:r>
            <w:proofErr w:type="spellEnd"/>
            <w:r w:rsidR="008A3533">
              <w:t xml:space="preserve"> </w:t>
            </w:r>
            <w:r w:rsidR="43A57860">
              <w:t>202</w:t>
            </w:r>
            <w:r w:rsidR="78F0D202">
              <w:t>6</w:t>
            </w:r>
            <w:r w:rsidR="43A57860">
              <w:t xml:space="preserve"> r.</w:t>
            </w:r>
          </w:p>
        </w:tc>
      </w:tr>
    </w:tbl>
    <w:p w14:paraId="5A38BAD6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D649209" w14:textId="7A681BD2" w:rsidR="007F0784" w:rsidRPr="00770A77" w:rsidRDefault="008A3533" w:rsidP="00904A93">
      <w:pPr>
        <w:pStyle w:val="A01berschrift1"/>
        <w:rPr>
          <w:lang w:val="pl-PL"/>
        </w:rPr>
      </w:pPr>
      <w:r w:rsidRPr="008A3533">
        <w:rPr>
          <w:lang w:val="pl-PL"/>
        </w:rPr>
        <w:t xml:space="preserve">Mercedes-Benz Studio Warszawa już otwarte! </w:t>
      </w:r>
      <w:r w:rsidR="00863609" w:rsidRPr="00863609">
        <w:rPr>
          <w:lang w:val="pl-PL"/>
        </w:rPr>
        <w:t>Nowy letni adres na mapie stolicy łączy motoryzację, kulturę i miejski styl życia</w:t>
      </w:r>
    </w:p>
    <w:p w14:paraId="6290B328" w14:textId="3D6E2ECF" w:rsidR="008A3533" w:rsidRPr="008A3533" w:rsidRDefault="008A3533" w:rsidP="008A3533">
      <w:pPr>
        <w:pStyle w:val="A04List"/>
        <w:rPr>
          <w:rFonts w:eastAsiaTheme="minorHAnsi"/>
          <w:lang w:val="pl-PL" w:eastAsia="en-US"/>
        </w:rPr>
      </w:pPr>
      <w:r w:rsidRPr="008A3533">
        <w:rPr>
          <w:rFonts w:eastAsiaTheme="minorHAnsi"/>
          <w:lang w:val="pl-PL" w:eastAsia="en-US"/>
        </w:rPr>
        <w:t xml:space="preserve">W </w:t>
      </w:r>
      <w:r w:rsidR="00863609">
        <w:rPr>
          <w:rFonts w:eastAsiaTheme="minorHAnsi"/>
          <w:lang w:val="pl-PL" w:eastAsia="en-US"/>
        </w:rPr>
        <w:t>czwartek</w:t>
      </w:r>
      <w:r w:rsidRPr="008A3533">
        <w:rPr>
          <w:rFonts w:eastAsiaTheme="minorHAnsi"/>
          <w:lang w:val="pl-PL" w:eastAsia="en-US"/>
        </w:rPr>
        <w:t xml:space="preserve"> 9 lipca 2026 r. rusza letnie Mercedes-Benz Studio Warszawa na Placu Defilad – wyjątkowa przestrzeń, gdzie motoryzacja przenika się z kulturą, muzyką, ruchem i czasem dla siebie</w:t>
      </w:r>
    </w:p>
    <w:p w14:paraId="6435FF23" w14:textId="51A5BE40" w:rsidR="008A3533" w:rsidRPr="008A3533" w:rsidRDefault="008A3533" w:rsidP="47CA00FE">
      <w:pPr>
        <w:pStyle w:val="A04List"/>
        <w:rPr>
          <w:lang w:val="pl-PL" w:eastAsia="en-US"/>
        </w:rPr>
      </w:pPr>
      <w:r w:rsidRPr="47CA00FE">
        <w:rPr>
          <w:lang w:val="pl-PL" w:eastAsia="en-US"/>
        </w:rPr>
        <w:t xml:space="preserve">Bogaty program cykliczny, w tym pokazy filmów, </w:t>
      </w:r>
      <w:r w:rsidR="7863DC00" w:rsidRPr="47CA00FE">
        <w:rPr>
          <w:lang w:val="pl-PL" w:eastAsia="en-US"/>
        </w:rPr>
        <w:t>koncerty</w:t>
      </w:r>
      <w:r w:rsidRPr="47CA00FE">
        <w:rPr>
          <w:lang w:val="pl-PL" w:eastAsia="en-US"/>
        </w:rPr>
        <w:t>, zloty klasycznych aut oraz transmisje wyścigów F1</w:t>
      </w:r>
    </w:p>
    <w:p w14:paraId="0689DA5A" w14:textId="3F746880" w:rsidR="008A3533" w:rsidRPr="008A3533" w:rsidRDefault="008A3533" w:rsidP="47CA00FE">
      <w:pPr>
        <w:pStyle w:val="A04List"/>
        <w:rPr>
          <w:lang w:val="pl-PL" w:eastAsia="en-US"/>
        </w:rPr>
      </w:pPr>
      <w:r w:rsidRPr="47CA00FE">
        <w:rPr>
          <w:lang w:val="pl-PL" w:eastAsia="en-US"/>
        </w:rPr>
        <w:t xml:space="preserve">Regularne wydarzenia specjalne: w najbliższym czasie Studio zaprasza na koncerty Wiktora Dyduły i Smolika oraz warsztaty </w:t>
      </w:r>
      <w:r w:rsidR="6D7EB7C2" w:rsidRPr="47CA00FE">
        <w:rPr>
          <w:lang w:val="pl-PL" w:eastAsia="en-US"/>
        </w:rPr>
        <w:t>twórcze</w:t>
      </w:r>
      <w:r w:rsidRPr="47CA00FE">
        <w:rPr>
          <w:lang w:val="pl-PL" w:eastAsia="en-US"/>
        </w:rPr>
        <w:t>, a także do specjalnej strefy Hot Wheels dla małych i dużych fanów miniaturowej motoryzacji</w:t>
      </w:r>
    </w:p>
    <w:p w14:paraId="4A2A7EF6" w14:textId="78BC8057" w:rsidR="0007191B" w:rsidRPr="00450BC5" w:rsidRDefault="008A3533" w:rsidP="008A3533">
      <w:pPr>
        <w:pStyle w:val="A04List"/>
        <w:rPr>
          <w:rFonts w:eastAsiaTheme="minorHAnsi"/>
          <w:u w:val="single"/>
          <w:lang w:val="pl-PL" w:eastAsia="en-US"/>
        </w:rPr>
      </w:pPr>
      <w:r w:rsidRPr="008A3533">
        <w:rPr>
          <w:rFonts w:eastAsiaTheme="minorHAnsi"/>
          <w:lang w:val="pl-PL" w:eastAsia="en-US"/>
        </w:rPr>
        <w:t xml:space="preserve">Szczegółowy harmonogram znajduje się na stronie </w:t>
      </w:r>
      <w:hyperlink r:id="rId14" w:history="1">
        <w:r w:rsidRPr="00776850">
          <w:rPr>
            <w:rStyle w:val="Hipercze"/>
            <w:rFonts w:eastAsiaTheme="minorHAnsi"/>
            <w:lang w:val="pl-PL" w:eastAsia="en-US"/>
          </w:rPr>
          <w:t>https://www.mercedes-benz.pl/passengercars/campaigns/mercedes-benz-studio-warsaw.html</w:t>
        </w:r>
      </w:hyperlink>
      <w:r w:rsidRPr="008A3533">
        <w:rPr>
          <w:rFonts w:eastAsiaTheme="minorHAnsi"/>
          <w:lang w:val="pl-PL" w:eastAsia="en-US"/>
        </w:rPr>
        <w:t>,</w:t>
      </w:r>
      <w:r>
        <w:rPr>
          <w:rFonts w:eastAsiaTheme="minorHAnsi"/>
          <w:lang w:val="pl-PL" w:eastAsia="en-US"/>
        </w:rPr>
        <w:t xml:space="preserve"> </w:t>
      </w:r>
      <w:r w:rsidRPr="008A3533">
        <w:rPr>
          <w:rFonts w:eastAsiaTheme="minorHAnsi"/>
          <w:lang w:val="pl-PL" w:eastAsia="en-US"/>
        </w:rPr>
        <w:t xml:space="preserve">można tam również zapisać się na newsletter, który </w:t>
      </w:r>
      <w:r>
        <w:rPr>
          <w:rFonts w:eastAsiaTheme="minorHAnsi"/>
          <w:lang w:val="pl-PL" w:eastAsia="en-US"/>
        </w:rPr>
        <w:t xml:space="preserve">dostarczy </w:t>
      </w:r>
      <w:r w:rsidRPr="008A3533">
        <w:rPr>
          <w:rFonts w:eastAsiaTheme="minorHAnsi"/>
          <w:lang w:val="pl-PL" w:eastAsia="en-US"/>
        </w:rPr>
        <w:t>najświeższych informacji o kolejnych wydarzeniach i aktywnościach</w:t>
      </w:r>
    </w:p>
    <w:p w14:paraId="4DFBE351" w14:textId="00673A57" w:rsidR="00863609" w:rsidRDefault="008A3533" w:rsidP="008A3533">
      <w:pPr>
        <w:pStyle w:val="A03Copytext"/>
        <w:rPr>
          <w:lang w:val="pl-PL"/>
        </w:rPr>
      </w:pPr>
      <w:r w:rsidRPr="008A3533">
        <w:rPr>
          <w:lang w:val="pl-PL"/>
        </w:rPr>
        <w:t xml:space="preserve">Warszawa. </w:t>
      </w:r>
      <w:r w:rsidR="0020371C">
        <w:rPr>
          <w:lang w:val="pl-PL"/>
        </w:rPr>
        <w:t xml:space="preserve">Mercedes wraca do serca stolicy. Nowe Mercedes-Benz Studio Warszawa, otwarte od 9 lipca na Placu Defilad, </w:t>
      </w:r>
      <w:r w:rsidR="0020371C" w:rsidRPr="006270D1">
        <w:rPr>
          <w:lang w:val="pl-PL"/>
        </w:rPr>
        <w:t>w świeżej formule rozwija ideę dobrze znanej Warszawiakom Stacji Mercedes</w:t>
      </w:r>
      <w:r w:rsidR="007D372D">
        <w:rPr>
          <w:lang w:val="pl-PL"/>
        </w:rPr>
        <w:t xml:space="preserve"> – </w:t>
      </w:r>
      <w:r w:rsidR="0020371C">
        <w:rPr>
          <w:lang w:val="pl-PL"/>
        </w:rPr>
        <w:t>jako</w:t>
      </w:r>
      <w:r w:rsidR="007D372D">
        <w:rPr>
          <w:lang w:val="pl-PL"/>
        </w:rPr>
        <w:t xml:space="preserve"> </w:t>
      </w:r>
      <w:r w:rsidR="0020371C">
        <w:rPr>
          <w:lang w:val="pl-PL"/>
        </w:rPr>
        <w:t>wyjątkowa przestrzeń dla wszystkich, którzy chcą zatrzymać się i zrelaksować w centrum miasta</w:t>
      </w:r>
      <w:r w:rsidR="00863609">
        <w:rPr>
          <w:lang w:val="pl-PL"/>
        </w:rPr>
        <w:t xml:space="preserve">. </w:t>
      </w:r>
      <w:r w:rsidR="007D372D">
        <w:rPr>
          <w:lang w:val="pl-PL"/>
        </w:rPr>
        <w:t xml:space="preserve">To miejsce, gdzie </w:t>
      </w:r>
      <w:r w:rsidR="007D372D" w:rsidRPr="00863609">
        <w:rPr>
          <w:lang w:val="pl-PL"/>
        </w:rPr>
        <w:t xml:space="preserve">motoryzacja staje się tłem dla spotkań </w:t>
      </w:r>
      <w:r w:rsidR="007D372D">
        <w:rPr>
          <w:lang w:val="pl-PL"/>
        </w:rPr>
        <w:t xml:space="preserve">oraz </w:t>
      </w:r>
      <w:r w:rsidR="007D372D" w:rsidRPr="00863609">
        <w:rPr>
          <w:lang w:val="pl-PL"/>
        </w:rPr>
        <w:t xml:space="preserve">angażujących </w:t>
      </w:r>
      <w:r w:rsidR="007D372D">
        <w:rPr>
          <w:lang w:val="pl-PL"/>
        </w:rPr>
        <w:t xml:space="preserve">wydarzeń, które rozbudzają zainteresowania i pasje. </w:t>
      </w:r>
      <w:r w:rsidR="00863609">
        <w:rPr>
          <w:lang w:val="pl-PL"/>
        </w:rPr>
        <w:t xml:space="preserve">W </w:t>
      </w:r>
      <w:r w:rsidR="006270D1">
        <w:rPr>
          <w:lang w:val="pl-PL"/>
        </w:rPr>
        <w:t xml:space="preserve">lipcowym </w:t>
      </w:r>
      <w:r w:rsidR="00863609">
        <w:rPr>
          <w:lang w:val="pl-PL"/>
        </w:rPr>
        <w:t xml:space="preserve">programie </w:t>
      </w:r>
      <w:r w:rsidR="006270D1">
        <w:rPr>
          <w:lang w:val="pl-PL"/>
        </w:rPr>
        <w:t xml:space="preserve">Studio zaplanowano </w:t>
      </w:r>
      <w:r w:rsidR="00863609">
        <w:rPr>
          <w:lang w:val="pl-PL"/>
        </w:rPr>
        <w:t xml:space="preserve">m.in. </w:t>
      </w:r>
      <w:r w:rsidR="006270D1">
        <w:rPr>
          <w:lang w:val="pl-PL"/>
        </w:rPr>
        <w:t>koncerty, pokazy filmowe,</w:t>
      </w:r>
      <w:r w:rsidR="0020371C">
        <w:rPr>
          <w:lang w:val="pl-PL"/>
        </w:rPr>
        <w:t xml:space="preserve"> zajęcia </w:t>
      </w:r>
      <w:proofErr w:type="spellStart"/>
      <w:r w:rsidR="0020371C">
        <w:rPr>
          <w:lang w:val="pl-PL"/>
        </w:rPr>
        <w:t>wellness</w:t>
      </w:r>
      <w:proofErr w:type="spellEnd"/>
      <w:r w:rsidR="0020371C">
        <w:rPr>
          <w:lang w:val="pl-PL"/>
        </w:rPr>
        <w:t>,</w:t>
      </w:r>
      <w:r w:rsidR="006270D1">
        <w:rPr>
          <w:lang w:val="pl-PL"/>
        </w:rPr>
        <w:t xml:space="preserve"> zloty klasycznych aut oraz warsztaty dla całej rodziny. Szczegóły są </w:t>
      </w:r>
      <w:r w:rsidR="006270D1" w:rsidRPr="008A3533">
        <w:rPr>
          <w:lang w:val="pl-PL"/>
        </w:rPr>
        <w:t>już dostępn</w:t>
      </w:r>
      <w:r w:rsidR="006270D1">
        <w:rPr>
          <w:lang w:val="pl-PL"/>
        </w:rPr>
        <w:t>e</w:t>
      </w:r>
      <w:r w:rsidR="006270D1" w:rsidRPr="008A3533">
        <w:rPr>
          <w:lang w:val="pl-PL"/>
        </w:rPr>
        <w:t xml:space="preserve"> </w:t>
      </w:r>
      <w:hyperlink r:id="rId15" w:history="1">
        <w:r w:rsidR="006270D1" w:rsidRPr="006270D1">
          <w:rPr>
            <w:rStyle w:val="Hipercze"/>
            <w:lang w:val="pl-PL"/>
          </w:rPr>
          <w:t>na stronie internetowej</w:t>
        </w:r>
      </w:hyperlink>
      <w:r w:rsidR="006270D1">
        <w:rPr>
          <w:lang w:val="pl-PL"/>
        </w:rPr>
        <w:t>.</w:t>
      </w:r>
    </w:p>
    <w:p w14:paraId="74DE1393" w14:textId="77777777" w:rsidR="006270D1" w:rsidRDefault="006270D1" w:rsidP="008A3533">
      <w:pPr>
        <w:pStyle w:val="A03Copytext"/>
        <w:rPr>
          <w:lang w:val="pl-PL"/>
        </w:rPr>
      </w:pPr>
    </w:p>
    <w:p w14:paraId="30F0BFD5" w14:textId="57AF3E87" w:rsidR="0020371C" w:rsidRPr="00060CD0" w:rsidRDefault="00863609" w:rsidP="47CA00FE">
      <w:pPr>
        <w:pStyle w:val="A03Copytext"/>
        <w:rPr>
          <w:lang w:val="pl-PL"/>
        </w:rPr>
      </w:pPr>
      <w:r w:rsidRPr="00060CD0">
        <w:rPr>
          <w:lang w:val="pl-PL"/>
        </w:rPr>
        <w:t>Warszawa</w:t>
      </w:r>
      <w:r w:rsidR="00B7401F" w:rsidRPr="00060CD0">
        <w:rPr>
          <w:lang w:val="pl-PL"/>
        </w:rPr>
        <w:t xml:space="preserve"> </w:t>
      </w:r>
      <w:r w:rsidR="006270D1" w:rsidRPr="00060CD0">
        <w:rPr>
          <w:lang w:val="pl-PL"/>
        </w:rPr>
        <w:t xml:space="preserve">dołącza do </w:t>
      </w:r>
      <w:r w:rsidR="0020371C" w:rsidRPr="00060CD0">
        <w:rPr>
          <w:lang w:val="pl-PL"/>
        </w:rPr>
        <w:t xml:space="preserve">globalnej inicjatywy Mercedes-Benz Studio. Producent luksusowych aut </w:t>
      </w:r>
      <w:r w:rsidR="00B7401F" w:rsidRPr="00060CD0">
        <w:rPr>
          <w:lang w:val="pl-PL"/>
        </w:rPr>
        <w:t xml:space="preserve">świętuje </w:t>
      </w:r>
      <w:r w:rsidR="006270D1" w:rsidRPr="00060CD0">
        <w:rPr>
          <w:lang w:val="pl-PL"/>
        </w:rPr>
        <w:t>w tym roku 140-lecie wynalezienia samochodu oraz motoryzacyjnych innowacji – i z tej okazji na całym świecie otwiera wyjątkowe miejsca spotkań ze swoimi klientami i fanami</w:t>
      </w:r>
      <w:r w:rsidR="0020371C" w:rsidRPr="00060CD0">
        <w:rPr>
          <w:lang w:val="pl-PL"/>
        </w:rPr>
        <w:t xml:space="preserve"> w miejskiej przestrzeni. </w:t>
      </w:r>
      <w:r w:rsidR="00B7401F" w:rsidRPr="00060CD0">
        <w:rPr>
          <w:lang w:val="pl-PL"/>
        </w:rPr>
        <w:t xml:space="preserve">Jako marka, która od zawsze demokratyzuje motoryzacyjne innowacje, </w:t>
      </w:r>
      <w:r w:rsidR="007D372D" w:rsidRPr="00060CD0">
        <w:rPr>
          <w:lang w:val="pl-PL"/>
        </w:rPr>
        <w:t xml:space="preserve">Mercedes-Benz </w:t>
      </w:r>
      <w:r w:rsidR="00B7401F" w:rsidRPr="00060CD0">
        <w:rPr>
          <w:lang w:val="pl-PL"/>
        </w:rPr>
        <w:t xml:space="preserve">chce być blisko ludzi. </w:t>
      </w:r>
      <w:r w:rsidR="0020371C" w:rsidRPr="00060CD0">
        <w:rPr>
          <w:lang w:val="pl-PL"/>
        </w:rPr>
        <w:t xml:space="preserve">Podobne obiekty powstały już w innych metropoliach, takich jak Tokio, Seul, </w:t>
      </w:r>
      <w:r w:rsidR="69957D9A" w:rsidRPr="00060CD0">
        <w:rPr>
          <w:lang w:val="pl-PL"/>
        </w:rPr>
        <w:t>Los Angeles</w:t>
      </w:r>
      <w:r w:rsidR="0020371C" w:rsidRPr="00060CD0">
        <w:rPr>
          <w:lang w:val="pl-PL"/>
        </w:rPr>
        <w:t xml:space="preserve"> czy Kop</w:t>
      </w:r>
      <w:r w:rsidR="05748704" w:rsidRPr="00060CD0">
        <w:rPr>
          <w:lang w:val="pl-PL"/>
        </w:rPr>
        <w:t>e</w:t>
      </w:r>
      <w:r w:rsidR="0020371C" w:rsidRPr="00060CD0">
        <w:rPr>
          <w:lang w:val="pl-PL"/>
        </w:rPr>
        <w:t xml:space="preserve">nhaga. Każdy z nich przenosi do serca wielkiego miasta </w:t>
      </w:r>
      <w:r w:rsidR="00B7401F" w:rsidRPr="00060CD0">
        <w:rPr>
          <w:lang w:val="pl-PL"/>
        </w:rPr>
        <w:t xml:space="preserve">ideę otwartości oraz </w:t>
      </w:r>
      <w:r w:rsidR="0020371C" w:rsidRPr="00060CD0">
        <w:rPr>
          <w:lang w:val="pl-PL"/>
        </w:rPr>
        <w:t>niepowtarzalną aurę</w:t>
      </w:r>
      <w:r w:rsidR="00B7401F" w:rsidRPr="00060CD0">
        <w:rPr>
          <w:lang w:val="pl-PL"/>
        </w:rPr>
        <w:t xml:space="preserve">, którą czuć we wnętrzu każdego Mercedesa – </w:t>
      </w:r>
      <w:r w:rsidR="0020371C" w:rsidRPr="00060CD0">
        <w:rPr>
          <w:lang w:val="pl-PL"/>
        </w:rPr>
        <w:t>„</w:t>
      </w:r>
      <w:proofErr w:type="spellStart"/>
      <w:r w:rsidR="0020371C" w:rsidRPr="00060CD0">
        <w:rPr>
          <w:lang w:val="pl-PL"/>
        </w:rPr>
        <w:t>Welcome</w:t>
      </w:r>
      <w:proofErr w:type="spellEnd"/>
      <w:r w:rsidR="0020371C" w:rsidRPr="00060CD0">
        <w:rPr>
          <w:lang w:val="pl-PL"/>
        </w:rPr>
        <w:t xml:space="preserve"> </w:t>
      </w:r>
      <w:proofErr w:type="spellStart"/>
      <w:r w:rsidR="0020371C" w:rsidRPr="00060CD0">
        <w:rPr>
          <w:lang w:val="pl-PL"/>
        </w:rPr>
        <w:t>home</w:t>
      </w:r>
      <w:proofErr w:type="spellEnd"/>
      <w:r w:rsidR="0020371C" w:rsidRPr="00060CD0">
        <w:rPr>
          <w:lang w:val="pl-PL"/>
        </w:rPr>
        <w:t>”</w:t>
      </w:r>
      <w:r w:rsidR="00B7401F" w:rsidRPr="00060CD0">
        <w:rPr>
          <w:lang w:val="pl-PL"/>
        </w:rPr>
        <w:t>, czyli</w:t>
      </w:r>
      <w:r w:rsidR="0020371C" w:rsidRPr="00060CD0">
        <w:rPr>
          <w:lang w:val="pl-PL"/>
        </w:rPr>
        <w:t xml:space="preserve"> </w:t>
      </w:r>
      <w:r w:rsidR="00B7401F" w:rsidRPr="00060CD0">
        <w:rPr>
          <w:lang w:val="pl-PL"/>
        </w:rPr>
        <w:t>„</w:t>
      </w:r>
      <w:r w:rsidR="0020371C" w:rsidRPr="00060CD0">
        <w:rPr>
          <w:lang w:val="pl-PL"/>
        </w:rPr>
        <w:t>witaj w domu</w:t>
      </w:r>
      <w:r w:rsidR="00B7401F" w:rsidRPr="00060CD0">
        <w:rPr>
          <w:lang w:val="pl-PL"/>
        </w:rPr>
        <w:t>”.</w:t>
      </w:r>
      <w:r w:rsidR="0020371C" w:rsidRPr="00060CD0">
        <w:rPr>
          <w:lang w:val="pl-PL"/>
        </w:rPr>
        <w:t xml:space="preserve"> </w:t>
      </w:r>
    </w:p>
    <w:p w14:paraId="49946A0B" w14:textId="77777777" w:rsidR="0020371C" w:rsidRDefault="0020371C" w:rsidP="0020371C">
      <w:pPr>
        <w:pStyle w:val="A03Copytext"/>
        <w:rPr>
          <w:lang w:val="pl-PL"/>
        </w:rPr>
      </w:pPr>
    </w:p>
    <w:p w14:paraId="7B40028C" w14:textId="1626CEBA" w:rsidR="0020371C" w:rsidRDefault="0020371C" w:rsidP="0020371C">
      <w:pPr>
        <w:pStyle w:val="A03Copytext"/>
        <w:rPr>
          <w:lang w:val="pl-PL"/>
        </w:rPr>
      </w:pPr>
      <w:r w:rsidRPr="47CA00FE">
        <w:rPr>
          <w:lang w:val="pl-PL"/>
        </w:rPr>
        <w:t>Teraz czas na Warszawę</w:t>
      </w:r>
      <w:r w:rsidR="00B7401F" w:rsidRPr="47CA00FE">
        <w:rPr>
          <w:lang w:val="pl-PL"/>
        </w:rPr>
        <w:t xml:space="preserve"> – miasto pełne energii, gdzie spotykają się kultura, biznes, sport i nowoczesny styl życia</w:t>
      </w:r>
      <w:r w:rsidR="007D372D" w:rsidRPr="47CA00FE">
        <w:rPr>
          <w:lang w:val="pl-PL"/>
        </w:rPr>
        <w:t>. S</w:t>
      </w:r>
      <w:r w:rsidRPr="47CA00FE">
        <w:rPr>
          <w:lang w:val="pl-PL"/>
        </w:rPr>
        <w:t xml:space="preserve">tołeczne Studio </w:t>
      </w:r>
      <w:r w:rsidR="00B7401F" w:rsidRPr="47CA00FE">
        <w:rPr>
          <w:lang w:val="pl-PL"/>
        </w:rPr>
        <w:t>tworzy</w:t>
      </w:r>
      <w:r w:rsidRPr="47CA00FE">
        <w:rPr>
          <w:lang w:val="pl-PL"/>
        </w:rPr>
        <w:t xml:space="preserve"> niepowtarzalną przestrzeń do spotkań</w:t>
      </w:r>
      <w:r w:rsidR="007D372D" w:rsidRPr="47CA00FE">
        <w:rPr>
          <w:lang w:val="pl-PL"/>
        </w:rPr>
        <w:t xml:space="preserve">, </w:t>
      </w:r>
      <w:proofErr w:type="gramStart"/>
      <w:r w:rsidR="007D372D" w:rsidRPr="47CA00FE">
        <w:rPr>
          <w:lang w:val="pl-PL"/>
        </w:rPr>
        <w:t>ze</w:t>
      </w:r>
      <w:proofErr w:type="gramEnd"/>
      <w:r w:rsidR="007D372D" w:rsidRPr="47CA00FE">
        <w:rPr>
          <w:lang w:val="pl-PL"/>
        </w:rPr>
        <w:t xml:space="preserve"> </w:t>
      </w:r>
      <w:r w:rsidR="00B7401F" w:rsidRPr="47CA00FE">
        <w:rPr>
          <w:lang w:val="pl-PL"/>
        </w:rPr>
        <w:t>wspaniały</w:t>
      </w:r>
      <w:r w:rsidR="007D372D" w:rsidRPr="47CA00FE">
        <w:rPr>
          <w:lang w:val="pl-PL"/>
        </w:rPr>
        <w:t xml:space="preserve">m </w:t>
      </w:r>
      <w:r w:rsidR="00B7401F" w:rsidRPr="47CA00FE">
        <w:rPr>
          <w:lang w:val="pl-PL"/>
        </w:rPr>
        <w:t>widok</w:t>
      </w:r>
      <w:r w:rsidR="007D372D" w:rsidRPr="47CA00FE">
        <w:rPr>
          <w:lang w:val="pl-PL"/>
        </w:rPr>
        <w:t xml:space="preserve">iem </w:t>
      </w:r>
      <w:r w:rsidR="00B7401F" w:rsidRPr="47CA00FE">
        <w:rPr>
          <w:lang w:val="pl-PL"/>
        </w:rPr>
        <w:t>na miasto</w:t>
      </w:r>
      <w:r w:rsidRPr="47CA00FE">
        <w:rPr>
          <w:lang w:val="pl-PL"/>
        </w:rPr>
        <w:t xml:space="preserve">, a bogaty program wydarzeń oferuje liczne możliwości relaksu, rozrywki i wspólnego zgłębiania pasji. Samochody są tu </w:t>
      </w:r>
      <w:r w:rsidR="007D372D" w:rsidRPr="47CA00FE">
        <w:rPr>
          <w:lang w:val="pl-PL"/>
        </w:rPr>
        <w:t>tylko</w:t>
      </w:r>
      <w:r w:rsidRPr="47CA00FE">
        <w:rPr>
          <w:lang w:val="pl-PL"/>
        </w:rPr>
        <w:t xml:space="preserve"> jednym z motywów. To miejsce, które żyje swoim rytmem – każdego dnia zaprasza gości do udziału w różnorodnych aktywnościach. Albo do zatrzymania się w bistro prowadzonym przez Kraken Bar: na kawę, orzeźwiający napój, lunch lub wieczorny relaks.</w:t>
      </w:r>
    </w:p>
    <w:p w14:paraId="0F57131A" w14:textId="77777777" w:rsidR="0020371C" w:rsidRPr="006270D1" w:rsidRDefault="0020371C" w:rsidP="0020371C">
      <w:pPr>
        <w:pStyle w:val="A03Copytext"/>
        <w:rPr>
          <w:lang w:val="pl-PL"/>
        </w:rPr>
      </w:pPr>
    </w:p>
    <w:p w14:paraId="13661EFB" w14:textId="0814E9AE" w:rsidR="00863609" w:rsidRPr="008A3533" w:rsidRDefault="00863609" w:rsidP="008A3533">
      <w:pPr>
        <w:pStyle w:val="A03Copytext"/>
        <w:rPr>
          <w:lang w:val="pl-PL"/>
        </w:rPr>
      </w:pPr>
      <w:r w:rsidRPr="00863609">
        <w:rPr>
          <w:i/>
          <w:iCs/>
          <w:lang w:val="pl-PL"/>
        </w:rPr>
        <w:t xml:space="preserve">„Innowacja nie dotyczy dziś wyłącznie samego samochodu – chodzi również o sposób, w jaki łączymy się z naszymi obecnymi i potencjalnymi klientami. Dlatego, w ramach globalnego projektu Mercedes-Benz Studio, wprowadzamy naszą markę do serc wiodących miast, tworząc miejsca, w których motoryzacja spotyka się z kulturą, designem, sportem, gastronomią i miejskim stylem życia. Jestem dumny, że Warszawa – miasto pełne kreatywności, ambicji i energii – dołączyła do tej globalnej inicjatywy. W nadchodzących tygodniach Mercedes-Benz Studio Warszawa stanie się tętniącym życiem miejscem spotkań, rozmów i aktywności dla gości w każdym wieku. W ramach bogatego programu planujemy także prezentacje naszych najnowszych samochodów. Chcemy angażować, </w:t>
      </w:r>
      <w:proofErr w:type="gramStart"/>
      <w:r w:rsidRPr="00863609">
        <w:rPr>
          <w:i/>
          <w:iCs/>
          <w:lang w:val="pl-PL"/>
        </w:rPr>
        <w:t>edukować</w:t>
      </w:r>
      <w:proofErr w:type="gramEnd"/>
      <w:r w:rsidRPr="00863609">
        <w:rPr>
          <w:i/>
          <w:iCs/>
          <w:lang w:val="pl-PL"/>
        </w:rPr>
        <w:t xml:space="preserve"> i </w:t>
      </w:r>
      <w:r w:rsidR="007D372D">
        <w:rPr>
          <w:i/>
          <w:iCs/>
          <w:lang w:val="pl-PL"/>
        </w:rPr>
        <w:t xml:space="preserve">tworzyć </w:t>
      </w:r>
      <w:r w:rsidRPr="00863609">
        <w:rPr>
          <w:i/>
          <w:iCs/>
          <w:lang w:val="pl-PL"/>
        </w:rPr>
        <w:t>niezapomniane wspomnienia. Zapraszamy serdecznie!”</w:t>
      </w:r>
      <w:r w:rsidRPr="00863609">
        <w:rPr>
          <w:lang w:val="pl-PL"/>
        </w:rPr>
        <w:t xml:space="preserve"> – powiedział Alexander </w:t>
      </w:r>
      <w:proofErr w:type="spellStart"/>
      <w:r w:rsidRPr="00863609">
        <w:rPr>
          <w:lang w:val="pl-PL"/>
        </w:rPr>
        <w:t>Henzler</w:t>
      </w:r>
      <w:proofErr w:type="spellEnd"/>
      <w:r w:rsidRPr="00863609">
        <w:rPr>
          <w:lang w:val="pl-PL"/>
        </w:rPr>
        <w:t xml:space="preserve">, CEO Mercedes-Benz Central &amp; </w:t>
      </w:r>
      <w:proofErr w:type="spellStart"/>
      <w:r w:rsidRPr="00863609">
        <w:rPr>
          <w:lang w:val="pl-PL"/>
        </w:rPr>
        <w:t>Eastern</w:t>
      </w:r>
      <w:proofErr w:type="spellEnd"/>
      <w:r w:rsidRPr="00863609">
        <w:rPr>
          <w:lang w:val="pl-PL"/>
        </w:rPr>
        <w:t xml:space="preserve"> Europe i szef Mercedes-Benz Polska.</w:t>
      </w:r>
    </w:p>
    <w:p w14:paraId="0F0AD0F0" w14:textId="77777777" w:rsidR="008A3533" w:rsidRPr="008A3533" w:rsidRDefault="008A3533" w:rsidP="008A3533">
      <w:pPr>
        <w:pStyle w:val="A03Copytext"/>
        <w:rPr>
          <w:lang w:val="pl-PL"/>
        </w:rPr>
      </w:pPr>
    </w:p>
    <w:p w14:paraId="4B7AA40A" w14:textId="77777777" w:rsidR="00863609" w:rsidRPr="00863609" w:rsidRDefault="00863609" w:rsidP="00863609">
      <w:pPr>
        <w:pStyle w:val="A03Copytext"/>
        <w:rPr>
          <w:rFonts w:ascii="MB Corpo S Text Office" w:hAnsi="MB Corpo S Text Office"/>
          <w:lang w:val="pl-PL"/>
        </w:rPr>
      </w:pPr>
      <w:r w:rsidRPr="00863609">
        <w:rPr>
          <w:rFonts w:ascii="MB Corpo S Text Office" w:hAnsi="MB Corpo S Text Office"/>
          <w:lang w:val="pl-PL"/>
        </w:rPr>
        <w:t>Lipiec pełen aktywności</w:t>
      </w:r>
    </w:p>
    <w:p w14:paraId="3AF3FD78" w14:textId="77777777" w:rsidR="00863609" w:rsidRPr="00863609" w:rsidRDefault="00863609" w:rsidP="00863609">
      <w:pPr>
        <w:pStyle w:val="A03Copytext"/>
        <w:rPr>
          <w:lang w:val="pl-PL"/>
        </w:rPr>
      </w:pPr>
      <w:r w:rsidRPr="00863609">
        <w:rPr>
          <w:lang w:val="pl-PL"/>
        </w:rPr>
        <w:t>Mercedes-Benz Studio Warszawa zaprasza gości do odkrywania różnych sposobów spędzania czasu w centrum miasta. Lipcowy program obejmuje zarówno aktywności cykliczne, jak i wydarzenia specjalne. Każdy tydzień poświęcony będzie innemu motywowi, dzięki czemu Studio można odwiedzać wielokrotnie i za każdym razem odkrywać je na nowo.</w:t>
      </w:r>
    </w:p>
    <w:p w14:paraId="3D4FC10E" w14:textId="77777777" w:rsidR="00863609" w:rsidRPr="00863609" w:rsidRDefault="00863609" w:rsidP="00863609">
      <w:pPr>
        <w:pStyle w:val="A03Copytext"/>
        <w:rPr>
          <w:lang w:val="pl-PL"/>
        </w:rPr>
      </w:pPr>
    </w:p>
    <w:p w14:paraId="37AE1578" w14:textId="77777777" w:rsidR="00863609" w:rsidRPr="00863609" w:rsidRDefault="00863609" w:rsidP="00863609">
      <w:pPr>
        <w:pStyle w:val="A03Copytext"/>
        <w:rPr>
          <w:lang w:val="pl-PL"/>
        </w:rPr>
      </w:pPr>
      <w:r w:rsidRPr="00863609">
        <w:rPr>
          <w:lang w:val="pl-PL"/>
        </w:rPr>
        <w:t xml:space="preserve">W programie regularnie pojawiają się m.in. poranne sesje </w:t>
      </w:r>
      <w:proofErr w:type="spellStart"/>
      <w:r w:rsidRPr="00863609">
        <w:rPr>
          <w:lang w:val="pl-PL"/>
        </w:rPr>
        <w:t>pilatesu</w:t>
      </w:r>
      <w:proofErr w:type="spellEnd"/>
      <w:r w:rsidRPr="00863609">
        <w:rPr>
          <w:lang w:val="pl-PL"/>
        </w:rPr>
        <w:t xml:space="preserve"> (środy i piątki), wieczorne pokazy filmów (środy i niedziele), sety DJ-</w:t>
      </w:r>
      <w:proofErr w:type="spellStart"/>
      <w:r w:rsidRPr="00863609">
        <w:rPr>
          <w:lang w:val="pl-PL"/>
        </w:rPr>
        <w:t>skie</w:t>
      </w:r>
      <w:proofErr w:type="spellEnd"/>
      <w:r w:rsidRPr="00863609">
        <w:rPr>
          <w:lang w:val="pl-PL"/>
        </w:rPr>
        <w:t xml:space="preserve"> (piątkowe wieczory) oraz treningi dla biegaczy (sobotnie poranki). W niedziele o 10:00 będą odbywać się spotkania właścicieli klasycznych aut, a o 15:00 – transmisje wyścigów F1. </w:t>
      </w:r>
    </w:p>
    <w:p w14:paraId="2C7A7F33" w14:textId="77777777" w:rsidR="00863609" w:rsidRPr="00863609" w:rsidRDefault="00863609" w:rsidP="00863609">
      <w:pPr>
        <w:pStyle w:val="A03Copytext"/>
        <w:rPr>
          <w:lang w:val="pl-PL"/>
        </w:rPr>
      </w:pPr>
    </w:p>
    <w:p w14:paraId="726EA2DD" w14:textId="4A5B2ACE" w:rsidR="00863609" w:rsidRPr="00863609" w:rsidRDefault="00863609" w:rsidP="00863609">
      <w:pPr>
        <w:pStyle w:val="A03Copytext"/>
        <w:rPr>
          <w:lang w:val="pl-PL"/>
        </w:rPr>
      </w:pPr>
      <w:r w:rsidRPr="00863609">
        <w:rPr>
          <w:lang w:val="pl-PL"/>
        </w:rPr>
        <w:t xml:space="preserve">Program cykliczny uzupełniają wydarzenia specjalne. Już w dniu otwarcia Mercedes-Benz Studio Warszawa zaprasza gości na koncert Wiktora </w:t>
      </w:r>
      <w:proofErr w:type="spellStart"/>
      <w:r w:rsidRPr="00863609">
        <w:rPr>
          <w:lang w:val="pl-PL"/>
        </w:rPr>
        <w:t>Dyduły</w:t>
      </w:r>
      <w:proofErr w:type="spellEnd"/>
      <w:r w:rsidRPr="00863609">
        <w:rPr>
          <w:lang w:val="pl-PL"/>
        </w:rPr>
        <w:t xml:space="preserve"> (czwartek, 9.07. godz. 20:00), a tydzień później na występ duetu Smolik // </w:t>
      </w:r>
      <w:proofErr w:type="spellStart"/>
      <w:r w:rsidRPr="00863609">
        <w:rPr>
          <w:lang w:val="pl-PL"/>
        </w:rPr>
        <w:t>Kev</w:t>
      </w:r>
      <w:proofErr w:type="spellEnd"/>
      <w:r w:rsidRPr="00863609">
        <w:rPr>
          <w:lang w:val="pl-PL"/>
        </w:rPr>
        <w:t xml:space="preserve"> Fox (czwartek, 16.07. godz. 20:00). W weekend 11-12.07 o godz. 11:00 odbędą się kreatywne warsztaty przygotowane przez pracownię Zaradne, które łączą rękodzieło, estetykę i radość wspólnego tworzenia. To okazja dla dzieci i dorosłych, by na kilka godzin zwolnić, uruchomić wyobraźnię i własnymi rękami stworzyć coś wyjątkowego, zabierając ze sobą nie tylko gotowy efekt, ale także nowe doświadczenie. </w:t>
      </w:r>
    </w:p>
    <w:p w14:paraId="196AE23D" w14:textId="77777777" w:rsidR="00863609" w:rsidRPr="00863609" w:rsidRDefault="00863609" w:rsidP="00863609">
      <w:pPr>
        <w:pStyle w:val="A03Copytext"/>
        <w:rPr>
          <w:lang w:val="pl-PL"/>
        </w:rPr>
      </w:pPr>
    </w:p>
    <w:p w14:paraId="3475EBA5" w14:textId="2686107B" w:rsidR="00863609" w:rsidRPr="00863609" w:rsidRDefault="00863609" w:rsidP="00863609">
      <w:pPr>
        <w:pStyle w:val="A03Copytext"/>
        <w:rPr>
          <w:lang w:val="pl-PL"/>
        </w:rPr>
      </w:pPr>
      <w:r w:rsidRPr="00863609">
        <w:rPr>
          <w:lang w:val="pl-PL"/>
        </w:rPr>
        <w:t>Drugi tydzień działalności Studio będzie dedykowany aktywnościom rodzinnym – odbędą się m.in. warsztaty rękodzieła</w:t>
      </w:r>
      <w:r w:rsidR="00B7401F">
        <w:rPr>
          <w:lang w:val="pl-PL"/>
        </w:rPr>
        <w:t>,</w:t>
      </w:r>
      <w:r w:rsidRPr="00863609">
        <w:rPr>
          <w:lang w:val="pl-PL"/>
        </w:rPr>
        <w:t xml:space="preserve"> podczas których będzie można stworzyć własną torbę lub tablicę rejestracyjną (18-19.07 godz. 10:00), piknik „Bajkowa Podróż z Aidą” (18.07 godz. 10:00) oraz Planeta Małych Odkrywców Uniwersytetu Dziecięcego (19.07. godz. 11:00). Od czwartku 16.07 do niedzieli 19.07 na fanów miniaturowej motoryzacji w każdym wieku czekać będzie stref</w:t>
      </w:r>
      <w:r w:rsidR="00B7401F">
        <w:rPr>
          <w:lang w:val="pl-PL"/>
        </w:rPr>
        <w:t>a</w:t>
      </w:r>
      <w:r w:rsidRPr="00863609">
        <w:rPr>
          <w:lang w:val="pl-PL"/>
        </w:rPr>
        <w:t xml:space="preserve"> Hot </w:t>
      </w:r>
      <w:proofErr w:type="spellStart"/>
      <w:r w:rsidRPr="00863609">
        <w:rPr>
          <w:lang w:val="pl-PL"/>
        </w:rPr>
        <w:t>Wheels</w:t>
      </w:r>
      <w:proofErr w:type="spellEnd"/>
      <w:r w:rsidRPr="00863609">
        <w:rPr>
          <w:lang w:val="pl-PL"/>
        </w:rPr>
        <w:t>.</w:t>
      </w:r>
    </w:p>
    <w:p w14:paraId="2ADDD63C" w14:textId="77777777" w:rsidR="00863609" w:rsidRPr="00863609" w:rsidRDefault="00863609" w:rsidP="00863609">
      <w:pPr>
        <w:pStyle w:val="A03Copytext"/>
        <w:rPr>
          <w:lang w:val="pl-PL"/>
        </w:rPr>
      </w:pPr>
    </w:p>
    <w:p w14:paraId="1B70859B" w14:textId="77777777" w:rsidR="00863609" w:rsidRPr="00863609" w:rsidRDefault="00863609" w:rsidP="00863609">
      <w:pPr>
        <w:pStyle w:val="A03Copytext"/>
        <w:rPr>
          <w:lang w:val="pl-PL"/>
        </w:rPr>
      </w:pPr>
      <w:r w:rsidRPr="00863609">
        <w:rPr>
          <w:lang w:val="pl-PL"/>
        </w:rPr>
        <w:t xml:space="preserve">Studio pozwala również z bliska poznać najnowsze modele Mercedes-Benz. Zainteresowani będą mogli umówić się na jazdę testową lub spotkanie z doradcą handlowym. To okazja, aby w swobodnej atmosferze porozmawiać o technologii i designie, </w:t>
      </w:r>
      <w:proofErr w:type="spellStart"/>
      <w:r w:rsidRPr="00863609">
        <w:rPr>
          <w:lang w:val="pl-PL"/>
        </w:rPr>
        <w:t>elektromobilności</w:t>
      </w:r>
      <w:proofErr w:type="spellEnd"/>
      <w:r w:rsidRPr="00863609">
        <w:rPr>
          <w:lang w:val="pl-PL"/>
        </w:rPr>
        <w:t>, rozwiązaniach dopasowanych do własnych potrzeb oraz możliwościach konfiguracji i zakupu.</w:t>
      </w:r>
    </w:p>
    <w:p w14:paraId="46C23B90" w14:textId="77777777" w:rsidR="00863609" w:rsidRPr="00863609" w:rsidRDefault="00863609" w:rsidP="00863609">
      <w:pPr>
        <w:pStyle w:val="A03Copytext"/>
        <w:rPr>
          <w:lang w:val="pl-PL"/>
        </w:rPr>
      </w:pPr>
    </w:p>
    <w:p w14:paraId="2473DC41" w14:textId="77777777" w:rsidR="00863609" w:rsidRPr="00863609" w:rsidRDefault="00863609" w:rsidP="00863609">
      <w:pPr>
        <w:pStyle w:val="A03Copytext"/>
        <w:rPr>
          <w:lang w:val="pl-PL"/>
        </w:rPr>
      </w:pPr>
      <w:r w:rsidRPr="00863609">
        <w:rPr>
          <w:lang w:val="pl-PL"/>
        </w:rPr>
        <w:t>Mercedes-Benz Studio Warszawa będzie otwarte do 5 września. Przez całe lato przestrzeń będzie zmieniać się wraz z kolejnymi tematami, premierami i wydarzeniami, zachęcając mieszkańców oraz odwiedzających stolicę do odkrywania jej na nowo.</w:t>
      </w:r>
    </w:p>
    <w:p w14:paraId="0BD57465" w14:textId="77777777" w:rsidR="00863609" w:rsidRPr="00863609" w:rsidRDefault="00863609" w:rsidP="00863609">
      <w:pPr>
        <w:pStyle w:val="A03Copytext"/>
        <w:rPr>
          <w:lang w:val="pl-PL"/>
        </w:rPr>
      </w:pPr>
    </w:p>
    <w:p w14:paraId="11BC741D" w14:textId="77777777" w:rsidR="00863609" w:rsidRPr="00863609" w:rsidRDefault="00863609" w:rsidP="00863609">
      <w:pPr>
        <w:pStyle w:val="A03Copytext"/>
        <w:rPr>
          <w:rFonts w:ascii="MB Corpo S Text Office" w:hAnsi="MB Corpo S Text Office"/>
          <w:lang w:val="pl-PL"/>
        </w:rPr>
      </w:pPr>
      <w:r w:rsidRPr="00863609">
        <w:rPr>
          <w:rFonts w:ascii="MB Corpo S Text Office" w:hAnsi="MB Corpo S Text Office"/>
          <w:lang w:val="pl-PL"/>
        </w:rPr>
        <w:t>Bądź na bieżąco z programem</w:t>
      </w:r>
    </w:p>
    <w:p w14:paraId="6BFF2C04" w14:textId="3B0C2ECA" w:rsidR="005A588A" w:rsidRPr="005A588A" w:rsidRDefault="00863609" w:rsidP="00863609">
      <w:pPr>
        <w:pStyle w:val="A03Copytext"/>
        <w:rPr>
          <w:u w:val="single"/>
          <w:lang w:val="pl-PL"/>
        </w:rPr>
      </w:pPr>
      <w:r w:rsidRPr="00863609">
        <w:rPr>
          <w:lang w:val="pl-PL"/>
        </w:rPr>
        <w:t xml:space="preserve">Aktualny program wydarzeń oraz informacje o aktywnościach w lipcu są dostępne na stronie Mercedes-Benz Studio Warszawa: </w:t>
      </w:r>
      <w:hyperlink r:id="rId16" w:history="1">
        <w:r w:rsidRPr="00923B08">
          <w:rPr>
            <w:rStyle w:val="Hipercze"/>
            <w:lang w:val="pl-PL"/>
          </w:rPr>
          <w:t>https://www.mercedes-benz.pl/passengercars/campaigns/mercedes-benz-studio-warsaw.html</w:t>
        </w:r>
      </w:hyperlink>
      <w:r w:rsidRPr="00863609">
        <w:rPr>
          <w:lang w:val="pl-PL"/>
        </w:rPr>
        <w:t>.</w:t>
      </w:r>
      <w:r>
        <w:rPr>
          <w:lang w:val="pl-PL"/>
        </w:rPr>
        <w:t xml:space="preserve"> </w:t>
      </w:r>
      <w:r w:rsidRPr="00863609">
        <w:rPr>
          <w:lang w:val="pl-PL"/>
        </w:rPr>
        <w:t xml:space="preserve">Odwiedzający mogą również zapisać się do </w:t>
      </w:r>
      <w:proofErr w:type="spellStart"/>
      <w:r w:rsidRPr="00863609">
        <w:rPr>
          <w:lang w:val="pl-PL"/>
        </w:rPr>
        <w:t>newslettera</w:t>
      </w:r>
      <w:proofErr w:type="spellEnd"/>
      <w:r w:rsidRPr="00863609">
        <w:rPr>
          <w:lang w:val="pl-PL"/>
        </w:rPr>
        <w:t>, aby otrzymywać najświeższe informacje o kolejnych wydarzeniach i nowościach przygotowanych w ramach letniego programu.</w:t>
      </w:r>
    </w:p>
    <w:p w14:paraId="578E5848" w14:textId="77777777" w:rsidR="00E173C9" w:rsidRPr="00421D75" w:rsidRDefault="00E173C9" w:rsidP="00421D75">
      <w:pPr>
        <w:pStyle w:val="A03Copytext"/>
        <w:rPr>
          <w:lang w:val="pl-PL"/>
        </w:rPr>
      </w:pPr>
    </w:p>
    <w:p w14:paraId="1B831D08" w14:textId="3E185A70" w:rsidR="00731B74" w:rsidRPr="00731B74" w:rsidRDefault="00731B74" w:rsidP="00731B74">
      <w:pPr>
        <w:pStyle w:val="A03Copytext"/>
        <w:rPr>
          <w:color w:val="0078D6" w:themeColor="accent6"/>
          <w:u w:val="single"/>
          <w:lang w:val="de-DE"/>
        </w:rPr>
      </w:pPr>
      <w:r w:rsidRPr="000568EC">
        <w:rPr>
          <w:rStyle w:val="Pogrubienie"/>
          <w:lang w:val="pl-PL"/>
        </w:rPr>
        <w:lastRenderedPageBreak/>
        <w:t>Kontakt dla mediów:</w:t>
      </w:r>
      <w:r>
        <w:rPr>
          <w:rStyle w:val="Pogrubienie"/>
          <w:lang w:val="pl-PL"/>
        </w:rPr>
        <w:t xml:space="preserve"> </w:t>
      </w:r>
      <w:r w:rsidR="00D54BDA">
        <w:rPr>
          <w:rStyle w:val="Pogrubienie"/>
          <w:lang w:val="pl-PL"/>
        </w:rPr>
        <w:br/>
      </w:r>
      <w:r w:rsidR="00D54BDA">
        <w:rPr>
          <w:lang w:val="pl-PL"/>
        </w:rPr>
        <w:t xml:space="preserve">Błażej </w:t>
      </w:r>
      <w:proofErr w:type="spellStart"/>
      <w:r w:rsidR="00D54BDA">
        <w:rPr>
          <w:lang w:val="pl-PL"/>
        </w:rPr>
        <w:t>Buliński</w:t>
      </w:r>
      <w:proofErr w:type="spellEnd"/>
      <w:r w:rsidR="00D54BDA" w:rsidRPr="00D55ED4">
        <w:rPr>
          <w:lang w:val="pl-PL"/>
        </w:rPr>
        <w:t xml:space="preserve">, </w:t>
      </w:r>
      <w:r w:rsidR="00D54BDA" w:rsidRPr="00D54BDA">
        <w:rPr>
          <w:lang w:val="pl-PL"/>
        </w:rPr>
        <w:t xml:space="preserve">PR Manager Mercedes-Benz </w:t>
      </w:r>
      <w:proofErr w:type="spellStart"/>
      <w:r w:rsidR="00D54BDA" w:rsidRPr="00D54BDA">
        <w:rPr>
          <w:lang w:val="pl-PL"/>
        </w:rPr>
        <w:t>Cars</w:t>
      </w:r>
      <w:proofErr w:type="spellEnd"/>
      <w:r w:rsidR="00D54BDA">
        <w:rPr>
          <w:lang w:val="pl-PL"/>
        </w:rPr>
        <w:t>, Mercedes-Benz Polska</w:t>
      </w:r>
      <w:r w:rsidR="00D54BDA">
        <w:rPr>
          <w:lang w:val="pl-PL"/>
        </w:rPr>
        <w:br/>
      </w:r>
      <w:r w:rsidR="00D54BDA" w:rsidRPr="00D55ED4">
        <w:rPr>
          <w:lang w:val="pl-PL"/>
        </w:rPr>
        <w:t xml:space="preserve">tel. </w:t>
      </w:r>
      <w:r w:rsidR="00D54BDA" w:rsidRPr="000568EC">
        <w:rPr>
          <w:lang w:val="de-DE"/>
        </w:rPr>
        <w:t xml:space="preserve">+48 </w:t>
      </w:r>
      <w:r w:rsidR="00D54BDA" w:rsidRPr="00D54BDA">
        <w:rPr>
          <w:lang w:val="de-DE"/>
        </w:rPr>
        <w:t>666 977 403</w:t>
      </w:r>
      <w:r w:rsidR="00D54BDA" w:rsidRPr="000568EC">
        <w:rPr>
          <w:lang w:val="de-DE"/>
        </w:rPr>
        <w:t xml:space="preserve">, </w:t>
      </w:r>
      <w:proofErr w:type="spellStart"/>
      <w:r w:rsidR="00D54BDA" w:rsidRPr="000568EC">
        <w:rPr>
          <w:lang w:val="de-DE"/>
        </w:rPr>
        <w:t>e-mail</w:t>
      </w:r>
      <w:proofErr w:type="spellEnd"/>
      <w:r w:rsidR="00D54BDA" w:rsidRPr="000568EC">
        <w:rPr>
          <w:lang w:val="de-DE"/>
        </w:rPr>
        <w:t xml:space="preserve">: </w:t>
      </w:r>
      <w:r w:rsidR="00D54BDA">
        <w:fldChar w:fldCharType="begin"/>
      </w:r>
      <w:r w:rsidR="00D54BDA" w:rsidRPr="00060CD0">
        <w:rPr>
          <w:lang w:val="de-DE"/>
        </w:rPr>
        <w:instrText>HYPERLINK "mailto:blazej.bulinski@mercedes-benz.com"</w:instrText>
      </w:r>
      <w:r w:rsidR="00D54BDA">
        <w:fldChar w:fldCharType="separate"/>
      </w:r>
      <w:r w:rsidR="00D54BDA" w:rsidRPr="000C7C2A">
        <w:rPr>
          <w:rStyle w:val="Hipercze"/>
          <w:lang w:val="de-DE"/>
        </w:rPr>
        <w:t>blazej.bulinski@mercedes-benz.com</w:t>
      </w:r>
      <w:r w:rsidR="00D54BDA">
        <w:fldChar w:fldCharType="end"/>
      </w:r>
      <w:r w:rsidR="00D54BDA">
        <w:rPr>
          <w:lang w:val="de-DE"/>
        </w:rPr>
        <w:t xml:space="preserve"> </w:t>
      </w:r>
      <w:r w:rsidR="00D54BDA" w:rsidRPr="00666E4E">
        <w:rPr>
          <w:rStyle w:val="Pogrubienie"/>
          <w:lang w:val="de-DE"/>
        </w:rPr>
        <w:br/>
      </w:r>
      <w:r w:rsidRPr="00080697">
        <w:rPr>
          <w:rStyle w:val="Hipercze"/>
          <w:lang w:val="de-DE"/>
        </w:rPr>
        <w:t>https://media.mercedes-benz.pl/</w:t>
      </w:r>
    </w:p>
    <w:p w14:paraId="612BF5D5" w14:textId="77777777" w:rsidR="00731B74" w:rsidRPr="00421D75" w:rsidRDefault="00731B74" w:rsidP="00731B74">
      <w:pPr>
        <w:pStyle w:val="A03Copytext"/>
        <w:rPr>
          <w:lang w:val="de-DE"/>
        </w:rPr>
      </w:pPr>
    </w:p>
    <w:p w14:paraId="6D55A78E" w14:textId="11BE5B19" w:rsidR="00731B74" w:rsidRPr="00F42C47" w:rsidRDefault="00731B74" w:rsidP="00731B74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0A09E83A" w14:textId="58A7069D" w:rsidR="00731B74" w:rsidRPr="00060CD0" w:rsidRDefault="00731B74" w:rsidP="7ADCA2FF">
      <w:pPr>
        <w:pStyle w:val="A03Copytext"/>
        <w:rPr>
          <w:lang w:val="pl-PL"/>
        </w:rPr>
      </w:pPr>
      <w:r w:rsidRPr="00060CD0">
        <w:rPr>
          <w:lang w:val="pl-PL"/>
        </w:rPr>
        <w:t>Odkąd w 1886 roku Carl Benz złożył patent na swojego trójkołowca, a niedługo później Gottlieb Daimler zbudował pierwszy zmotoryzowany powóz, Mercedes-Benz nieustannie rozwija kolejne pionierskie rozwiązania i dąży do tworzenia najbardziej pożądanych samochodów świata. Ta ambicja napędza każdą innowację – od pierwszych automobili po dzisiejsze inteligentne i bezpieczne pojazdy elektryczne, takie jak zupełnie nowy GLC oraz wielokrotnie nagradzany CLA. Wraz z nową Klasą S firma kontynuuje największy program wprowadzania nowych produktów w swojej historii. Dzięki pasji do przełomowych osiągnięć, doskonałości oraz nieprzerwanemu zaangażowaniu w obsługę klienta marka konsekwentnie kształtuje przyszłość mobilności. Rezultat wykracza daleko poza osiągnięcia inżynieryjne – tworzy niepowtarzalne uczucie, które towarzyszy wszystkiemu, co robi Mercedes-Benz: „</w:t>
      </w:r>
      <w:proofErr w:type="spellStart"/>
      <w:r w:rsidRPr="00060CD0">
        <w:rPr>
          <w:lang w:val="pl-PL"/>
        </w:rPr>
        <w:t>Welcome</w:t>
      </w:r>
      <w:proofErr w:type="spellEnd"/>
      <w:r w:rsidRPr="00060CD0">
        <w:rPr>
          <w:lang w:val="pl-PL"/>
        </w:rPr>
        <w:t xml:space="preserve"> </w:t>
      </w:r>
      <w:proofErr w:type="spellStart"/>
      <w:r w:rsidRPr="00060CD0">
        <w:rPr>
          <w:lang w:val="pl-PL"/>
        </w:rPr>
        <w:t>home</w:t>
      </w:r>
      <w:proofErr w:type="spellEnd"/>
      <w:r w:rsidRPr="00060CD0">
        <w:rPr>
          <w:lang w:val="pl-PL"/>
        </w:rPr>
        <w:t>”.</w:t>
      </w:r>
    </w:p>
    <w:p w14:paraId="391EB371" w14:textId="77777777" w:rsidR="00731B74" w:rsidRPr="00F42C47" w:rsidRDefault="00731B74" w:rsidP="00731B74">
      <w:pPr>
        <w:pStyle w:val="A03Copytext"/>
        <w:rPr>
          <w:lang w:val="pl-PL"/>
        </w:rPr>
      </w:pPr>
    </w:p>
    <w:p w14:paraId="69D6BCA2" w14:textId="50E5FF48" w:rsidR="00731B74" w:rsidRDefault="00731B74" w:rsidP="00731B74">
      <w:pPr>
        <w:pStyle w:val="A03Copytext"/>
        <w:rPr>
          <w:lang w:val="pl-PL"/>
        </w:rPr>
      </w:pPr>
      <w:r w:rsidRPr="00F42C47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 xml:space="preserve">marki. Po drodze klienci, fani i współpracownicy będą mogli dołączyć do obchodów – w epickiej przygodzie, która potrwa do października. Podróż „140 YEARS. 140 PLACES” przez sześć kontynentów można śledzić w naszym specjalnym serwisie </w:t>
      </w:r>
      <w:hyperlink r:id="rId17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18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6E0F70BC" w14:textId="77777777" w:rsidR="00731B74" w:rsidRDefault="00731B74" w:rsidP="00731B74">
      <w:pPr>
        <w:pStyle w:val="A03Copytext"/>
        <w:rPr>
          <w:lang w:val="pl-PL"/>
        </w:rPr>
      </w:pPr>
    </w:p>
    <w:p w14:paraId="1D608E02" w14:textId="77777777" w:rsidR="00731B74" w:rsidRPr="000568EC" w:rsidRDefault="00731B74" w:rsidP="00731B74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EE6B3C1" w14:textId="7CF233E7" w:rsidR="003161CC" w:rsidRPr="00B8287C" w:rsidRDefault="00731B74" w:rsidP="007212DD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</w:t>
      </w:r>
      <w:proofErr w:type="spellStart"/>
      <w:r w:rsidRPr="000568EC">
        <w:rPr>
          <w:lang w:val="pl-PL"/>
        </w:rPr>
        <w:t>Group</w:t>
      </w:r>
      <w:proofErr w:type="spellEnd"/>
      <w:r w:rsidRPr="000568EC">
        <w:rPr>
          <w:lang w:val="pl-PL"/>
        </w:rPr>
        <w:t xml:space="preserve">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>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</w:t>
      </w:r>
      <w:proofErr w:type="spellStart"/>
      <w:r w:rsidRPr="000568EC">
        <w:rPr>
          <w:lang w:val="pl-PL"/>
        </w:rPr>
        <w:t>Källenius</w:t>
      </w:r>
      <w:proofErr w:type="spellEnd"/>
      <w:r w:rsidRPr="000568EC">
        <w:rPr>
          <w:lang w:val="pl-PL"/>
        </w:rPr>
        <w:t xml:space="preserve">. Firma koncentruje się na rozwoju, produkcji i sprzedaży samochodów osobowych i użytkowych oraz usług związanych z pojazdami. Ponadto aspiruje do bycia liderem w obszarach </w:t>
      </w:r>
      <w:proofErr w:type="spellStart"/>
      <w:r w:rsidRPr="000568EC">
        <w:rPr>
          <w:lang w:val="pl-PL"/>
        </w:rPr>
        <w:t>elektromobilności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</w:t>
      </w:r>
      <w:proofErr w:type="spellStart"/>
      <w:r w:rsidRPr="00351EE9">
        <w:rPr>
          <w:lang w:val="pl-PL"/>
        </w:rPr>
        <w:t>Cars</w:t>
      </w:r>
      <w:proofErr w:type="spellEnd"/>
      <w:r w:rsidRPr="00351EE9">
        <w:rPr>
          <w:lang w:val="pl-PL"/>
        </w:rPr>
        <w:t xml:space="preserve"> obejmuje markę Mercedes-Benz, a także Mercedes-AMG, Mercedes-Maybach i markę produktów Klasy G. </w:t>
      </w:r>
      <w:r w:rsidRPr="000568EC">
        <w:rPr>
          <w:lang w:val="pl-PL"/>
        </w:rPr>
        <w:t xml:space="preserve">Mercedes-Benz AG jest jednym z największych producentów samochodów osobowych klasy </w:t>
      </w:r>
      <w:proofErr w:type="spellStart"/>
      <w:r w:rsidRPr="000568EC">
        <w:rPr>
          <w:lang w:val="pl-PL"/>
        </w:rPr>
        <w:t>premium</w:t>
      </w:r>
      <w:proofErr w:type="spellEnd"/>
      <w:r w:rsidRPr="000568EC">
        <w:rPr>
          <w:lang w:val="pl-PL"/>
        </w:rPr>
        <w:t xml:space="preserve">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 w:rsidR="00D54BDA"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 – oznacza to tworzenie trwałej wartości dla wszystkich interesariuszy: klientów, pracowników, inwestorów, partnerów biznesowych oraz całego społeczeństwa.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</w:p>
    <w:sectPr w:rsidR="003161CC" w:rsidRPr="00B8287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B5DBA" w14:textId="77777777" w:rsidR="00F61B56" w:rsidRPr="00E675DA" w:rsidRDefault="00F61B56" w:rsidP="00764B8C">
      <w:r w:rsidRPr="00E675DA">
        <w:separator/>
      </w:r>
    </w:p>
    <w:p w14:paraId="5ED7882D" w14:textId="77777777" w:rsidR="00F61B56" w:rsidRDefault="00F61B56"/>
  </w:endnote>
  <w:endnote w:type="continuationSeparator" w:id="0">
    <w:p w14:paraId="6CD64FE5" w14:textId="77777777" w:rsidR="00F61B56" w:rsidRPr="00E675DA" w:rsidRDefault="00F61B56" w:rsidP="00764B8C">
      <w:r w:rsidRPr="00E675DA">
        <w:continuationSeparator/>
      </w:r>
    </w:p>
    <w:p w14:paraId="74C3EF43" w14:textId="77777777" w:rsidR="00F61B56" w:rsidRDefault="00F61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Light">
    <w:charset w:val="EE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A2BE" w14:textId="66E838E3" w:rsidR="00EC1864" w:rsidRPr="0033780C" w:rsidRDefault="00A803CC" w:rsidP="00B00F20">
    <w:pPr>
      <w:pStyle w:val="D07Pagenumber"/>
      <w:framePr w:wrap="around"/>
    </w:pPr>
    <w:r>
      <w:t>Strona</w:t>
    </w:r>
    <w:r w:rsidR="00EC1864" w:rsidRPr="0033780C">
      <w:t xml:space="preserve"> </w:t>
    </w:r>
    <w:r w:rsidR="00EC1864" w:rsidRPr="0033780C">
      <w:rPr>
        <w:rStyle w:val="Numerstrony"/>
      </w:rPr>
      <w:fldChar w:fldCharType="begin"/>
    </w:r>
    <w:r w:rsidR="00EC1864" w:rsidRPr="0033780C">
      <w:rPr>
        <w:rStyle w:val="Numerstrony"/>
      </w:rPr>
      <w:instrText xml:space="preserve"> PAGE </w:instrText>
    </w:r>
    <w:r w:rsidR="00EC1864" w:rsidRPr="0033780C">
      <w:rPr>
        <w:rStyle w:val="Numerstrony"/>
      </w:rPr>
      <w:fldChar w:fldCharType="separate"/>
    </w:r>
    <w:r w:rsidR="002B3A8B" w:rsidRPr="0033780C">
      <w:rPr>
        <w:rStyle w:val="Numerstrony"/>
      </w:rPr>
      <w:t>2</w:t>
    </w:r>
    <w:r w:rsidR="00EC1864" w:rsidRPr="0033780C">
      <w:rPr>
        <w:rStyle w:val="Numerstrony"/>
      </w:rPr>
      <w:fldChar w:fldCharType="end"/>
    </w:r>
    <w:r>
      <w:rPr>
        <w:rStyle w:val="Numerstrony"/>
      </w:rPr>
      <w:t>.</w:t>
    </w:r>
  </w:p>
  <w:p w14:paraId="3C95F963" w14:textId="77777777" w:rsidR="00EC1864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060CD0" w14:paraId="5BF53BC9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8FC621B" w14:textId="29C12F16" w:rsidR="00EB7108" w:rsidRPr="00EB7108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</w:pP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Mercedes-Benz AG | 70546 Stuttgart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telefon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0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faks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2 22 44 | dialog@mercedes-benz.com | www.mercedes-benz.com</w:t>
          </w:r>
        </w:p>
        <w:p w14:paraId="654C7BD3" w14:textId="7FCB99C8" w:rsidR="00EB7108" w:rsidRPr="00315D0A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060CD0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Mercedes-Benz AG,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Niemcy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|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Siedziba i Sąd Rejestrowy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nr w Rej. </w:t>
          </w:r>
          <w:proofErr w:type="spellStart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Handl</w:t>
          </w:r>
          <w:proofErr w:type="spellEnd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.: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762873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 Rady Nadzorczej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Martin </w:t>
          </w:r>
          <w:proofErr w:type="spellStart"/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Brudermüller</w:t>
          </w:r>
          <w:proofErr w:type="spellEnd"/>
        </w:p>
        <w:p w14:paraId="42373B93" w14:textId="3A92B6A1" w:rsidR="00AF3162" w:rsidRPr="000420FD" w:rsidRDefault="000568EC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Zarząd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Ola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Källenius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;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Jörg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Burzer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</w:t>
          </w:r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Mathias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Geisen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Olaf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Schick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Michael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Schiebe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Britta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Seeger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Oliver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Thöne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 Harald Wilhelm</w:t>
          </w:r>
        </w:p>
      </w:tc>
    </w:tr>
  </w:tbl>
  <w:p w14:paraId="6A036F80" w14:textId="77777777" w:rsidR="007F0784" w:rsidRPr="000420FD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733A5" w14:textId="77777777" w:rsidR="00F61B56" w:rsidRDefault="00F61B56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5E50DF28" w14:textId="77777777" w:rsidR="00F61B56" w:rsidRPr="00E675DA" w:rsidRDefault="00F61B56" w:rsidP="00764B8C">
      <w:r w:rsidRPr="00E675DA">
        <w:continuationSeparator/>
      </w:r>
    </w:p>
    <w:p w14:paraId="5F8DE230" w14:textId="77777777" w:rsidR="00F61B56" w:rsidRDefault="00F61B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A4EC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C1E1794" wp14:editId="397B6CF2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4F0F5422" wp14:editId="1A1B7C7D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B40941"/>
    <w:multiLevelType w:val="hybridMultilevel"/>
    <w:tmpl w:val="7EBA4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27A7C"/>
    <w:multiLevelType w:val="hybridMultilevel"/>
    <w:tmpl w:val="59403FEC"/>
    <w:lvl w:ilvl="0" w:tplc="843A3D34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40EFB"/>
    <w:multiLevelType w:val="hybridMultilevel"/>
    <w:tmpl w:val="AACE3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7B41FF"/>
    <w:multiLevelType w:val="hybridMultilevel"/>
    <w:tmpl w:val="23A00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94E82"/>
    <w:multiLevelType w:val="hybridMultilevel"/>
    <w:tmpl w:val="2C9A5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36794"/>
    <w:multiLevelType w:val="hybridMultilevel"/>
    <w:tmpl w:val="573AC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00F2E"/>
    <w:multiLevelType w:val="hybridMultilevel"/>
    <w:tmpl w:val="0FD4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A0538"/>
    <w:multiLevelType w:val="hybridMultilevel"/>
    <w:tmpl w:val="B0962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36052"/>
    <w:multiLevelType w:val="hybridMultilevel"/>
    <w:tmpl w:val="C7E8A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04C33"/>
    <w:multiLevelType w:val="hybridMultilevel"/>
    <w:tmpl w:val="F9A01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37E3C"/>
    <w:multiLevelType w:val="hybridMultilevel"/>
    <w:tmpl w:val="02C0B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2DC9"/>
    <w:multiLevelType w:val="hybridMultilevel"/>
    <w:tmpl w:val="6CE03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86B7F"/>
    <w:multiLevelType w:val="hybridMultilevel"/>
    <w:tmpl w:val="473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7"/>
  </w:num>
  <w:num w:numId="12" w16cid:durableId="423838343">
    <w:abstractNumId w:val="10"/>
  </w:num>
  <w:num w:numId="13" w16cid:durableId="1293629408">
    <w:abstractNumId w:val="28"/>
  </w:num>
  <w:num w:numId="14" w16cid:durableId="1237932400">
    <w:abstractNumId w:val="30"/>
  </w:num>
  <w:num w:numId="15" w16cid:durableId="1072124215">
    <w:abstractNumId w:val="31"/>
  </w:num>
  <w:num w:numId="16" w16cid:durableId="1743990120">
    <w:abstractNumId w:val="29"/>
  </w:num>
  <w:num w:numId="17" w16cid:durableId="1086612032">
    <w:abstractNumId w:val="17"/>
  </w:num>
  <w:num w:numId="18" w16cid:durableId="366371384">
    <w:abstractNumId w:val="18"/>
  </w:num>
  <w:num w:numId="19" w16cid:durableId="784497156">
    <w:abstractNumId w:val="19"/>
  </w:num>
  <w:num w:numId="20" w16cid:durableId="1296957666">
    <w:abstractNumId w:val="11"/>
  </w:num>
  <w:num w:numId="21" w16cid:durableId="6829034">
    <w:abstractNumId w:val="25"/>
  </w:num>
  <w:num w:numId="22" w16cid:durableId="83646970">
    <w:abstractNumId w:val="13"/>
  </w:num>
  <w:num w:numId="23" w16cid:durableId="2146116251">
    <w:abstractNumId w:val="22"/>
  </w:num>
  <w:num w:numId="24" w16cid:durableId="1950235693">
    <w:abstractNumId w:val="12"/>
  </w:num>
  <w:num w:numId="25" w16cid:durableId="930426707">
    <w:abstractNumId w:val="20"/>
  </w:num>
  <w:num w:numId="26" w16cid:durableId="1151676658">
    <w:abstractNumId w:val="26"/>
  </w:num>
  <w:num w:numId="27" w16cid:durableId="1919943724">
    <w:abstractNumId w:val="16"/>
  </w:num>
  <w:num w:numId="28" w16cid:durableId="1791121618">
    <w:abstractNumId w:val="21"/>
  </w:num>
  <w:num w:numId="29" w16cid:durableId="1686592581">
    <w:abstractNumId w:val="14"/>
  </w:num>
  <w:num w:numId="30" w16cid:durableId="1722049401">
    <w:abstractNumId w:val="23"/>
  </w:num>
  <w:num w:numId="31" w16cid:durableId="1603873713">
    <w:abstractNumId w:val="24"/>
  </w:num>
  <w:num w:numId="32" w16cid:durableId="16912952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4F"/>
    <w:rsid w:val="00000C4C"/>
    <w:rsid w:val="00002924"/>
    <w:rsid w:val="00002A81"/>
    <w:rsid w:val="0000396F"/>
    <w:rsid w:val="000049B1"/>
    <w:rsid w:val="000074CE"/>
    <w:rsid w:val="00010949"/>
    <w:rsid w:val="00011E70"/>
    <w:rsid w:val="0001257B"/>
    <w:rsid w:val="00013835"/>
    <w:rsid w:val="000140ED"/>
    <w:rsid w:val="00014580"/>
    <w:rsid w:val="00015214"/>
    <w:rsid w:val="0002077F"/>
    <w:rsid w:val="000241D8"/>
    <w:rsid w:val="0002523C"/>
    <w:rsid w:val="00025CA1"/>
    <w:rsid w:val="0002661E"/>
    <w:rsid w:val="000333CE"/>
    <w:rsid w:val="00033CCA"/>
    <w:rsid w:val="0003739E"/>
    <w:rsid w:val="000420FD"/>
    <w:rsid w:val="00044F7C"/>
    <w:rsid w:val="00045A88"/>
    <w:rsid w:val="000509C6"/>
    <w:rsid w:val="000568EC"/>
    <w:rsid w:val="00056CD0"/>
    <w:rsid w:val="00060985"/>
    <w:rsid w:val="00060CD0"/>
    <w:rsid w:val="00062AA8"/>
    <w:rsid w:val="000639BC"/>
    <w:rsid w:val="00063C78"/>
    <w:rsid w:val="000648CA"/>
    <w:rsid w:val="00066A0F"/>
    <w:rsid w:val="0007191B"/>
    <w:rsid w:val="00073D3F"/>
    <w:rsid w:val="0007651D"/>
    <w:rsid w:val="00080697"/>
    <w:rsid w:val="00081305"/>
    <w:rsid w:val="000817D3"/>
    <w:rsid w:val="00084223"/>
    <w:rsid w:val="00086C76"/>
    <w:rsid w:val="00090E05"/>
    <w:rsid w:val="00092D86"/>
    <w:rsid w:val="0009314B"/>
    <w:rsid w:val="00097D07"/>
    <w:rsid w:val="000A50A1"/>
    <w:rsid w:val="000A6302"/>
    <w:rsid w:val="000B0054"/>
    <w:rsid w:val="000B2BF4"/>
    <w:rsid w:val="000C2C40"/>
    <w:rsid w:val="000C2D25"/>
    <w:rsid w:val="000C30C7"/>
    <w:rsid w:val="000C6A17"/>
    <w:rsid w:val="000C79D9"/>
    <w:rsid w:val="000D1ADD"/>
    <w:rsid w:val="000D1EDA"/>
    <w:rsid w:val="000D4868"/>
    <w:rsid w:val="000D48EC"/>
    <w:rsid w:val="000D77D9"/>
    <w:rsid w:val="000E0A54"/>
    <w:rsid w:val="000E139C"/>
    <w:rsid w:val="000E2F84"/>
    <w:rsid w:val="000E368C"/>
    <w:rsid w:val="000E6116"/>
    <w:rsid w:val="000F076B"/>
    <w:rsid w:val="000F13C7"/>
    <w:rsid w:val="000F2712"/>
    <w:rsid w:val="000F3696"/>
    <w:rsid w:val="000F3AA9"/>
    <w:rsid w:val="000F6575"/>
    <w:rsid w:val="000F6849"/>
    <w:rsid w:val="000F7AE0"/>
    <w:rsid w:val="001028C6"/>
    <w:rsid w:val="0010646B"/>
    <w:rsid w:val="00106A41"/>
    <w:rsid w:val="0010757F"/>
    <w:rsid w:val="00107F4F"/>
    <w:rsid w:val="00111F9F"/>
    <w:rsid w:val="0011302D"/>
    <w:rsid w:val="001166BE"/>
    <w:rsid w:val="00117941"/>
    <w:rsid w:val="001214B4"/>
    <w:rsid w:val="00122D49"/>
    <w:rsid w:val="00123A7C"/>
    <w:rsid w:val="0012549C"/>
    <w:rsid w:val="0012597A"/>
    <w:rsid w:val="00125D57"/>
    <w:rsid w:val="001314A1"/>
    <w:rsid w:val="00131A63"/>
    <w:rsid w:val="00141213"/>
    <w:rsid w:val="0015135E"/>
    <w:rsid w:val="00152829"/>
    <w:rsid w:val="00152A03"/>
    <w:rsid w:val="00153588"/>
    <w:rsid w:val="00153ACF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0F45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4355"/>
    <w:rsid w:val="0019715A"/>
    <w:rsid w:val="001973AB"/>
    <w:rsid w:val="00197D3D"/>
    <w:rsid w:val="001A3EDE"/>
    <w:rsid w:val="001A43D7"/>
    <w:rsid w:val="001A59E4"/>
    <w:rsid w:val="001B0CEF"/>
    <w:rsid w:val="001B4456"/>
    <w:rsid w:val="001B4781"/>
    <w:rsid w:val="001B5A88"/>
    <w:rsid w:val="001B6F3E"/>
    <w:rsid w:val="001B6FAF"/>
    <w:rsid w:val="001B7945"/>
    <w:rsid w:val="001C1DA5"/>
    <w:rsid w:val="001C39E9"/>
    <w:rsid w:val="001C77C1"/>
    <w:rsid w:val="001D0BB0"/>
    <w:rsid w:val="001D183E"/>
    <w:rsid w:val="001D259B"/>
    <w:rsid w:val="001D2EC1"/>
    <w:rsid w:val="001D56CD"/>
    <w:rsid w:val="001D5AF7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0D04"/>
    <w:rsid w:val="00201DB0"/>
    <w:rsid w:val="00203388"/>
    <w:rsid w:val="0020371C"/>
    <w:rsid w:val="0020411A"/>
    <w:rsid w:val="0020712A"/>
    <w:rsid w:val="00214936"/>
    <w:rsid w:val="00216079"/>
    <w:rsid w:val="0022182A"/>
    <w:rsid w:val="00226CBC"/>
    <w:rsid w:val="00227DD7"/>
    <w:rsid w:val="00230D64"/>
    <w:rsid w:val="00232705"/>
    <w:rsid w:val="002348CF"/>
    <w:rsid w:val="00235B71"/>
    <w:rsid w:val="00236A15"/>
    <w:rsid w:val="00236DF0"/>
    <w:rsid w:val="00240590"/>
    <w:rsid w:val="002432DF"/>
    <w:rsid w:val="0024567E"/>
    <w:rsid w:val="00246F69"/>
    <w:rsid w:val="002476E7"/>
    <w:rsid w:val="00251B64"/>
    <w:rsid w:val="00252207"/>
    <w:rsid w:val="00254135"/>
    <w:rsid w:val="00254288"/>
    <w:rsid w:val="0025510D"/>
    <w:rsid w:val="002622FF"/>
    <w:rsid w:val="00262878"/>
    <w:rsid w:val="0026510D"/>
    <w:rsid w:val="0026527D"/>
    <w:rsid w:val="0026566D"/>
    <w:rsid w:val="00266D93"/>
    <w:rsid w:val="00267E79"/>
    <w:rsid w:val="00270A9E"/>
    <w:rsid w:val="00270D6E"/>
    <w:rsid w:val="00271933"/>
    <w:rsid w:val="002721B5"/>
    <w:rsid w:val="002724F8"/>
    <w:rsid w:val="00273DB9"/>
    <w:rsid w:val="00280C66"/>
    <w:rsid w:val="002842CD"/>
    <w:rsid w:val="00291AD6"/>
    <w:rsid w:val="00292DA6"/>
    <w:rsid w:val="0029326C"/>
    <w:rsid w:val="00294B0D"/>
    <w:rsid w:val="002960B5"/>
    <w:rsid w:val="002A3B25"/>
    <w:rsid w:val="002B27E5"/>
    <w:rsid w:val="002B2ADC"/>
    <w:rsid w:val="002B3A8B"/>
    <w:rsid w:val="002B536C"/>
    <w:rsid w:val="002C39C7"/>
    <w:rsid w:val="002D0630"/>
    <w:rsid w:val="002D2341"/>
    <w:rsid w:val="002D3D23"/>
    <w:rsid w:val="002D72A2"/>
    <w:rsid w:val="002E2080"/>
    <w:rsid w:val="002E7B9B"/>
    <w:rsid w:val="002F0252"/>
    <w:rsid w:val="002F3EA6"/>
    <w:rsid w:val="002F3FEF"/>
    <w:rsid w:val="002F7BB2"/>
    <w:rsid w:val="00300181"/>
    <w:rsid w:val="00302A70"/>
    <w:rsid w:val="0030635E"/>
    <w:rsid w:val="003064B1"/>
    <w:rsid w:val="003138C6"/>
    <w:rsid w:val="003144C7"/>
    <w:rsid w:val="00314963"/>
    <w:rsid w:val="003157B6"/>
    <w:rsid w:val="00315D0A"/>
    <w:rsid w:val="00315FBC"/>
    <w:rsid w:val="003161CC"/>
    <w:rsid w:val="0031630E"/>
    <w:rsid w:val="00316C47"/>
    <w:rsid w:val="00317376"/>
    <w:rsid w:val="00317769"/>
    <w:rsid w:val="00317867"/>
    <w:rsid w:val="00324C5A"/>
    <w:rsid w:val="00324C6D"/>
    <w:rsid w:val="003262D0"/>
    <w:rsid w:val="003274A5"/>
    <w:rsid w:val="0033099A"/>
    <w:rsid w:val="00331EB3"/>
    <w:rsid w:val="00332C72"/>
    <w:rsid w:val="003355C6"/>
    <w:rsid w:val="0033780C"/>
    <w:rsid w:val="00342034"/>
    <w:rsid w:val="003427E9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1F83"/>
    <w:rsid w:val="00372017"/>
    <w:rsid w:val="003721C5"/>
    <w:rsid w:val="00373740"/>
    <w:rsid w:val="00373F39"/>
    <w:rsid w:val="003741EF"/>
    <w:rsid w:val="00374CCB"/>
    <w:rsid w:val="003753CD"/>
    <w:rsid w:val="00382D93"/>
    <w:rsid w:val="00383033"/>
    <w:rsid w:val="00383CD5"/>
    <w:rsid w:val="0038797C"/>
    <w:rsid w:val="00391CCB"/>
    <w:rsid w:val="00392043"/>
    <w:rsid w:val="00394ADB"/>
    <w:rsid w:val="00394FC4"/>
    <w:rsid w:val="003967EA"/>
    <w:rsid w:val="003968AF"/>
    <w:rsid w:val="003A0038"/>
    <w:rsid w:val="003A0979"/>
    <w:rsid w:val="003A0B70"/>
    <w:rsid w:val="003A2CEB"/>
    <w:rsid w:val="003A50A8"/>
    <w:rsid w:val="003A7373"/>
    <w:rsid w:val="003B12CF"/>
    <w:rsid w:val="003B45D3"/>
    <w:rsid w:val="003B4FEB"/>
    <w:rsid w:val="003B5A16"/>
    <w:rsid w:val="003B5C4C"/>
    <w:rsid w:val="003B7A24"/>
    <w:rsid w:val="003C10BF"/>
    <w:rsid w:val="003C1DF6"/>
    <w:rsid w:val="003C31E9"/>
    <w:rsid w:val="003C69A3"/>
    <w:rsid w:val="003D07BA"/>
    <w:rsid w:val="003D1AC2"/>
    <w:rsid w:val="003D6A50"/>
    <w:rsid w:val="003D7575"/>
    <w:rsid w:val="003E17A7"/>
    <w:rsid w:val="003E5A9E"/>
    <w:rsid w:val="003F03B1"/>
    <w:rsid w:val="003F220A"/>
    <w:rsid w:val="003F33E4"/>
    <w:rsid w:val="00402DAA"/>
    <w:rsid w:val="00405B41"/>
    <w:rsid w:val="00405C90"/>
    <w:rsid w:val="00405C9C"/>
    <w:rsid w:val="0040619F"/>
    <w:rsid w:val="00406312"/>
    <w:rsid w:val="004078C9"/>
    <w:rsid w:val="0041163E"/>
    <w:rsid w:val="0041505B"/>
    <w:rsid w:val="0042066D"/>
    <w:rsid w:val="00421D75"/>
    <w:rsid w:val="0042210D"/>
    <w:rsid w:val="00423F78"/>
    <w:rsid w:val="00425284"/>
    <w:rsid w:val="004361F4"/>
    <w:rsid w:val="004377ED"/>
    <w:rsid w:val="00437FE0"/>
    <w:rsid w:val="0044160E"/>
    <w:rsid w:val="004448E7"/>
    <w:rsid w:val="00445737"/>
    <w:rsid w:val="00445941"/>
    <w:rsid w:val="00446715"/>
    <w:rsid w:val="00450BC5"/>
    <w:rsid w:val="00451D6A"/>
    <w:rsid w:val="00452239"/>
    <w:rsid w:val="0045295D"/>
    <w:rsid w:val="00454936"/>
    <w:rsid w:val="00457568"/>
    <w:rsid w:val="0045791F"/>
    <w:rsid w:val="00457B9D"/>
    <w:rsid w:val="004629BC"/>
    <w:rsid w:val="0046427C"/>
    <w:rsid w:val="00472C7F"/>
    <w:rsid w:val="004758D3"/>
    <w:rsid w:val="004763B8"/>
    <w:rsid w:val="004847DA"/>
    <w:rsid w:val="00486711"/>
    <w:rsid w:val="00492F19"/>
    <w:rsid w:val="00496814"/>
    <w:rsid w:val="00496D4F"/>
    <w:rsid w:val="00497BF5"/>
    <w:rsid w:val="004A196F"/>
    <w:rsid w:val="004A30DF"/>
    <w:rsid w:val="004B4319"/>
    <w:rsid w:val="004B4913"/>
    <w:rsid w:val="004B7228"/>
    <w:rsid w:val="004B7A02"/>
    <w:rsid w:val="004C01A6"/>
    <w:rsid w:val="004C03FA"/>
    <w:rsid w:val="004C1401"/>
    <w:rsid w:val="004C3021"/>
    <w:rsid w:val="004C4652"/>
    <w:rsid w:val="004C5B6A"/>
    <w:rsid w:val="004D0BBC"/>
    <w:rsid w:val="004D0E9C"/>
    <w:rsid w:val="004D1F23"/>
    <w:rsid w:val="004D3DAC"/>
    <w:rsid w:val="004D6A8E"/>
    <w:rsid w:val="004E0CD1"/>
    <w:rsid w:val="004E1AF7"/>
    <w:rsid w:val="004E20D2"/>
    <w:rsid w:val="004E46E1"/>
    <w:rsid w:val="004E49FB"/>
    <w:rsid w:val="004E5B7C"/>
    <w:rsid w:val="004E6E2C"/>
    <w:rsid w:val="004F2D9F"/>
    <w:rsid w:val="004F34DB"/>
    <w:rsid w:val="004F43F7"/>
    <w:rsid w:val="004F5623"/>
    <w:rsid w:val="00502D36"/>
    <w:rsid w:val="00503DF8"/>
    <w:rsid w:val="00506D69"/>
    <w:rsid w:val="00506E4A"/>
    <w:rsid w:val="00510CAC"/>
    <w:rsid w:val="00511D8D"/>
    <w:rsid w:val="00512FB1"/>
    <w:rsid w:val="00520E0E"/>
    <w:rsid w:val="00522D21"/>
    <w:rsid w:val="00522F31"/>
    <w:rsid w:val="00523E64"/>
    <w:rsid w:val="00524941"/>
    <w:rsid w:val="00525B17"/>
    <w:rsid w:val="0052712E"/>
    <w:rsid w:val="005339E6"/>
    <w:rsid w:val="00533E32"/>
    <w:rsid w:val="005349AB"/>
    <w:rsid w:val="005375EC"/>
    <w:rsid w:val="005401FE"/>
    <w:rsid w:val="00546E67"/>
    <w:rsid w:val="00551642"/>
    <w:rsid w:val="00553270"/>
    <w:rsid w:val="00553637"/>
    <w:rsid w:val="0056117D"/>
    <w:rsid w:val="005612D3"/>
    <w:rsid w:val="00570A1F"/>
    <w:rsid w:val="00572FED"/>
    <w:rsid w:val="00576770"/>
    <w:rsid w:val="00576EC6"/>
    <w:rsid w:val="005778E0"/>
    <w:rsid w:val="00577A77"/>
    <w:rsid w:val="00577F5E"/>
    <w:rsid w:val="0058144F"/>
    <w:rsid w:val="0058168D"/>
    <w:rsid w:val="00583736"/>
    <w:rsid w:val="00586DA1"/>
    <w:rsid w:val="00591A18"/>
    <w:rsid w:val="00591BBD"/>
    <w:rsid w:val="00591CA8"/>
    <w:rsid w:val="00595B78"/>
    <w:rsid w:val="005963B1"/>
    <w:rsid w:val="0059730C"/>
    <w:rsid w:val="005977B6"/>
    <w:rsid w:val="005A588A"/>
    <w:rsid w:val="005A61D8"/>
    <w:rsid w:val="005A64E1"/>
    <w:rsid w:val="005A7AF9"/>
    <w:rsid w:val="005B0728"/>
    <w:rsid w:val="005C07E6"/>
    <w:rsid w:val="005C0ED8"/>
    <w:rsid w:val="005C297B"/>
    <w:rsid w:val="005C2ECA"/>
    <w:rsid w:val="005C4F7C"/>
    <w:rsid w:val="005C4FE2"/>
    <w:rsid w:val="005D1F46"/>
    <w:rsid w:val="005D4EC7"/>
    <w:rsid w:val="005D7DBF"/>
    <w:rsid w:val="005E0D76"/>
    <w:rsid w:val="005E279E"/>
    <w:rsid w:val="005E3C21"/>
    <w:rsid w:val="005E4519"/>
    <w:rsid w:val="005E4752"/>
    <w:rsid w:val="005E57D8"/>
    <w:rsid w:val="005E6CF4"/>
    <w:rsid w:val="005E7509"/>
    <w:rsid w:val="005F3843"/>
    <w:rsid w:val="005F4333"/>
    <w:rsid w:val="005F6D0C"/>
    <w:rsid w:val="005F7119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18B8"/>
    <w:rsid w:val="006270D1"/>
    <w:rsid w:val="006352A2"/>
    <w:rsid w:val="00635364"/>
    <w:rsid w:val="006354EB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6E4E"/>
    <w:rsid w:val="00667DC0"/>
    <w:rsid w:val="006701DC"/>
    <w:rsid w:val="00670FB0"/>
    <w:rsid w:val="00671643"/>
    <w:rsid w:val="00680A31"/>
    <w:rsid w:val="00680A7F"/>
    <w:rsid w:val="00690BC6"/>
    <w:rsid w:val="00692D84"/>
    <w:rsid w:val="00692F9C"/>
    <w:rsid w:val="00694F37"/>
    <w:rsid w:val="00697428"/>
    <w:rsid w:val="006A4EFD"/>
    <w:rsid w:val="006A6374"/>
    <w:rsid w:val="006B13CE"/>
    <w:rsid w:val="006B1D5F"/>
    <w:rsid w:val="006B4079"/>
    <w:rsid w:val="006B5F71"/>
    <w:rsid w:val="006C07B3"/>
    <w:rsid w:val="006C14AB"/>
    <w:rsid w:val="006C1739"/>
    <w:rsid w:val="006C1F25"/>
    <w:rsid w:val="006C26DC"/>
    <w:rsid w:val="006C2961"/>
    <w:rsid w:val="006C3353"/>
    <w:rsid w:val="006C3897"/>
    <w:rsid w:val="006C4122"/>
    <w:rsid w:val="006C466D"/>
    <w:rsid w:val="006C54D6"/>
    <w:rsid w:val="006D083D"/>
    <w:rsid w:val="006D2A3A"/>
    <w:rsid w:val="006D3000"/>
    <w:rsid w:val="006D74F1"/>
    <w:rsid w:val="006E0B9C"/>
    <w:rsid w:val="006E0CAC"/>
    <w:rsid w:val="006E0EB1"/>
    <w:rsid w:val="006E1452"/>
    <w:rsid w:val="006E298F"/>
    <w:rsid w:val="006E36FD"/>
    <w:rsid w:val="006E3D2B"/>
    <w:rsid w:val="006E44F3"/>
    <w:rsid w:val="006F0D8C"/>
    <w:rsid w:val="006F1608"/>
    <w:rsid w:val="006F2918"/>
    <w:rsid w:val="006F4B8F"/>
    <w:rsid w:val="006F568D"/>
    <w:rsid w:val="006F614B"/>
    <w:rsid w:val="006F6411"/>
    <w:rsid w:val="006F704D"/>
    <w:rsid w:val="006F71DC"/>
    <w:rsid w:val="006F7633"/>
    <w:rsid w:val="006F7C58"/>
    <w:rsid w:val="00700B1A"/>
    <w:rsid w:val="00703494"/>
    <w:rsid w:val="0071113F"/>
    <w:rsid w:val="007130DA"/>
    <w:rsid w:val="00713A57"/>
    <w:rsid w:val="007147DB"/>
    <w:rsid w:val="00716E81"/>
    <w:rsid w:val="0072046B"/>
    <w:rsid w:val="00720743"/>
    <w:rsid w:val="00721283"/>
    <w:rsid w:val="007212DD"/>
    <w:rsid w:val="00723E4B"/>
    <w:rsid w:val="0072713E"/>
    <w:rsid w:val="00731B74"/>
    <w:rsid w:val="007332DD"/>
    <w:rsid w:val="00734F3B"/>
    <w:rsid w:val="00735384"/>
    <w:rsid w:val="00736485"/>
    <w:rsid w:val="007423F4"/>
    <w:rsid w:val="00742814"/>
    <w:rsid w:val="007452D3"/>
    <w:rsid w:val="00747ADB"/>
    <w:rsid w:val="00750754"/>
    <w:rsid w:val="00751366"/>
    <w:rsid w:val="007522E6"/>
    <w:rsid w:val="007537CC"/>
    <w:rsid w:val="00755141"/>
    <w:rsid w:val="00755539"/>
    <w:rsid w:val="007611D7"/>
    <w:rsid w:val="007612C0"/>
    <w:rsid w:val="00764B8C"/>
    <w:rsid w:val="00765AA2"/>
    <w:rsid w:val="00766C52"/>
    <w:rsid w:val="00770A77"/>
    <w:rsid w:val="00771E9E"/>
    <w:rsid w:val="00772011"/>
    <w:rsid w:val="00773FD7"/>
    <w:rsid w:val="00775FC6"/>
    <w:rsid w:val="00776BE1"/>
    <w:rsid w:val="00777BE2"/>
    <w:rsid w:val="00780655"/>
    <w:rsid w:val="0078232E"/>
    <w:rsid w:val="007834FE"/>
    <w:rsid w:val="00792383"/>
    <w:rsid w:val="00792A1E"/>
    <w:rsid w:val="00795261"/>
    <w:rsid w:val="00795C72"/>
    <w:rsid w:val="00796291"/>
    <w:rsid w:val="007A08B2"/>
    <w:rsid w:val="007A399D"/>
    <w:rsid w:val="007A42BE"/>
    <w:rsid w:val="007A460B"/>
    <w:rsid w:val="007A4C52"/>
    <w:rsid w:val="007A585F"/>
    <w:rsid w:val="007B2421"/>
    <w:rsid w:val="007B329D"/>
    <w:rsid w:val="007B5460"/>
    <w:rsid w:val="007B7159"/>
    <w:rsid w:val="007C1A9B"/>
    <w:rsid w:val="007C6AB5"/>
    <w:rsid w:val="007C71CD"/>
    <w:rsid w:val="007D1DC5"/>
    <w:rsid w:val="007D1E52"/>
    <w:rsid w:val="007D372D"/>
    <w:rsid w:val="007D6C3E"/>
    <w:rsid w:val="007E192F"/>
    <w:rsid w:val="007E234D"/>
    <w:rsid w:val="007E2854"/>
    <w:rsid w:val="007E3F4D"/>
    <w:rsid w:val="007E5183"/>
    <w:rsid w:val="007E639B"/>
    <w:rsid w:val="007E6767"/>
    <w:rsid w:val="007E78A9"/>
    <w:rsid w:val="007F0784"/>
    <w:rsid w:val="007F18DB"/>
    <w:rsid w:val="007F4CE1"/>
    <w:rsid w:val="007F54C2"/>
    <w:rsid w:val="007F63C8"/>
    <w:rsid w:val="007F6D8D"/>
    <w:rsid w:val="007F764F"/>
    <w:rsid w:val="00801F2E"/>
    <w:rsid w:val="00802DF2"/>
    <w:rsid w:val="00802EDE"/>
    <w:rsid w:val="00803B73"/>
    <w:rsid w:val="00805543"/>
    <w:rsid w:val="008076CC"/>
    <w:rsid w:val="00811EA6"/>
    <w:rsid w:val="008122BC"/>
    <w:rsid w:val="00813827"/>
    <w:rsid w:val="00815703"/>
    <w:rsid w:val="00815988"/>
    <w:rsid w:val="00820711"/>
    <w:rsid w:val="00825A6F"/>
    <w:rsid w:val="00825BD0"/>
    <w:rsid w:val="00826601"/>
    <w:rsid w:val="008279EE"/>
    <w:rsid w:val="00833242"/>
    <w:rsid w:val="00833778"/>
    <w:rsid w:val="00834DD9"/>
    <w:rsid w:val="00836FD4"/>
    <w:rsid w:val="00840EFC"/>
    <w:rsid w:val="00841B92"/>
    <w:rsid w:val="00841EBE"/>
    <w:rsid w:val="00842E87"/>
    <w:rsid w:val="008436BE"/>
    <w:rsid w:val="00844D44"/>
    <w:rsid w:val="00846E20"/>
    <w:rsid w:val="00851AD4"/>
    <w:rsid w:val="0085348E"/>
    <w:rsid w:val="00857007"/>
    <w:rsid w:val="00863609"/>
    <w:rsid w:val="00863A56"/>
    <w:rsid w:val="00863F91"/>
    <w:rsid w:val="00864B06"/>
    <w:rsid w:val="00866F47"/>
    <w:rsid w:val="00873D60"/>
    <w:rsid w:val="00877F16"/>
    <w:rsid w:val="008802EC"/>
    <w:rsid w:val="0088405A"/>
    <w:rsid w:val="0088408A"/>
    <w:rsid w:val="008860A6"/>
    <w:rsid w:val="00887DB3"/>
    <w:rsid w:val="0089037F"/>
    <w:rsid w:val="008916E5"/>
    <w:rsid w:val="00893E3B"/>
    <w:rsid w:val="0089446D"/>
    <w:rsid w:val="008945B3"/>
    <w:rsid w:val="00894B35"/>
    <w:rsid w:val="008A1B08"/>
    <w:rsid w:val="008A3533"/>
    <w:rsid w:val="008A64F3"/>
    <w:rsid w:val="008A79AE"/>
    <w:rsid w:val="008A7B99"/>
    <w:rsid w:val="008B1246"/>
    <w:rsid w:val="008B1E6E"/>
    <w:rsid w:val="008B200A"/>
    <w:rsid w:val="008B24BA"/>
    <w:rsid w:val="008B3817"/>
    <w:rsid w:val="008B41E6"/>
    <w:rsid w:val="008B4B2A"/>
    <w:rsid w:val="008B7A32"/>
    <w:rsid w:val="008C084F"/>
    <w:rsid w:val="008C2ABD"/>
    <w:rsid w:val="008C37ED"/>
    <w:rsid w:val="008C61FE"/>
    <w:rsid w:val="008C6F1C"/>
    <w:rsid w:val="008D2015"/>
    <w:rsid w:val="008D24E7"/>
    <w:rsid w:val="008D2A82"/>
    <w:rsid w:val="008D4423"/>
    <w:rsid w:val="008D5362"/>
    <w:rsid w:val="008E0612"/>
    <w:rsid w:val="008E1534"/>
    <w:rsid w:val="008E4F5F"/>
    <w:rsid w:val="008E5A4E"/>
    <w:rsid w:val="008E69CF"/>
    <w:rsid w:val="008F04DD"/>
    <w:rsid w:val="008F250C"/>
    <w:rsid w:val="009002A6"/>
    <w:rsid w:val="0090458B"/>
    <w:rsid w:val="00904A3A"/>
    <w:rsid w:val="00904A93"/>
    <w:rsid w:val="0090622A"/>
    <w:rsid w:val="00912754"/>
    <w:rsid w:val="00913FB5"/>
    <w:rsid w:val="00915F61"/>
    <w:rsid w:val="00916A89"/>
    <w:rsid w:val="0091764B"/>
    <w:rsid w:val="009209A2"/>
    <w:rsid w:val="009220D9"/>
    <w:rsid w:val="009242CE"/>
    <w:rsid w:val="0092440B"/>
    <w:rsid w:val="00924457"/>
    <w:rsid w:val="00924B60"/>
    <w:rsid w:val="00926055"/>
    <w:rsid w:val="00933795"/>
    <w:rsid w:val="00943382"/>
    <w:rsid w:val="00944D03"/>
    <w:rsid w:val="00946911"/>
    <w:rsid w:val="00950F0F"/>
    <w:rsid w:val="00952773"/>
    <w:rsid w:val="00953742"/>
    <w:rsid w:val="009559A9"/>
    <w:rsid w:val="00965D03"/>
    <w:rsid w:val="00967018"/>
    <w:rsid w:val="00971B98"/>
    <w:rsid w:val="009721C3"/>
    <w:rsid w:val="00972E25"/>
    <w:rsid w:val="00974D35"/>
    <w:rsid w:val="00976193"/>
    <w:rsid w:val="00976C7B"/>
    <w:rsid w:val="00980517"/>
    <w:rsid w:val="0098062B"/>
    <w:rsid w:val="0098338D"/>
    <w:rsid w:val="00983AFE"/>
    <w:rsid w:val="00983DD0"/>
    <w:rsid w:val="00985105"/>
    <w:rsid w:val="0098673F"/>
    <w:rsid w:val="00990D3D"/>
    <w:rsid w:val="00994687"/>
    <w:rsid w:val="00997499"/>
    <w:rsid w:val="0099779D"/>
    <w:rsid w:val="00997B60"/>
    <w:rsid w:val="009A066A"/>
    <w:rsid w:val="009A1A64"/>
    <w:rsid w:val="009A2EF3"/>
    <w:rsid w:val="009A68A1"/>
    <w:rsid w:val="009B05B9"/>
    <w:rsid w:val="009B1A81"/>
    <w:rsid w:val="009B2E34"/>
    <w:rsid w:val="009B33E2"/>
    <w:rsid w:val="009B34B8"/>
    <w:rsid w:val="009B4521"/>
    <w:rsid w:val="009B581A"/>
    <w:rsid w:val="009B64F5"/>
    <w:rsid w:val="009B67F5"/>
    <w:rsid w:val="009C06B2"/>
    <w:rsid w:val="009C13C6"/>
    <w:rsid w:val="009C3392"/>
    <w:rsid w:val="009C6072"/>
    <w:rsid w:val="009C6C28"/>
    <w:rsid w:val="009D2B5D"/>
    <w:rsid w:val="009D3BA3"/>
    <w:rsid w:val="009D41D3"/>
    <w:rsid w:val="009D636C"/>
    <w:rsid w:val="009D77D1"/>
    <w:rsid w:val="009E21EE"/>
    <w:rsid w:val="009E2BC8"/>
    <w:rsid w:val="009E33E5"/>
    <w:rsid w:val="009E6396"/>
    <w:rsid w:val="009E6D17"/>
    <w:rsid w:val="009F23C6"/>
    <w:rsid w:val="009F26C1"/>
    <w:rsid w:val="009F6F12"/>
    <w:rsid w:val="00A00AD6"/>
    <w:rsid w:val="00A039F0"/>
    <w:rsid w:val="00A04319"/>
    <w:rsid w:val="00A04FEF"/>
    <w:rsid w:val="00A10546"/>
    <w:rsid w:val="00A10EA8"/>
    <w:rsid w:val="00A1305A"/>
    <w:rsid w:val="00A23C01"/>
    <w:rsid w:val="00A26F76"/>
    <w:rsid w:val="00A275F1"/>
    <w:rsid w:val="00A35A9E"/>
    <w:rsid w:val="00A36956"/>
    <w:rsid w:val="00A46E60"/>
    <w:rsid w:val="00A46E66"/>
    <w:rsid w:val="00A502E5"/>
    <w:rsid w:val="00A50982"/>
    <w:rsid w:val="00A51E23"/>
    <w:rsid w:val="00A527C4"/>
    <w:rsid w:val="00A5566F"/>
    <w:rsid w:val="00A60453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3CC"/>
    <w:rsid w:val="00A816D4"/>
    <w:rsid w:val="00A84CC9"/>
    <w:rsid w:val="00A84E81"/>
    <w:rsid w:val="00A90416"/>
    <w:rsid w:val="00A916A2"/>
    <w:rsid w:val="00A94F62"/>
    <w:rsid w:val="00A960A2"/>
    <w:rsid w:val="00AA3443"/>
    <w:rsid w:val="00AA4AC8"/>
    <w:rsid w:val="00AA633D"/>
    <w:rsid w:val="00AB10EF"/>
    <w:rsid w:val="00AB353F"/>
    <w:rsid w:val="00AB54BE"/>
    <w:rsid w:val="00AB553F"/>
    <w:rsid w:val="00AB78C7"/>
    <w:rsid w:val="00AC0F23"/>
    <w:rsid w:val="00AC41DD"/>
    <w:rsid w:val="00AC6018"/>
    <w:rsid w:val="00AC7987"/>
    <w:rsid w:val="00AD44DE"/>
    <w:rsid w:val="00AD56CA"/>
    <w:rsid w:val="00AD57E0"/>
    <w:rsid w:val="00AD59CB"/>
    <w:rsid w:val="00AD765C"/>
    <w:rsid w:val="00AD766B"/>
    <w:rsid w:val="00AE080D"/>
    <w:rsid w:val="00AE1D8A"/>
    <w:rsid w:val="00AE29F9"/>
    <w:rsid w:val="00AF3162"/>
    <w:rsid w:val="00AF437B"/>
    <w:rsid w:val="00AF4EB8"/>
    <w:rsid w:val="00AF53AD"/>
    <w:rsid w:val="00AF66FE"/>
    <w:rsid w:val="00AF7848"/>
    <w:rsid w:val="00B005CA"/>
    <w:rsid w:val="00B00F20"/>
    <w:rsid w:val="00B01B61"/>
    <w:rsid w:val="00B02746"/>
    <w:rsid w:val="00B03193"/>
    <w:rsid w:val="00B0358E"/>
    <w:rsid w:val="00B05176"/>
    <w:rsid w:val="00B05C62"/>
    <w:rsid w:val="00B05F07"/>
    <w:rsid w:val="00B07D64"/>
    <w:rsid w:val="00B118F7"/>
    <w:rsid w:val="00B11D01"/>
    <w:rsid w:val="00B11ED1"/>
    <w:rsid w:val="00B137E5"/>
    <w:rsid w:val="00B139D0"/>
    <w:rsid w:val="00B153FA"/>
    <w:rsid w:val="00B15F9D"/>
    <w:rsid w:val="00B201F0"/>
    <w:rsid w:val="00B2032C"/>
    <w:rsid w:val="00B224BF"/>
    <w:rsid w:val="00B2264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35EEA"/>
    <w:rsid w:val="00B36CF3"/>
    <w:rsid w:val="00B42491"/>
    <w:rsid w:val="00B44208"/>
    <w:rsid w:val="00B44A8F"/>
    <w:rsid w:val="00B46108"/>
    <w:rsid w:val="00B52262"/>
    <w:rsid w:val="00B541E7"/>
    <w:rsid w:val="00B57555"/>
    <w:rsid w:val="00B61DF2"/>
    <w:rsid w:val="00B63C2B"/>
    <w:rsid w:val="00B65107"/>
    <w:rsid w:val="00B652A0"/>
    <w:rsid w:val="00B6556D"/>
    <w:rsid w:val="00B7401F"/>
    <w:rsid w:val="00B76E24"/>
    <w:rsid w:val="00B825E3"/>
    <w:rsid w:val="00B8287C"/>
    <w:rsid w:val="00B82A83"/>
    <w:rsid w:val="00B84885"/>
    <w:rsid w:val="00B8621E"/>
    <w:rsid w:val="00B96B08"/>
    <w:rsid w:val="00BA3449"/>
    <w:rsid w:val="00BA7D20"/>
    <w:rsid w:val="00BB384F"/>
    <w:rsid w:val="00BB4A94"/>
    <w:rsid w:val="00BB5469"/>
    <w:rsid w:val="00BB66AE"/>
    <w:rsid w:val="00BB70A8"/>
    <w:rsid w:val="00BB70F7"/>
    <w:rsid w:val="00BC0F8A"/>
    <w:rsid w:val="00BC1E30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85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5072"/>
    <w:rsid w:val="00C11724"/>
    <w:rsid w:val="00C12E5D"/>
    <w:rsid w:val="00C155C1"/>
    <w:rsid w:val="00C16186"/>
    <w:rsid w:val="00C164BB"/>
    <w:rsid w:val="00C2137E"/>
    <w:rsid w:val="00C221E5"/>
    <w:rsid w:val="00C22DD5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462CB"/>
    <w:rsid w:val="00C502BF"/>
    <w:rsid w:val="00C50964"/>
    <w:rsid w:val="00C51AAC"/>
    <w:rsid w:val="00C555D6"/>
    <w:rsid w:val="00C5575A"/>
    <w:rsid w:val="00C56760"/>
    <w:rsid w:val="00C570E0"/>
    <w:rsid w:val="00C610C8"/>
    <w:rsid w:val="00C61A00"/>
    <w:rsid w:val="00C62D3A"/>
    <w:rsid w:val="00C67316"/>
    <w:rsid w:val="00C67B7D"/>
    <w:rsid w:val="00C72C32"/>
    <w:rsid w:val="00C736DD"/>
    <w:rsid w:val="00C753CA"/>
    <w:rsid w:val="00C76248"/>
    <w:rsid w:val="00C802AF"/>
    <w:rsid w:val="00C80CD2"/>
    <w:rsid w:val="00C8143E"/>
    <w:rsid w:val="00C8291A"/>
    <w:rsid w:val="00C92A02"/>
    <w:rsid w:val="00C931CB"/>
    <w:rsid w:val="00C9478C"/>
    <w:rsid w:val="00C97106"/>
    <w:rsid w:val="00C97DBF"/>
    <w:rsid w:val="00CA03C0"/>
    <w:rsid w:val="00CA3EE8"/>
    <w:rsid w:val="00CA42BF"/>
    <w:rsid w:val="00CB071C"/>
    <w:rsid w:val="00CB078D"/>
    <w:rsid w:val="00CB3180"/>
    <w:rsid w:val="00CB3279"/>
    <w:rsid w:val="00CB3304"/>
    <w:rsid w:val="00CB3AC3"/>
    <w:rsid w:val="00CB3F6E"/>
    <w:rsid w:val="00CB4B83"/>
    <w:rsid w:val="00CB5B0B"/>
    <w:rsid w:val="00CB67CF"/>
    <w:rsid w:val="00CB7BD8"/>
    <w:rsid w:val="00CC1468"/>
    <w:rsid w:val="00CC33F5"/>
    <w:rsid w:val="00CC45E9"/>
    <w:rsid w:val="00CC6489"/>
    <w:rsid w:val="00CC70B6"/>
    <w:rsid w:val="00CC7FF9"/>
    <w:rsid w:val="00CD50AA"/>
    <w:rsid w:val="00CD5A37"/>
    <w:rsid w:val="00CD5C70"/>
    <w:rsid w:val="00CE355A"/>
    <w:rsid w:val="00CE44EB"/>
    <w:rsid w:val="00CE6AF5"/>
    <w:rsid w:val="00CE72A3"/>
    <w:rsid w:val="00CF0094"/>
    <w:rsid w:val="00CF1250"/>
    <w:rsid w:val="00CF141F"/>
    <w:rsid w:val="00CF3689"/>
    <w:rsid w:val="00CF4B96"/>
    <w:rsid w:val="00D0560F"/>
    <w:rsid w:val="00D07911"/>
    <w:rsid w:val="00D105B8"/>
    <w:rsid w:val="00D12823"/>
    <w:rsid w:val="00D12FAD"/>
    <w:rsid w:val="00D1395F"/>
    <w:rsid w:val="00D141B6"/>
    <w:rsid w:val="00D14737"/>
    <w:rsid w:val="00D15379"/>
    <w:rsid w:val="00D15B11"/>
    <w:rsid w:val="00D175EA"/>
    <w:rsid w:val="00D22F82"/>
    <w:rsid w:val="00D23477"/>
    <w:rsid w:val="00D24A35"/>
    <w:rsid w:val="00D2660A"/>
    <w:rsid w:val="00D303BC"/>
    <w:rsid w:val="00D316DA"/>
    <w:rsid w:val="00D31C54"/>
    <w:rsid w:val="00D31DEA"/>
    <w:rsid w:val="00D339A5"/>
    <w:rsid w:val="00D33A11"/>
    <w:rsid w:val="00D4302D"/>
    <w:rsid w:val="00D43D11"/>
    <w:rsid w:val="00D44B7F"/>
    <w:rsid w:val="00D44EB1"/>
    <w:rsid w:val="00D508CD"/>
    <w:rsid w:val="00D534B6"/>
    <w:rsid w:val="00D54BDA"/>
    <w:rsid w:val="00D55ED4"/>
    <w:rsid w:val="00D64020"/>
    <w:rsid w:val="00D64061"/>
    <w:rsid w:val="00D64810"/>
    <w:rsid w:val="00D65F70"/>
    <w:rsid w:val="00D667E8"/>
    <w:rsid w:val="00D674D0"/>
    <w:rsid w:val="00D703A9"/>
    <w:rsid w:val="00D70DF9"/>
    <w:rsid w:val="00D72334"/>
    <w:rsid w:val="00D73413"/>
    <w:rsid w:val="00D76CF9"/>
    <w:rsid w:val="00D77C62"/>
    <w:rsid w:val="00D80E6D"/>
    <w:rsid w:val="00D8156D"/>
    <w:rsid w:val="00D854EC"/>
    <w:rsid w:val="00D91E61"/>
    <w:rsid w:val="00D92068"/>
    <w:rsid w:val="00D9401E"/>
    <w:rsid w:val="00D94947"/>
    <w:rsid w:val="00D94976"/>
    <w:rsid w:val="00DA06EA"/>
    <w:rsid w:val="00DA15A6"/>
    <w:rsid w:val="00DA4052"/>
    <w:rsid w:val="00DA4F9E"/>
    <w:rsid w:val="00DA5DE7"/>
    <w:rsid w:val="00DB5174"/>
    <w:rsid w:val="00DB6903"/>
    <w:rsid w:val="00DB7618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1C05"/>
    <w:rsid w:val="00E132A3"/>
    <w:rsid w:val="00E14504"/>
    <w:rsid w:val="00E15BD2"/>
    <w:rsid w:val="00E16565"/>
    <w:rsid w:val="00E173C9"/>
    <w:rsid w:val="00E20689"/>
    <w:rsid w:val="00E20879"/>
    <w:rsid w:val="00E22E0B"/>
    <w:rsid w:val="00E24B16"/>
    <w:rsid w:val="00E26611"/>
    <w:rsid w:val="00E26AF3"/>
    <w:rsid w:val="00E27646"/>
    <w:rsid w:val="00E31B1E"/>
    <w:rsid w:val="00E344B1"/>
    <w:rsid w:val="00E421EE"/>
    <w:rsid w:val="00E43787"/>
    <w:rsid w:val="00E43E42"/>
    <w:rsid w:val="00E446B6"/>
    <w:rsid w:val="00E44CD5"/>
    <w:rsid w:val="00E44DB7"/>
    <w:rsid w:val="00E45D59"/>
    <w:rsid w:val="00E510FE"/>
    <w:rsid w:val="00E51DD5"/>
    <w:rsid w:val="00E532C0"/>
    <w:rsid w:val="00E5424F"/>
    <w:rsid w:val="00E56463"/>
    <w:rsid w:val="00E61884"/>
    <w:rsid w:val="00E647F8"/>
    <w:rsid w:val="00E64E21"/>
    <w:rsid w:val="00E675DA"/>
    <w:rsid w:val="00E67E62"/>
    <w:rsid w:val="00E73040"/>
    <w:rsid w:val="00E76343"/>
    <w:rsid w:val="00E766FD"/>
    <w:rsid w:val="00E77957"/>
    <w:rsid w:val="00E80D07"/>
    <w:rsid w:val="00E81ABD"/>
    <w:rsid w:val="00E830FA"/>
    <w:rsid w:val="00E84F27"/>
    <w:rsid w:val="00E87D1D"/>
    <w:rsid w:val="00E90B80"/>
    <w:rsid w:val="00E913CF"/>
    <w:rsid w:val="00E93F82"/>
    <w:rsid w:val="00E9591F"/>
    <w:rsid w:val="00E96EDD"/>
    <w:rsid w:val="00EA06A3"/>
    <w:rsid w:val="00EA12CC"/>
    <w:rsid w:val="00EA584E"/>
    <w:rsid w:val="00EB0249"/>
    <w:rsid w:val="00EB15A6"/>
    <w:rsid w:val="00EB1A0D"/>
    <w:rsid w:val="00EB3843"/>
    <w:rsid w:val="00EB67FE"/>
    <w:rsid w:val="00EB7108"/>
    <w:rsid w:val="00EB7479"/>
    <w:rsid w:val="00EC1864"/>
    <w:rsid w:val="00EC1DE8"/>
    <w:rsid w:val="00EC2F34"/>
    <w:rsid w:val="00EC422B"/>
    <w:rsid w:val="00EC53F0"/>
    <w:rsid w:val="00EC576E"/>
    <w:rsid w:val="00EC69FF"/>
    <w:rsid w:val="00ED1F5E"/>
    <w:rsid w:val="00ED2BE0"/>
    <w:rsid w:val="00ED596E"/>
    <w:rsid w:val="00ED61ED"/>
    <w:rsid w:val="00ED7A00"/>
    <w:rsid w:val="00EE0733"/>
    <w:rsid w:val="00EE2FF2"/>
    <w:rsid w:val="00EE3E3C"/>
    <w:rsid w:val="00EE4940"/>
    <w:rsid w:val="00EE4F68"/>
    <w:rsid w:val="00EE5562"/>
    <w:rsid w:val="00EE623D"/>
    <w:rsid w:val="00EF23CE"/>
    <w:rsid w:val="00EF26DB"/>
    <w:rsid w:val="00EF4366"/>
    <w:rsid w:val="00EF6401"/>
    <w:rsid w:val="00F00E69"/>
    <w:rsid w:val="00F05E0E"/>
    <w:rsid w:val="00F065CD"/>
    <w:rsid w:val="00F07AE0"/>
    <w:rsid w:val="00F11FD0"/>
    <w:rsid w:val="00F1470F"/>
    <w:rsid w:val="00F16CF0"/>
    <w:rsid w:val="00F20244"/>
    <w:rsid w:val="00F226DD"/>
    <w:rsid w:val="00F24136"/>
    <w:rsid w:val="00F2523F"/>
    <w:rsid w:val="00F27B3F"/>
    <w:rsid w:val="00F30AC4"/>
    <w:rsid w:val="00F3285E"/>
    <w:rsid w:val="00F33015"/>
    <w:rsid w:val="00F40963"/>
    <w:rsid w:val="00F40D8E"/>
    <w:rsid w:val="00F42321"/>
    <w:rsid w:val="00F42A58"/>
    <w:rsid w:val="00F44C2A"/>
    <w:rsid w:val="00F46177"/>
    <w:rsid w:val="00F46A21"/>
    <w:rsid w:val="00F4795C"/>
    <w:rsid w:val="00F51307"/>
    <w:rsid w:val="00F52EB9"/>
    <w:rsid w:val="00F538F3"/>
    <w:rsid w:val="00F61B56"/>
    <w:rsid w:val="00F61C11"/>
    <w:rsid w:val="00F621AA"/>
    <w:rsid w:val="00F62DC4"/>
    <w:rsid w:val="00F6639C"/>
    <w:rsid w:val="00F66EB2"/>
    <w:rsid w:val="00F67837"/>
    <w:rsid w:val="00F71FBE"/>
    <w:rsid w:val="00F72C0B"/>
    <w:rsid w:val="00F72E78"/>
    <w:rsid w:val="00F76E6E"/>
    <w:rsid w:val="00F77361"/>
    <w:rsid w:val="00F856AB"/>
    <w:rsid w:val="00F909D8"/>
    <w:rsid w:val="00F90C71"/>
    <w:rsid w:val="00F91239"/>
    <w:rsid w:val="00F91FAE"/>
    <w:rsid w:val="00F93AF4"/>
    <w:rsid w:val="00F946A7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247A"/>
    <w:rsid w:val="00FE3490"/>
    <w:rsid w:val="00FE3866"/>
    <w:rsid w:val="00FE784E"/>
    <w:rsid w:val="00FF1AC3"/>
    <w:rsid w:val="00FF31A1"/>
    <w:rsid w:val="00FF329A"/>
    <w:rsid w:val="00FF5A87"/>
    <w:rsid w:val="00FF7500"/>
    <w:rsid w:val="05748704"/>
    <w:rsid w:val="0A1F177A"/>
    <w:rsid w:val="43A57860"/>
    <w:rsid w:val="47CA00FE"/>
    <w:rsid w:val="4A66F5C7"/>
    <w:rsid w:val="52E984A5"/>
    <w:rsid w:val="55CC3016"/>
    <w:rsid w:val="5AF1F631"/>
    <w:rsid w:val="5B5DEE5A"/>
    <w:rsid w:val="6312A571"/>
    <w:rsid w:val="69957D9A"/>
    <w:rsid w:val="6D7EB7C2"/>
    <w:rsid w:val="7863DC00"/>
    <w:rsid w:val="78F0D202"/>
    <w:rsid w:val="7ADCA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04529"/>
  <w15:chartTrackingRefBased/>
  <w15:docId w15:val="{50382615-D4B9-404C-B3C6-55777873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aliases w:val="12_Fußnotentext"/>
    <w:link w:val="TekstprzypisudolnegoZnak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aliases w:val="12_Fußnotentext Znak"/>
    <w:basedOn w:val="Domylnaczcionkaakapitu"/>
    <w:link w:val="Tekstprzypisudolnego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aliases w:val="11_Fußnotenzeichen,112_Fußnotenzeichen Tabelle"/>
    <w:basedOn w:val="Domylnaczcionkaakapitu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A01berschrift1">
    <w:name w:val="A01_Überschrift 1"/>
    <w:basedOn w:val="Nagwek1"/>
    <w:qFormat/>
    <w:rsid w:val="00904A9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4Aufzhlung">
    <w:name w:val="A04_Aufzählung"/>
    <w:basedOn w:val="Normalny"/>
    <w:qFormat/>
    <w:rsid w:val="00904A93"/>
    <w:pPr>
      <w:spacing w:after="280" w:line="280" w:lineRule="exact"/>
      <w:ind w:left="516" w:hanging="301"/>
      <w:contextualSpacing/>
    </w:pPr>
    <w:rPr>
      <w:rFonts w:ascii="MB Corpo S Text Office" w:hAnsi="MB Corpo S Text Office"/>
      <w:szCs w:val="21"/>
    </w:rPr>
  </w:style>
  <w:style w:type="paragraph" w:customStyle="1" w:styleId="A03Flietext">
    <w:name w:val="A03_Fließtext"/>
    <w:link w:val="A03FlietextZchn"/>
    <w:qFormat/>
    <w:rsid w:val="00805543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normaltextrun">
    <w:name w:val="normaltextrun"/>
    <w:basedOn w:val="Domylnaczcionkaakapitu"/>
    <w:rsid w:val="003F03B1"/>
  </w:style>
  <w:style w:type="character" w:styleId="Odwoanieprzypisukocowego">
    <w:name w:val="endnote reference"/>
    <w:basedOn w:val="Domylnaczcionkaakapitu"/>
    <w:uiPriority w:val="99"/>
    <w:unhideWhenUsed/>
    <w:rsid w:val="007111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F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F12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12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Labelling">
    <w:name w:val="Labelling"/>
    <w:basedOn w:val="A03Copytext"/>
    <w:link w:val="LabellingZchn"/>
    <w:qFormat/>
    <w:rsid w:val="00E173C9"/>
    <w:pPr>
      <w:shd w:val="clear" w:color="auto" w:fill="E6E6E6" w:themeFill="accent2"/>
    </w:pPr>
  </w:style>
  <w:style w:type="character" w:customStyle="1" w:styleId="LabellingZchn">
    <w:name w:val="Labelling Zchn"/>
    <w:basedOn w:val="Domylnaczcionkaakapitu"/>
    <w:link w:val="Labelling"/>
    <w:rsid w:val="00E173C9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character" w:customStyle="1" w:styleId="A03FlietextZchn">
    <w:name w:val="A03_Fließtext Zchn"/>
    <w:basedOn w:val="Domylnaczcionkaakapitu"/>
    <w:link w:val="A03Flietext"/>
    <w:rsid w:val="00E173C9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3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3C9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customStyle="1" w:styleId="08Fubereich">
    <w:name w:val="08_Fußbereich"/>
    <w:basedOn w:val="Normalny"/>
    <w:uiPriority w:val="7"/>
    <w:qFormat/>
    <w:rsid w:val="00EC53F0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val="de-DE" w:eastAsia="en-US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863609"/>
    <w:rPr>
      <w:color w:val="0078D6" w:themeColor="followedHyperlink"/>
      <w:u w:val="single"/>
    </w:rPr>
  </w:style>
  <w:style w:type="paragraph" w:styleId="Poprawka">
    <w:name w:val="Revision"/>
    <w:hidden/>
    <w:uiPriority w:val="99"/>
    <w:semiHidden/>
    <w:rsid w:val="00060CD0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community.mercedes-benz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edia.mercedes-benz.com/en/140-jahre-innov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ercedes-benz.pl/passengercars/campaigns/mercedes-benz-studio-warsaw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mercedes-benz.pl/passengercars/campaigns/mercedes-benz-studio-warsaw.htm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rcedes-benz.pl/passengercars/campaigns/mercedes-benz-studio-warsaw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AEFT\Desktop\Wordvorlagen%20Presseinfos\Mercedes-Benz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75e359-5175-43a8-8eed-3c9eef8f9399">
      <Terms xmlns="http://schemas.microsoft.com/office/infopath/2007/PartnerControls"/>
    </lcf76f155ced4ddcb4097134ff3c332f>
    <TaxCatchAll xmlns="cb79a81f-9508-4da8-9bc1-6ea75ba33cd6" xsi:nil="true"/>
    <_Flow_SignoffStatus xmlns="6475e359-5175-43a8-8eed-3c9eef8f9399" xsi:nil="true"/>
    <Wys_x0142_ano xmlns="6475e359-5175-43a8-8eed-3c9eef8f939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ABD755443D547B48CFA11327920C1" ma:contentTypeVersion="18" ma:contentTypeDescription="Create a new document." ma:contentTypeScope="" ma:versionID="ebb8ff2166379baa8f718c2ae6b22a8f">
  <xsd:schema xmlns:xsd="http://www.w3.org/2001/XMLSchema" xmlns:xs="http://www.w3.org/2001/XMLSchema" xmlns:p="http://schemas.microsoft.com/office/2006/metadata/properties" xmlns:ns2="6475e359-5175-43a8-8eed-3c9eef8f9399" xmlns:ns3="cb79a81f-9508-4da8-9bc1-6ea75ba33cd6" targetNamespace="http://schemas.microsoft.com/office/2006/metadata/properties" ma:root="true" ma:fieldsID="982a102f8d6f8eb33730037eb3a3030e" ns2:_="" ns3:_="">
    <xsd:import namespace="6475e359-5175-43a8-8eed-3c9eef8f9399"/>
    <xsd:import namespace="cb79a81f-9508-4da8-9bc1-6ea75ba3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  <xsd:element ref="ns2:MediaServiceLocation" minOccurs="0"/>
                <xsd:element ref="ns2:MediaServiceBillingMetadata" minOccurs="0"/>
                <xsd:element ref="ns2:Wys_x0142_a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5e359-5175-43a8-8eed-3c9eef8f9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Wys_x0142_ano" ma:index="25" nillable="true" ma:displayName="Wysłano" ma:format="Dropdown" ma:internalName="Wys_x0142_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9a81f-9508-4da8-9bc1-6ea75ba3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84a8722-ed95-4560-bcb3-d85d5b6d7cb1}" ma:internalName="TaxCatchAll" ma:showField="CatchAllData" ma:web="cb79a81f-9508-4da8-9bc1-6ea75ba3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6475e359-5175-43a8-8eed-3c9eef8f9399"/>
    <ds:schemaRef ds:uri="cb79a81f-9508-4da8-9bc1-6ea75ba33cd6"/>
  </ds:schemaRefs>
</ds:datastoreItem>
</file>

<file path=customXml/itemProps4.xml><?xml version="1.0" encoding="utf-8"?>
<ds:datastoreItem xmlns:ds="http://schemas.openxmlformats.org/officeDocument/2006/customXml" ds:itemID="{11B169FF-93E4-46CC-90FA-16773C99D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5e359-5175-43a8-8eed-3c9eef8f9399"/>
    <ds:schemaRef ds:uri="cb79a81f-9508-4da8-9bc1-6ea75ba3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Mercedes-Benz_Press_EN.dotx</Template>
  <TotalTime>0</TotalTime>
  <Pages>3</Pages>
  <Words>1435</Words>
  <Characters>8612</Characters>
  <Application>Microsoft Office Word</Application>
  <DocSecurity>0</DocSecurity>
  <Lines>71</Lines>
  <Paragraphs>20</Paragraphs>
  <ScaleCrop>false</ScaleCrop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Buliński</dc:creator>
  <cp:keywords/>
  <dc:description/>
  <cp:lastModifiedBy>Bulinski, Blazej (127-Extern-Blazej)</cp:lastModifiedBy>
  <cp:revision>10</cp:revision>
  <cp:lastPrinted>2025-11-06T11:58:00Z</cp:lastPrinted>
  <dcterms:created xsi:type="dcterms:W3CDTF">2026-06-12T08:40:00Z</dcterms:created>
  <dcterms:modified xsi:type="dcterms:W3CDTF">2026-07-08T13:04:00Z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0x0101007A4ABD755443D547B48CFA11327920C1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