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CA499" w14:textId="77777777" w:rsidR="00D50F7A" w:rsidRPr="00B0354E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B0354E" w:rsidSect="00D50F7A">
          <w:headerReference w:type="default" r:id="rId9"/>
          <w:footerReference w:type="default" r:id="rId10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14:paraId="13E34672" w14:textId="1702D2A2" w:rsidR="006A40F2" w:rsidRPr="00073011" w:rsidRDefault="00686657" w:rsidP="0013485C">
      <w:pPr>
        <w:spacing w:after="360" w:line="240" w:lineRule="auto"/>
        <w:rPr>
          <w:sz w:val="22"/>
          <w:szCs w:val="22"/>
          <w:u w:val="single"/>
          <w:lang w:val="pl-PL"/>
        </w:rPr>
      </w:pPr>
      <w:r>
        <w:rPr>
          <w:noProof/>
          <w:sz w:val="22"/>
          <w:u w:val="single"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69A8A8" wp14:editId="4A091C99">
                <wp:simplePos x="0" y="0"/>
                <wp:positionH relativeFrom="column">
                  <wp:posOffset>4662170</wp:posOffset>
                </wp:positionH>
                <wp:positionV relativeFrom="paragraph">
                  <wp:posOffset>-40005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A493" w14:textId="64FDA0AD" w:rsidR="00E95395" w:rsidRPr="00A70F79" w:rsidRDefault="00073011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Informacja prasowa</w:t>
                            </w:r>
                          </w:p>
                          <w:p w14:paraId="179DDE61" w14:textId="7109F6CB" w:rsidR="00E95395" w:rsidRPr="00A70F79" w:rsidRDefault="00E95395" w:rsidP="006A40F2">
                            <w:pPr>
                              <w:spacing w:after="113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68E7A9" w14:textId="77777777" w:rsidR="00E95395" w:rsidRPr="00A70F79" w:rsidRDefault="00E95395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8C0F9E" w14:textId="15BE471C" w:rsidR="00E95395" w:rsidRPr="00A70F79" w:rsidRDefault="00073011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31</w:t>
                            </w:r>
                            <w:r w:rsidR="00A90C94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sierpnia </w:t>
                            </w:r>
                            <w:r w:rsidR="00A90C94">
                              <w:rPr>
                                <w:sz w:val="18"/>
                              </w:rPr>
                              <w:t>2015</w:t>
                            </w:r>
                            <w:r>
                              <w:rPr>
                                <w:sz w:val="18"/>
                              </w:rPr>
                              <w:t xml:space="preserve"> r.</w:t>
                            </w:r>
                          </w:p>
                          <w:p w14:paraId="782FE7B1" w14:textId="77777777" w:rsidR="003B5CF9" w:rsidRPr="00037DEF" w:rsidRDefault="003B5CF9" w:rsidP="003B5CF9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3.15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OPvjDTfAAAADAEAAA8AAAAAAAAAAAAAAAAAfQQAAGRycy9kb3du&#10;cmV2LnhtbFBLBQYAAAAABAAEAPMAAACJBQAAAAA=&#10;" stroked="f">
                <v:textbox>
                  <w:txbxContent>
                    <w:p w14:paraId="043AA493" w14:textId="64FDA0AD" w:rsidR="00E95395" w:rsidRPr="00A70F79" w:rsidRDefault="00073011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Informacja prasowa</w:t>
                      </w:r>
                    </w:p>
                    <w:p w14:paraId="179DDE61" w14:textId="7109F6CB" w:rsidR="00E95395" w:rsidRPr="00A70F79" w:rsidRDefault="00E95395" w:rsidP="006A40F2">
                      <w:pPr>
                        <w:spacing w:after="113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1E68E7A9" w14:textId="77777777" w:rsidR="00E95395" w:rsidRPr="00A70F79" w:rsidRDefault="00E95395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14:paraId="398C0F9E" w14:textId="15BE471C" w:rsidR="00E95395" w:rsidRPr="00A70F79" w:rsidRDefault="00073011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31</w:t>
                      </w:r>
                      <w:r w:rsidR="00A90C94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sierpnia </w:t>
                      </w:r>
                      <w:r w:rsidR="00A90C94">
                        <w:rPr>
                          <w:sz w:val="18"/>
                        </w:rPr>
                        <w:t>2015</w:t>
                      </w:r>
                      <w:r>
                        <w:rPr>
                          <w:sz w:val="18"/>
                        </w:rPr>
                        <w:t xml:space="preserve"> r.</w:t>
                      </w:r>
                    </w:p>
                    <w:p w14:paraId="782FE7B1" w14:textId="77777777" w:rsidR="003B5CF9" w:rsidRPr="00037DEF" w:rsidRDefault="003B5CF9" w:rsidP="003B5CF9">
                      <w:pPr>
                        <w:spacing w:after="0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u w:val="single"/>
          <w:lang w:val="pl-PL" w:eastAsia="pl-PL"/>
        </w:rPr>
        <w:drawing>
          <wp:anchor distT="0" distB="0" distL="114300" distR="114300" simplePos="0" relativeHeight="251656704" behindDoc="0" locked="1" layoutInCell="0" allowOverlap="0" wp14:anchorId="2B7833BD" wp14:editId="3D659321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3011" w:rsidRPr="00073011">
        <w:rPr>
          <w:noProof/>
          <w:sz w:val="22"/>
          <w:u w:val="single"/>
          <w:lang w:val="pl-PL" w:eastAsia="pl-PL"/>
        </w:rPr>
        <w:t>Nowy smart fortwo cabrio</w:t>
      </w:r>
    </w:p>
    <w:p w14:paraId="1112341F" w14:textId="6BB0E338" w:rsidR="006A40F2" w:rsidRPr="00073011" w:rsidRDefault="00073011" w:rsidP="00331A2D">
      <w:pPr>
        <w:spacing w:after="567" w:line="240" w:lineRule="auto"/>
        <w:rPr>
          <w:rFonts w:ascii="Smart Courier EUR Bold Cond" w:hAnsi="Smart Courier EUR Bold Cond"/>
          <w:sz w:val="32"/>
          <w:szCs w:val="32"/>
          <w:lang w:val="pl-PL"/>
        </w:rPr>
      </w:pPr>
      <w:r w:rsidRPr="00073011">
        <w:rPr>
          <w:rFonts w:ascii="Smart Courier EUR Bold Cond" w:hAnsi="Smart Courier EUR Bold Cond"/>
          <w:sz w:val="32"/>
          <w:lang w:val="pl-PL"/>
        </w:rPr>
        <w:t>Lato w mie</w:t>
      </w:r>
      <w:r w:rsidRPr="00073011">
        <w:rPr>
          <w:rFonts w:ascii="Smart Courier EUR Bold Cond" w:hAnsi="Smart Courier EUR Bold Cond" w:hint="eastAsia"/>
          <w:sz w:val="32"/>
          <w:lang w:val="pl-PL"/>
        </w:rPr>
        <w:t>ś</w:t>
      </w:r>
      <w:r w:rsidRPr="00073011">
        <w:rPr>
          <w:rFonts w:ascii="Smart Courier EUR Bold Cond" w:hAnsi="Smart Courier EUR Bold Cond"/>
          <w:sz w:val="32"/>
          <w:lang w:val="pl-PL"/>
        </w:rPr>
        <w:t>cie</w:t>
      </w:r>
    </w:p>
    <w:p w14:paraId="02663F4A" w14:textId="0709BA03" w:rsidR="009C0427" w:rsidRPr="00073011" w:rsidRDefault="00073011" w:rsidP="00F03FE5">
      <w:pPr>
        <w:spacing w:after="600"/>
        <w:rPr>
          <w:b/>
          <w:sz w:val="22"/>
          <w:szCs w:val="22"/>
          <w:lang w:val="pl-PL"/>
        </w:rPr>
      </w:pPr>
      <w:r w:rsidRPr="00073011">
        <w:rPr>
          <w:b/>
          <w:sz w:val="22"/>
          <w:lang w:val="pl-PL"/>
        </w:rPr>
        <w:t>Stuttgart. Odliczanie czas zacz</w:t>
      </w:r>
      <w:r w:rsidRPr="00073011">
        <w:rPr>
          <w:rFonts w:hint="eastAsia"/>
          <w:b/>
          <w:sz w:val="22"/>
          <w:lang w:val="pl-PL"/>
        </w:rPr>
        <w:t>ąć</w:t>
      </w:r>
      <w:r w:rsidRPr="00073011">
        <w:rPr>
          <w:b/>
          <w:sz w:val="22"/>
          <w:lang w:val="pl-PL"/>
        </w:rPr>
        <w:t>. Podczas wrze</w:t>
      </w:r>
      <w:r w:rsidRPr="00073011">
        <w:rPr>
          <w:rFonts w:hint="eastAsia"/>
          <w:b/>
          <w:sz w:val="22"/>
          <w:lang w:val="pl-PL"/>
        </w:rPr>
        <w:t>ś</w:t>
      </w:r>
      <w:r w:rsidRPr="00073011">
        <w:rPr>
          <w:b/>
          <w:sz w:val="22"/>
          <w:lang w:val="pl-PL"/>
        </w:rPr>
        <w:t>niowego salonu samochodowego we Frankfurcie (15-27 wrze</w:t>
      </w:r>
      <w:r w:rsidRPr="00073011">
        <w:rPr>
          <w:rFonts w:hint="eastAsia"/>
          <w:b/>
          <w:sz w:val="22"/>
          <w:lang w:val="pl-PL"/>
        </w:rPr>
        <w:t>ś</w:t>
      </w:r>
      <w:r w:rsidRPr="00073011">
        <w:rPr>
          <w:b/>
          <w:sz w:val="22"/>
          <w:lang w:val="pl-PL"/>
        </w:rPr>
        <w:t>nia 2015 r.) swoj</w:t>
      </w:r>
      <w:r w:rsidRPr="00073011">
        <w:rPr>
          <w:rFonts w:hint="eastAsia"/>
          <w:b/>
          <w:sz w:val="22"/>
          <w:lang w:val="pl-PL"/>
        </w:rPr>
        <w:t>ą</w:t>
      </w:r>
      <w:r w:rsidRPr="00073011">
        <w:rPr>
          <w:b/>
          <w:sz w:val="22"/>
          <w:lang w:val="pl-PL"/>
        </w:rPr>
        <w:t xml:space="preserve"> </w:t>
      </w:r>
      <w:r w:rsidRPr="00073011">
        <w:rPr>
          <w:rFonts w:hint="eastAsia"/>
          <w:b/>
          <w:sz w:val="22"/>
          <w:lang w:val="pl-PL"/>
        </w:rPr>
        <w:t>ś</w:t>
      </w:r>
      <w:r w:rsidRPr="00073011">
        <w:rPr>
          <w:b/>
          <w:sz w:val="22"/>
          <w:lang w:val="pl-PL"/>
        </w:rPr>
        <w:t>wiatow</w:t>
      </w:r>
      <w:r w:rsidRPr="00073011">
        <w:rPr>
          <w:rFonts w:hint="eastAsia"/>
          <w:b/>
          <w:sz w:val="22"/>
          <w:lang w:val="pl-PL"/>
        </w:rPr>
        <w:t>ą</w:t>
      </w:r>
      <w:r w:rsidRPr="00073011">
        <w:rPr>
          <w:b/>
          <w:sz w:val="22"/>
          <w:lang w:val="pl-PL"/>
        </w:rPr>
        <w:t xml:space="preserve"> premier</w:t>
      </w:r>
      <w:r w:rsidRPr="00073011">
        <w:rPr>
          <w:rFonts w:hint="eastAsia"/>
          <w:b/>
          <w:sz w:val="22"/>
          <w:lang w:val="pl-PL"/>
        </w:rPr>
        <w:t>ę</w:t>
      </w:r>
      <w:r w:rsidRPr="00073011">
        <w:rPr>
          <w:b/>
          <w:sz w:val="22"/>
          <w:lang w:val="pl-PL"/>
        </w:rPr>
        <w:t xml:space="preserve"> b</w:t>
      </w:r>
      <w:r w:rsidRPr="00073011">
        <w:rPr>
          <w:rFonts w:hint="eastAsia"/>
          <w:b/>
          <w:sz w:val="22"/>
          <w:lang w:val="pl-PL"/>
        </w:rPr>
        <w:t>ę</w:t>
      </w:r>
      <w:r w:rsidRPr="00073011">
        <w:rPr>
          <w:b/>
          <w:sz w:val="22"/>
          <w:lang w:val="pl-PL"/>
        </w:rPr>
        <w:t xml:space="preserve">dzie </w:t>
      </w:r>
      <w:r w:rsidRPr="00073011">
        <w:rPr>
          <w:rFonts w:hint="eastAsia"/>
          <w:b/>
          <w:sz w:val="22"/>
          <w:lang w:val="pl-PL"/>
        </w:rPr>
        <w:t>ś</w:t>
      </w:r>
      <w:r w:rsidRPr="00073011">
        <w:rPr>
          <w:b/>
          <w:sz w:val="22"/>
          <w:lang w:val="pl-PL"/>
        </w:rPr>
        <w:t>wi</w:t>
      </w:r>
      <w:r w:rsidRPr="00073011">
        <w:rPr>
          <w:rFonts w:hint="eastAsia"/>
          <w:b/>
          <w:sz w:val="22"/>
          <w:lang w:val="pl-PL"/>
        </w:rPr>
        <w:t>ę</w:t>
      </w:r>
      <w:r w:rsidRPr="00073011">
        <w:rPr>
          <w:b/>
          <w:sz w:val="22"/>
          <w:lang w:val="pl-PL"/>
        </w:rPr>
        <w:t>towa</w:t>
      </w:r>
      <w:r w:rsidR="006058AE">
        <w:rPr>
          <w:b/>
          <w:sz w:val="22"/>
          <w:lang w:val="pl-PL"/>
        </w:rPr>
        <w:t>ć</w:t>
      </w:r>
      <w:r w:rsidRPr="00073011">
        <w:rPr>
          <w:b/>
          <w:sz w:val="22"/>
          <w:lang w:val="pl-PL"/>
        </w:rPr>
        <w:t xml:space="preserve"> nowy smart fortwo cabrio. Zamówienia na </w:t>
      </w:r>
      <w:r w:rsidR="006058AE">
        <w:rPr>
          <w:b/>
          <w:sz w:val="22"/>
          <w:lang w:val="pl-PL"/>
        </w:rPr>
        <w:t>kolejną generację modelu</w:t>
      </w:r>
      <w:r w:rsidRPr="00073011">
        <w:rPr>
          <w:b/>
          <w:sz w:val="22"/>
          <w:lang w:val="pl-PL"/>
        </w:rPr>
        <w:t xml:space="preserve"> rusz</w:t>
      </w:r>
      <w:r w:rsidRPr="00073011">
        <w:rPr>
          <w:rFonts w:hint="eastAsia"/>
          <w:b/>
          <w:sz w:val="22"/>
          <w:lang w:val="pl-PL"/>
        </w:rPr>
        <w:t>ą</w:t>
      </w:r>
      <w:r w:rsidRPr="00073011">
        <w:rPr>
          <w:b/>
          <w:sz w:val="22"/>
          <w:lang w:val="pl-PL"/>
        </w:rPr>
        <w:t xml:space="preserve"> w po</w:t>
      </w:r>
      <w:r w:rsidRPr="00073011">
        <w:rPr>
          <w:rFonts w:hint="eastAsia"/>
          <w:b/>
          <w:sz w:val="22"/>
          <w:lang w:val="pl-PL"/>
        </w:rPr>
        <w:t>ł</w:t>
      </w:r>
      <w:r w:rsidRPr="00073011">
        <w:rPr>
          <w:b/>
          <w:sz w:val="22"/>
          <w:lang w:val="pl-PL"/>
        </w:rPr>
        <w:t>owie listopada, a pierwsze jego egzemplarze pojawi</w:t>
      </w:r>
      <w:r w:rsidRPr="00073011">
        <w:rPr>
          <w:rFonts w:hint="eastAsia"/>
          <w:b/>
          <w:sz w:val="22"/>
          <w:lang w:val="pl-PL"/>
        </w:rPr>
        <w:t>ą</w:t>
      </w:r>
      <w:r w:rsidRPr="00073011">
        <w:rPr>
          <w:b/>
          <w:sz w:val="22"/>
          <w:lang w:val="pl-PL"/>
        </w:rPr>
        <w:t xml:space="preserve"> si</w:t>
      </w:r>
      <w:r w:rsidRPr="00073011">
        <w:rPr>
          <w:rFonts w:hint="eastAsia"/>
          <w:b/>
          <w:sz w:val="22"/>
          <w:lang w:val="pl-PL"/>
        </w:rPr>
        <w:t>ę</w:t>
      </w:r>
      <w:r w:rsidRPr="00073011">
        <w:rPr>
          <w:b/>
          <w:sz w:val="22"/>
          <w:lang w:val="pl-PL"/>
        </w:rPr>
        <w:t xml:space="preserve"> u dealerów w lutym przysz</w:t>
      </w:r>
      <w:r w:rsidRPr="00073011">
        <w:rPr>
          <w:rFonts w:hint="eastAsia"/>
          <w:b/>
          <w:sz w:val="22"/>
          <w:lang w:val="pl-PL"/>
        </w:rPr>
        <w:t>ł</w:t>
      </w:r>
      <w:r w:rsidRPr="00073011">
        <w:rPr>
          <w:b/>
          <w:sz w:val="22"/>
          <w:lang w:val="pl-PL"/>
        </w:rPr>
        <w:t>ego roku.</w:t>
      </w:r>
    </w:p>
    <w:p w14:paraId="7A7BCC48" w14:textId="34070BD5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Trzy samochody w jednym: za naci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ni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ciem przycisku nowy smart fortwo cabrio zmienia 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z zamkni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tego samochodu dwumiejscowego w auto z du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ym, odsuwanym p</w:t>
      </w:r>
      <w:r w:rsidRPr="00073011">
        <w:rPr>
          <w:rFonts w:hint="eastAsia"/>
          <w:sz w:val="22"/>
          <w:lang w:val="pl-PL"/>
        </w:rPr>
        <w:t>łó</w:t>
      </w:r>
      <w:r w:rsidRPr="00073011">
        <w:rPr>
          <w:sz w:val="22"/>
          <w:lang w:val="pl-PL"/>
        </w:rPr>
        <w:t>ciennym szyberdachem albo</w:t>
      </w:r>
      <w:r w:rsidR="006058AE">
        <w:rPr>
          <w:sz w:val="22"/>
          <w:lang w:val="pl-PL"/>
        </w:rPr>
        <w:t xml:space="preserve"> - </w:t>
      </w:r>
      <w:r w:rsidR="006058AE" w:rsidRPr="00073011">
        <w:rPr>
          <w:sz w:val="22"/>
          <w:lang w:val="pl-PL"/>
        </w:rPr>
        <w:t>gdy poszycie zostanie ca</w:t>
      </w:r>
      <w:r w:rsidR="006058AE" w:rsidRPr="00073011">
        <w:rPr>
          <w:rFonts w:hint="eastAsia"/>
          <w:sz w:val="22"/>
          <w:lang w:val="pl-PL"/>
        </w:rPr>
        <w:t>ł</w:t>
      </w:r>
      <w:r w:rsidR="006058AE" w:rsidRPr="00073011">
        <w:rPr>
          <w:sz w:val="22"/>
          <w:lang w:val="pl-PL"/>
        </w:rPr>
        <w:t>kowicie opuszczone</w:t>
      </w:r>
      <w:r w:rsidR="006058AE">
        <w:rPr>
          <w:sz w:val="22"/>
          <w:lang w:val="pl-PL"/>
        </w:rPr>
        <w:t xml:space="preserve"> -</w:t>
      </w:r>
      <w:r w:rsidRPr="00073011">
        <w:rPr>
          <w:sz w:val="22"/>
          <w:lang w:val="pl-PL"/>
        </w:rPr>
        <w:t xml:space="preserve"> </w:t>
      </w:r>
      <w:r w:rsidR="006058AE">
        <w:rPr>
          <w:sz w:val="22"/>
          <w:lang w:val="pl-PL"/>
        </w:rPr>
        <w:t xml:space="preserve">w </w:t>
      </w:r>
      <w:r w:rsidRPr="00073011">
        <w:rPr>
          <w:sz w:val="22"/>
          <w:lang w:val="pl-PL"/>
        </w:rPr>
        <w:t>pe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noprawny kabriolet</w:t>
      </w:r>
      <w:r w:rsidR="006058AE">
        <w:rPr>
          <w:sz w:val="22"/>
          <w:lang w:val="pl-PL"/>
        </w:rPr>
        <w:t>.</w:t>
      </w:r>
      <w:r w:rsidRPr="00073011">
        <w:rPr>
          <w:sz w:val="22"/>
          <w:lang w:val="pl-PL"/>
        </w:rPr>
        <w:t xml:space="preserve"> W rezultacie przyjemno</w:t>
      </w:r>
      <w:r w:rsidRPr="00073011">
        <w:rPr>
          <w:rFonts w:hint="eastAsia"/>
          <w:sz w:val="22"/>
          <w:lang w:val="pl-PL"/>
        </w:rPr>
        <w:t>ść</w:t>
      </w:r>
      <w:r w:rsidRPr="00073011">
        <w:rPr>
          <w:sz w:val="22"/>
          <w:lang w:val="pl-PL"/>
        </w:rPr>
        <w:t xml:space="preserve"> z jazdy pod go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ym niebem mo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na dostosowa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do warunków pogodowych lub nastroju kierowcy i pasa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era. Swoj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elastyczno</w:t>
      </w:r>
      <w:r w:rsidRPr="00073011">
        <w:rPr>
          <w:rFonts w:hint="eastAsia"/>
          <w:sz w:val="22"/>
          <w:lang w:val="pl-PL"/>
        </w:rPr>
        <w:t>ść</w:t>
      </w:r>
      <w:r w:rsidRPr="00073011">
        <w:rPr>
          <w:sz w:val="22"/>
          <w:lang w:val="pl-PL"/>
        </w:rPr>
        <w:t xml:space="preserve"> smart zawdzi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cza sk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 xml:space="preserve">adanemu dachowi </w:t>
      </w:r>
      <w:r w:rsidR="006058AE">
        <w:rPr>
          <w:sz w:val="22"/>
          <w:lang w:val="pl-PL"/>
        </w:rPr>
        <w:t>„</w:t>
      </w:r>
      <w:r w:rsidRPr="00073011">
        <w:rPr>
          <w:sz w:val="22"/>
          <w:lang w:val="pl-PL"/>
        </w:rPr>
        <w:t>tritop</w:t>
      </w:r>
      <w:r w:rsidR="006058AE">
        <w:rPr>
          <w:sz w:val="22"/>
          <w:lang w:val="pl-PL"/>
        </w:rPr>
        <w:t>”</w:t>
      </w:r>
      <w:r w:rsidRPr="00073011">
        <w:rPr>
          <w:sz w:val="22"/>
          <w:lang w:val="pl-PL"/>
        </w:rPr>
        <w:t xml:space="preserve"> oraz </w:t>
      </w:r>
      <w:r w:rsidR="006058AE">
        <w:rPr>
          <w:sz w:val="22"/>
          <w:lang w:val="pl-PL"/>
        </w:rPr>
        <w:t>modułowej konstrukcji słupków dachowych</w:t>
      </w:r>
      <w:r w:rsidRPr="00073011">
        <w:rPr>
          <w:sz w:val="22"/>
          <w:lang w:val="pl-PL"/>
        </w:rPr>
        <w:t>, które mo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na zdemontowa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- to rozwi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zanie niespotykane nie tylko w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ród najmniejszych aut. Nowy fortwo cabrio jest zreszt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jedynym prawdziwym kabrioletem w</w:t>
      </w:r>
      <w:r w:rsidRPr="00073011">
        <w:rPr>
          <w:sz w:val="22"/>
          <w:lang w:val="pl-PL"/>
        </w:rPr>
        <w:t xml:space="preserve"> swojej klasie.</w:t>
      </w:r>
    </w:p>
    <w:p w14:paraId="3D81E0A7" w14:textId="0F82A9AF" w:rsidR="00073011" w:rsidRPr="00073011" w:rsidRDefault="00141A0F" w:rsidP="00073011">
      <w:pPr>
        <w:rPr>
          <w:sz w:val="22"/>
          <w:lang w:val="pl-PL"/>
        </w:rPr>
      </w:pPr>
      <w:r>
        <w:rPr>
          <w:sz w:val="22"/>
          <w:lang w:val="pl-PL"/>
        </w:rPr>
        <w:t>„</w:t>
      </w:r>
      <w:r w:rsidR="00073011" w:rsidRPr="00073011">
        <w:rPr>
          <w:sz w:val="22"/>
          <w:lang w:val="pl-PL"/>
        </w:rPr>
        <w:t>Nasz nowy smart fortwo cabrio naprawd</w:t>
      </w:r>
      <w:r w:rsidR="00073011" w:rsidRPr="00073011">
        <w:rPr>
          <w:rFonts w:hint="eastAsia"/>
          <w:sz w:val="22"/>
          <w:lang w:val="pl-PL"/>
        </w:rPr>
        <w:t>ę</w:t>
      </w:r>
      <w:r w:rsidR="00073011" w:rsidRPr="00073011">
        <w:rPr>
          <w:sz w:val="22"/>
          <w:lang w:val="pl-PL"/>
        </w:rPr>
        <w:t xml:space="preserve"> emanuje rado</w:t>
      </w:r>
      <w:r w:rsidR="00073011" w:rsidRPr="00073011">
        <w:rPr>
          <w:rFonts w:hint="eastAsia"/>
          <w:sz w:val="22"/>
          <w:lang w:val="pl-PL"/>
        </w:rPr>
        <w:t>ś</w:t>
      </w:r>
      <w:r w:rsidR="00073011" w:rsidRPr="00073011">
        <w:rPr>
          <w:sz w:val="22"/>
          <w:lang w:val="pl-PL"/>
        </w:rPr>
        <w:t>ci</w:t>
      </w:r>
      <w:r w:rsidR="00073011" w:rsidRPr="00073011">
        <w:rPr>
          <w:rFonts w:hint="eastAsia"/>
          <w:sz w:val="22"/>
          <w:lang w:val="pl-PL"/>
        </w:rPr>
        <w:t>ą</w:t>
      </w:r>
      <w:r w:rsidR="00073011" w:rsidRPr="00073011">
        <w:rPr>
          <w:sz w:val="22"/>
          <w:lang w:val="pl-PL"/>
        </w:rPr>
        <w:t xml:space="preserve"> </w:t>
      </w:r>
      <w:r w:rsidR="00073011" w:rsidRPr="00073011">
        <w:rPr>
          <w:rFonts w:hint="eastAsia"/>
          <w:sz w:val="22"/>
          <w:lang w:val="pl-PL"/>
        </w:rPr>
        <w:t>ż</w:t>
      </w:r>
      <w:r w:rsidR="00073011" w:rsidRPr="00073011">
        <w:rPr>
          <w:sz w:val="22"/>
          <w:lang w:val="pl-PL"/>
        </w:rPr>
        <w:t>ycia w mie</w:t>
      </w:r>
      <w:r w:rsidR="00073011" w:rsidRPr="00073011">
        <w:rPr>
          <w:rFonts w:hint="eastAsia"/>
          <w:sz w:val="22"/>
          <w:lang w:val="pl-PL"/>
        </w:rPr>
        <w:t>ś</w:t>
      </w:r>
      <w:r w:rsidR="00073011" w:rsidRPr="00073011">
        <w:rPr>
          <w:sz w:val="22"/>
          <w:lang w:val="pl-PL"/>
        </w:rPr>
        <w:t>cie - a to istota naszej marki</w:t>
      </w:r>
      <w:r>
        <w:rPr>
          <w:sz w:val="22"/>
          <w:lang w:val="pl-PL"/>
        </w:rPr>
        <w:t>”</w:t>
      </w:r>
      <w:r w:rsidR="00073011" w:rsidRPr="00073011">
        <w:rPr>
          <w:sz w:val="22"/>
          <w:lang w:val="pl-PL"/>
        </w:rPr>
        <w:t xml:space="preserve"> - mówi dr An</w:t>
      </w:r>
      <w:r>
        <w:rPr>
          <w:sz w:val="22"/>
          <w:lang w:val="pl-PL"/>
        </w:rPr>
        <w:t>nette Winkler, szefowa smarta. „</w:t>
      </w:r>
      <w:r w:rsidR="00073011" w:rsidRPr="00073011">
        <w:rPr>
          <w:sz w:val="22"/>
          <w:lang w:val="pl-PL"/>
        </w:rPr>
        <w:t xml:space="preserve">Jestem pewna, </w:t>
      </w:r>
      <w:r w:rsidR="00073011" w:rsidRPr="00073011">
        <w:rPr>
          <w:rFonts w:hint="eastAsia"/>
          <w:sz w:val="22"/>
          <w:lang w:val="pl-PL"/>
        </w:rPr>
        <w:t>ż</w:t>
      </w:r>
      <w:r w:rsidR="00073011" w:rsidRPr="00073011">
        <w:rPr>
          <w:sz w:val="22"/>
          <w:lang w:val="pl-PL"/>
        </w:rPr>
        <w:t>e zadowolimy aktualnych u</w:t>
      </w:r>
      <w:r w:rsidR="00073011" w:rsidRPr="00073011">
        <w:rPr>
          <w:rFonts w:hint="eastAsia"/>
          <w:sz w:val="22"/>
          <w:lang w:val="pl-PL"/>
        </w:rPr>
        <w:t>ż</w:t>
      </w:r>
      <w:r w:rsidR="00073011" w:rsidRPr="00073011">
        <w:rPr>
          <w:sz w:val="22"/>
          <w:lang w:val="pl-PL"/>
        </w:rPr>
        <w:t xml:space="preserve">ytkowników smarta cabrio - </w:t>
      </w:r>
      <w:r>
        <w:rPr>
          <w:sz w:val="22"/>
          <w:lang w:val="pl-PL"/>
        </w:rPr>
        <w:t xml:space="preserve">grono liczące </w:t>
      </w:r>
      <w:r w:rsidR="00073011" w:rsidRPr="00073011">
        <w:rPr>
          <w:sz w:val="22"/>
          <w:lang w:val="pl-PL"/>
        </w:rPr>
        <w:t>220 tysi</w:t>
      </w:r>
      <w:r w:rsidR="00073011" w:rsidRPr="00073011">
        <w:rPr>
          <w:rFonts w:hint="eastAsia"/>
          <w:sz w:val="22"/>
          <w:lang w:val="pl-PL"/>
        </w:rPr>
        <w:t>ę</w:t>
      </w:r>
      <w:r w:rsidR="00073011" w:rsidRPr="00073011">
        <w:rPr>
          <w:sz w:val="22"/>
          <w:lang w:val="pl-PL"/>
        </w:rPr>
        <w:t>cy osób, a przy okazji nasza lajfstajlowa ikona zdob</w:t>
      </w:r>
      <w:r w:rsidR="00073011" w:rsidRPr="00073011">
        <w:rPr>
          <w:rFonts w:hint="eastAsia"/>
          <w:sz w:val="22"/>
          <w:lang w:val="pl-PL"/>
        </w:rPr>
        <w:t>ę</w:t>
      </w:r>
      <w:r>
        <w:rPr>
          <w:sz w:val="22"/>
          <w:lang w:val="pl-PL"/>
        </w:rPr>
        <w:t>dzie wielu nowych fanów”</w:t>
      </w:r>
      <w:r w:rsidR="00073011">
        <w:rPr>
          <w:sz w:val="22"/>
          <w:lang w:val="pl-PL"/>
        </w:rPr>
        <w:t>.</w:t>
      </w:r>
    </w:p>
    <w:p w14:paraId="63509A59" w14:textId="6CFFCFE5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Nowy fortwo cabrio (d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ugo</w:t>
      </w:r>
      <w:r w:rsidRPr="00073011">
        <w:rPr>
          <w:rFonts w:hint="eastAsia"/>
          <w:sz w:val="22"/>
          <w:lang w:val="pl-PL"/>
        </w:rPr>
        <w:t>ść</w:t>
      </w:r>
      <w:r w:rsidRPr="00073011">
        <w:rPr>
          <w:sz w:val="22"/>
          <w:lang w:val="pl-PL"/>
        </w:rPr>
        <w:t>/szeroko</w:t>
      </w:r>
      <w:r w:rsidRPr="00073011">
        <w:rPr>
          <w:rFonts w:hint="eastAsia"/>
          <w:sz w:val="22"/>
          <w:lang w:val="pl-PL"/>
        </w:rPr>
        <w:t>ść</w:t>
      </w:r>
      <w:r w:rsidRPr="00073011">
        <w:rPr>
          <w:sz w:val="22"/>
          <w:lang w:val="pl-PL"/>
        </w:rPr>
        <w:t>/wysoko</w:t>
      </w:r>
      <w:r w:rsidRPr="00073011">
        <w:rPr>
          <w:rFonts w:hint="eastAsia"/>
          <w:sz w:val="22"/>
          <w:lang w:val="pl-PL"/>
        </w:rPr>
        <w:t>ść</w:t>
      </w:r>
      <w:r w:rsidRPr="00073011">
        <w:rPr>
          <w:sz w:val="22"/>
          <w:lang w:val="pl-PL"/>
        </w:rPr>
        <w:t>: 2,69/1,66/1,55 m) natychmiast daje 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pozna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jako cz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onek rodziny nowych smartów. Trzeci model w gamie reprezentuje filozofi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p</w:t>
      </w:r>
      <w:r w:rsidR="00141A0F">
        <w:rPr>
          <w:sz w:val="22"/>
          <w:lang w:val="pl-PL"/>
        </w:rPr>
        <w:t>rojektowania „</w:t>
      </w:r>
      <w:r w:rsidRPr="00073011">
        <w:rPr>
          <w:sz w:val="22"/>
          <w:lang w:val="pl-PL"/>
        </w:rPr>
        <w:t>FUN.ctional design</w:t>
      </w:r>
      <w:r w:rsidR="00141A0F">
        <w:rPr>
          <w:sz w:val="22"/>
          <w:lang w:val="pl-PL"/>
        </w:rPr>
        <w:t>”</w:t>
      </w:r>
      <w:r w:rsidRPr="00073011">
        <w:rPr>
          <w:sz w:val="22"/>
          <w:lang w:val="pl-PL"/>
        </w:rPr>
        <w:t>, odwo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c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do dwóch biegunów: umys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 xml:space="preserve">u i serca. Jego wyrazista stylizacja </w:t>
      </w:r>
      <w:r w:rsidRPr="00073011">
        <w:rPr>
          <w:rFonts w:hint="eastAsia"/>
          <w:sz w:val="22"/>
          <w:lang w:val="pl-PL"/>
        </w:rPr>
        <w:t>łą</w:t>
      </w:r>
      <w:r w:rsidRPr="00073011">
        <w:rPr>
          <w:sz w:val="22"/>
          <w:lang w:val="pl-PL"/>
        </w:rPr>
        <w:t>czy charakterystyczn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sylwetk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z ultrakrótkimi zwisami </w:t>
      </w:r>
      <w:r w:rsidR="00141A0F">
        <w:rPr>
          <w:sz w:val="22"/>
          <w:lang w:val="pl-PL"/>
        </w:rPr>
        <w:t xml:space="preserve">i </w:t>
      </w:r>
      <w:r w:rsidRPr="00073011">
        <w:rPr>
          <w:sz w:val="22"/>
          <w:lang w:val="pl-PL"/>
        </w:rPr>
        <w:t>klatk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bezpiecze</w:t>
      </w:r>
      <w:r w:rsidRPr="00073011">
        <w:rPr>
          <w:rFonts w:hint="eastAsia"/>
          <w:sz w:val="22"/>
          <w:lang w:val="pl-PL"/>
        </w:rPr>
        <w:t>ń</w:t>
      </w:r>
      <w:r w:rsidRPr="00073011">
        <w:rPr>
          <w:sz w:val="22"/>
          <w:lang w:val="pl-PL"/>
        </w:rPr>
        <w:t>stwa - tridionem</w:t>
      </w:r>
      <w:r w:rsidR="00141A0F">
        <w:rPr>
          <w:sz w:val="22"/>
          <w:lang w:val="pl-PL"/>
        </w:rPr>
        <w:t xml:space="preserve"> - oraz typową </w:t>
      </w:r>
      <w:r w:rsidRPr="00073011">
        <w:rPr>
          <w:sz w:val="22"/>
          <w:lang w:val="pl-PL"/>
        </w:rPr>
        <w:t>dla smarta twarz</w:t>
      </w:r>
      <w:r w:rsidR="00141A0F">
        <w:rPr>
          <w:sz w:val="22"/>
          <w:lang w:val="pl-PL"/>
        </w:rPr>
        <w:t xml:space="preserve"> </w:t>
      </w:r>
      <w:r w:rsidRPr="00073011">
        <w:rPr>
          <w:sz w:val="22"/>
          <w:lang w:val="pl-PL"/>
        </w:rPr>
        <w:t>z wlotem powietrza o strukturze plastra miodu i romboidalnymi reflektorami. 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upek B jest w</w:t>
      </w:r>
      <w:r w:rsidRPr="00073011">
        <w:rPr>
          <w:rFonts w:hint="eastAsia"/>
          <w:sz w:val="22"/>
          <w:lang w:val="pl-PL"/>
        </w:rPr>
        <w:t>ęż</w:t>
      </w:r>
      <w:r w:rsidRPr="00073011">
        <w:rPr>
          <w:sz w:val="22"/>
          <w:lang w:val="pl-PL"/>
        </w:rPr>
        <w:t>szy ni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 xml:space="preserve"> w coupé, a tridion ma jeszcze bardziej dynamiczny kszta</w:t>
      </w:r>
      <w:r w:rsidRPr="00073011">
        <w:rPr>
          <w:rFonts w:hint="eastAsia"/>
          <w:sz w:val="22"/>
          <w:lang w:val="pl-PL"/>
        </w:rPr>
        <w:t>ł</w:t>
      </w:r>
      <w:r>
        <w:rPr>
          <w:sz w:val="22"/>
          <w:lang w:val="pl-PL"/>
        </w:rPr>
        <w:t>t.</w:t>
      </w:r>
    </w:p>
    <w:p w14:paraId="263E2851" w14:textId="62720ED9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Potencjalni klienci maj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do wyboru trzy odcienie p</w:t>
      </w:r>
      <w:r w:rsidRPr="00073011">
        <w:rPr>
          <w:rFonts w:hint="eastAsia"/>
          <w:sz w:val="22"/>
          <w:lang w:val="pl-PL"/>
        </w:rPr>
        <w:t>łó</w:t>
      </w:r>
      <w:r w:rsidRPr="00073011">
        <w:rPr>
          <w:sz w:val="22"/>
          <w:lang w:val="pl-PL"/>
        </w:rPr>
        <w:t>ciennego dachu: d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insowy, czerwony lub czarny. W ka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dym przypadku podsufitka ma kolor szary. Zdejmowane 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upki dachowe (kolorystycznie spójne z tridionem) mo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na przechowywa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w schowku zintegrowanym z </w:t>
      </w:r>
      <w:r w:rsidR="00141A0F">
        <w:rPr>
          <w:sz w:val="22"/>
          <w:lang w:val="pl-PL"/>
        </w:rPr>
        <w:t>pokrywą</w:t>
      </w:r>
      <w:r w:rsidRPr="00073011">
        <w:rPr>
          <w:sz w:val="22"/>
          <w:lang w:val="pl-PL"/>
        </w:rPr>
        <w:t xml:space="preserve"> baga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nika.</w:t>
      </w:r>
    </w:p>
    <w:p w14:paraId="399D790D" w14:textId="77777777" w:rsidR="00073011" w:rsidRPr="00073011" w:rsidRDefault="00073011" w:rsidP="00073011">
      <w:pPr>
        <w:rPr>
          <w:sz w:val="22"/>
          <w:lang w:val="pl-PL"/>
        </w:rPr>
      </w:pPr>
    </w:p>
    <w:p w14:paraId="6939C874" w14:textId="77777777" w:rsidR="00073011" w:rsidRPr="00073011" w:rsidRDefault="00073011" w:rsidP="00073011">
      <w:pPr>
        <w:rPr>
          <w:b/>
          <w:sz w:val="22"/>
          <w:lang w:val="pl-PL"/>
        </w:rPr>
      </w:pPr>
      <w:r w:rsidRPr="00073011">
        <w:rPr>
          <w:b/>
          <w:sz w:val="22"/>
          <w:lang w:val="pl-PL"/>
        </w:rPr>
        <w:lastRenderedPageBreak/>
        <w:t>Dach otwierany w 12 s</w:t>
      </w:r>
    </w:p>
    <w:p w14:paraId="73D2E4E0" w14:textId="01257BB8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Gdy 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</w:t>
      </w:r>
      <w:r w:rsidRPr="00073011">
        <w:rPr>
          <w:rFonts w:hint="eastAsia"/>
          <w:sz w:val="22"/>
          <w:lang w:val="pl-PL"/>
        </w:rPr>
        <w:t>ń</w:t>
      </w:r>
      <w:r w:rsidRPr="00073011">
        <w:rPr>
          <w:sz w:val="22"/>
          <w:lang w:val="pl-PL"/>
        </w:rPr>
        <w:t>ce wygl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da zza chmur, kierowca smarta mo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 reagowa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b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yskawicznie - mi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kki</w:t>
      </w:r>
      <w:r w:rsidR="00141A0F">
        <w:rPr>
          <w:sz w:val="22"/>
          <w:lang w:val="pl-PL"/>
        </w:rPr>
        <w:t>, automatycznie sterowany</w:t>
      </w:r>
      <w:r w:rsidRPr="00073011">
        <w:rPr>
          <w:sz w:val="22"/>
          <w:lang w:val="pl-PL"/>
        </w:rPr>
        <w:t xml:space="preserve"> dach </w:t>
      </w:r>
      <w:r w:rsidR="00141A0F">
        <w:rPr>
          <w:sz w:val="22"/>
          <w:lang w:val="pl-PL"/>
        </w:rPr>
        <w:t xml:space="preserve">odsuwa </w:t>
      </w:r>
      <w:r w:rsidRPr="00073011">
        <w:rPr>
          <w:sz w:val="22"/>
          <w:lang w:val="pl-PL"/>
        </w:rPr>
        <w:t>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</w:t>
      </w:r>
      <w:r w:rsidR="00141A0F">
        <w:rPr>
          <w:sz w:val="22"/>
          <w:lang w:val="pl-PL"/>
        </w:rPr>
        <w:t xml:space="preserve">całkowicie </w:t>
      </w:r>
      <w:r w:rsidRPr="00073011">
        <w:rPr>
          <w:sz w:val="22"/>
          <w:lang w:val="pl-PL"/>
        </w:rPr>
        <w:t>w ci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gu 12 s, nawet podczas jazdy z maksymaln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pr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dko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ci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. Dzi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ki kluczykowi z trzema przyciskami mo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na go otwiera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tak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 zdalnie, b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d</w:t>
      </w:r>
      <w:r w:rsidRPr="00073011">
        <w:rPr>
          <w:rFonts w:hint="eastAsia"/>
          <w:sz w:val="22"/>
          <w:lang w:val="pl-PL"/>
        </w:rPr>
        <w:t>ą</w:t>
      </w:r>
      <w:r>
        <w:rPr>
          <w:sz w:val="22"/>
          <w:lang w:val="pl-PL"/>
        </w:rPr>
        <w:t>c poza samochodem.</w:t>
      </w:r>
    </w:p>
    <w:p w14:paraId="2129AB36" w14:textId="2D256604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Zdejmowane 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upki dachowe pozwalaj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w pe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ni cieszy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przyjemno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ci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z jazdy kabriolete</w:t>
      </w:r>
      <w:r w:rsidR="00141A0F">
        <w:rPr>
          <w:sz w:val="22"/>
          <w:lang w:val="pl-PL"/>
        </w:rPr>
        <w:t>m. Przewidziano na nie specjalny schowek</w:t>
      </w:r>
      <w:r w:rsidRPr="00073011">
        <w:rPr>
          <w:sz w:val="22"/>
          <w:lang w:val="pl-PL"/>
        </w:rPr>
        <w:t xml:space="preserve"> w tylnej klapie. </w:t>
      </w:r>
      <w:r w:rsidR="00141A0F">
        <w:rPr>
          <w:sz w:val="22"/>
          <w:lang w:val="pl-PL"/>
        </w:rPr>
        <w:t xml:space="preserve">Zmieści on </w:t>
      </w:r>
      <w:r w:rsidRPr="00073011">
        <w:rPr>
          <w:sz w:val="22"/>
          <w:lang w:val="pl-PL"/>
        </w:rPr>
        <w:t>równie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 xml:space="preserve"> inne drobne przedmioty, na przyk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ad kamizelk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odblaskow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, apteczk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czy trójk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t ostrzegaw</w:t>
      </w:r>
      <w:r>
        <w:rPr>
          <w:sz w:val="22"/>
          <w:lang w:val="pl-PL"/>
        </w:rPr>
        <w:t>czy.</w:t>
      </w:r>
    </w:p>
    <w:p w14:paraId="6B03DD63" w14:textId="01794715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Mi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kki dach </w:t>
      </w:r>
      <w:r w:rsidR="00141A0F">
        <w:rPr>
          <w:sz w:val="22"/>
          <w:lang w:val="pl-PL"/>
        </w:rPr>
        <w:t>„</w:t>
      </w:r>
      <w:r w:rsidRPr="00073011">
        <w:rPr>
          <w:sz w:val="22"/>
          <w:lang w:val="pl-PL"/>
        </w:rPr>
        <w:t>tritop</w:t>
      </w:r>
      <w:r w:rsidR="00141A0F">
        <w:rPr>
          <w:sz w:val="22"/>
          <w:lang w:val="pl-PL"/>
        </w:rPr>
        <w:t>”</w:t>
      </w:r>
      <w:r w:rsidRPr="00073011">
        <w:rPr>
          <w:sz w:val="22"/>
          <w:lang w:val="pl-PL"/>
        </w:rPr>
        <w:t xml:space="preserve"> ma powierzchni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1,8 m kw. - o 4% wi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ksz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ni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 xml:space="preserve"> w poprzedniku. Zewn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trzne poszycie wykonano z wyj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tkowo odpornego na 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wiat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 poliakrylu, a spód - z mieszanki poliestru i bawe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ny. Pomi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dzy tymi dwiema warstwami znajduje 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warstwa gumy. Dach ma grubo</w:t>
      </w:r>
      <w:r w:rsidRPr="00073011">
        <w:rPr>
          <w:rFonts w:hint="eastAsia"/>
          <w:sz w:val="22"/>
          <w:lang w:val="pl-PL"/>
        </w:rPr>
        <w:t>ść</w:t>
      </w:r>
      <w:r w:rsidRPr="00073011">
        <w:rPr>
          <w:sz w:val="22"/>
          <w:lang w:val="pl-PL"/>
        </w:rPr>
        <w:t xml:space="preserve"> 20 mm. Z ty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 znajduje si</w:t>
      </w:r>
      <w:r w:rsidRPr="00073011">
        <w:rPr>
          <w:rFonts w:hint="eastAsia"/>
          <w:sz w:val="22"/>
          <w:lang w:val="pl-PL"/>
        </w:rPr>
        <w:t>ę</w:t>
      </w:r>
      <w:r>
        <w:rPr>
          <w:sz w:val="22"/>
          <w:lang w:val="pl-PL"/>
        </w:rPr>
        <w:t xml:space="preserve"> podgrzewane szklane okno.</w:t>
      </w:r>
    </w:p>
    <w:p w14:paraId="0E510D0A" w14:textId="77777777" w:rsidR="00073011" w:rsidRPr="00073011" w:rsidRDefault="00073011" w:rsidP="00073011">
      <w:pPr>
        <w:rPr>
          <w:b/>
          <w:sz w:val="22"/>
          <w:lang w:val="pl-PL"/>
        </w:rPr>
      </w:pPr>
      <w:r w:rsidRPr="00073011">
        <w:rPr>
          <w:b/>
          <w:sz w:val="22"/>
          <w:lang w:val="pl-PL"/>
        </w:rPr>
        <w:t>Bezpiecze</w:t>
      </w:r>
      <w:r w:rsidRPr="00073011">
        <w:rPr>
          <w:rFonts w:hint="eastAsia"/>
          <w:b/>
          <w:sz w:val="22"/>
          <w:lang w:val="pl-PL"/>
        </w:rPr>
        <w:t>ń</w:t>
      </w:r>
      <w:r w:rsidRPr="00073011">
        <w:rPr>
          <w:b/>
          <w:sz w:val="22"/>
          <w:lang w:val="pl-PL"/>
        </w:rPr>
        <w:t>stwo: ochrona podró</w:t>
      </w:r>
      <w:r w:rsidRPr="00073011">
        <w:rPr>
          <w:rFonts w:hint="eastAsia"/>
          <w:b/>
          <w:sz w:val="22"/>
          <w:lang w:val="pl-PL"/>
        </w:rPr>
        <w:t>ż</w:t>
      </w:r>
      <w:r w:rsidRPr="00073011">
        <w:rPr>
          <w:b/>
          <w:sz w:val="22"/>
          <w:lang w:val="pl-PL"/>
        </w:rPr>
        <w:t>uj</w:t>
      </w:r>
      <w:r w:rsidRPr="00073011">
        <w:rPr>
          <w:rFonts w:hint="eastAsia"/>
          <w:b/>
          <w:sz w:val="22"/>
          <w:lang w:val="pl-PL"/>
        </w:rPr>
        <w:t>ą</w:t>
      </w:r>
      <w:r w:rsidRPr="00073011">
        <w:rPr>
          <w:b/>
          <w:sz w:val="22"/>
          <w:lang w:val="pl-PL"/>
        </w:rPr>
        <w:t>cych potwierdzona w te</w:t>
      </w:r>
      <w:r w:rsidRPr="00073011">
        <w:rPr>
          <w:rFonts w:hint="eastAsia"/>
          <w:b/>
          <w:sz w:val="22"/>
          <w:lang w:val="pl-PL"/>
        </w:rPr>
        <w:t>ś</w:t>
      </w:r>
      <w:r w:rsidRPr="00073011">
        <w:rPr>
          <w:b/>
          <w:sz w:val="22"/>
          <w:lang w:val="pl-PL"/>
        </w:rPr>
        <w:t>cie dachowania</w:t>
      </w:r>
    </w:p>
    <w:p w14:paraId="51108AF7" w14:textId="485AD606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Nowy fortwo cabrio to najsztywniejszy kabriolet w historii smarta. W porównaniu z poprzednikiem jego sztywno</w:t>
      </w:r>
      <w:r w:rsidRPr="00073011">
        <w:rPr>
          <w:rFonts w:hint="eastAsia"/>
          <w:sz w:val="22"/>
          <w:lang w:val="pl-PL"/>
        </w:rPr>
        <w:t>ść</w:t>
      </w:r>
      <w:r w:rsidRPr="00073011">
        <w:rPr>
          <w:sz w:val="22"/>
          <w:lang w:val="pl-PL"/>
        </w:rPr>
        <w:t xml:space="preserve"> skr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tna wzros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a o oko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 15%. W konstrukcji nadwozia zastosowano po</w:t>
      </w:r>
      <w:r w:rsidRPr="00073011">
        <w:rPr>
          <w:rFonts w:hint="eastAsia"/>
          <w:sz w:val="22"/>
          <w:lang w:val="pl-PL"/>
        </w:rPr>
        <w:t>łą</w:t>
      </w:r>
      <w:r w:rsidRPr="00073011">
        <w:rPr>
          <w:sz w:val="22"/>
          <w:lang w:val="pl-PL"/>
        </w:rPr>
        <w:t xml:space="preserve">czenie </w:t>
      </w:r>
      <w:r w:rsidR="00141A0F">
        <w:rPr>
          <w:sz w:val="22"/>
          <w:lang w:val="pl-PL"/>
        </w:rPr>
        <w:t xml:space="preserve">dużego udziału </w:t>
      </w:r>
      <w:r w:rsidRPr="00073011">
        <w:rPr>
          <w:sz w:val="22"/>
          <w:lang w:val="pl-PL"/>
        </w:rPr>
        <w:t>ultrawytrzyma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 xml:space="preserve">ej, </w:t>
      </w:r>
      <w:r w:rsidR="003D4E04">
        <w:rPr>
          <w:sz w:val="22"/>
          <w:lang w:val="pl-PL"/>
        </w:rPr>
        <w:t>tłoczonej</w:t>
      </w:r>
      <w:r w:rsidRPr="00073011">
        <w:rPr>
          <w:sz w:val="22"/>
          <w:lang w:val="pl-PL"/>
        </w:rPr>
        <w:t xml:space="preserve"> na gor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co stali ze stal</w:t>
      </w:r>
      <w:r w:rsidR="00C6420D">
        <w:rPr>
          <w:sz w:val="22"/>
          <w:lang w:val="pl-PL"/>
        </w:rPr>
        <w:t>ami</w:t>
      </w:r>
      <w:r w:rsidRPr="00073011">
        <w:rPr>
          <w:sz w:val="22"/>
          <w:lang w:val="pl-PL"/>
        </w:rPr>
        <w:t xml:space="preserve"> wielofazow</w:t>
      </w:r>
      <w:r w:rsidR="00C6420D">
        <w:rPr>
          <w:sz w:val="22"/>
          <w:lang w:val="pl-PL"/>
        </w:rPr>
        <w:t>ymi</w:t>
      </w:r>
      <w:bookmarkStart w:id="0" w:name="_GoBack"/>
      <w:bookmarkEnd w:id="0"/>
      <w:r w:rsidRPr="00073011">
        <w:rPr>
          <w:sz w:val="22"/>
          <w:lang w:val="pl-PL"/>
        </w:rPr>
        <w:t xml:space="preserve"> o maksymalnej wytrzyma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ci. Dodatkowo, kabriolet zosta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 xml:space="preserve"> wzgl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dem coupé wzmocniony w specyficznych miejscach. Modyfikacje obejmuj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zastosowanie pod samochodem du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ej stalowej belki oraz dwóch skr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tnych przegród (z przodu i z ty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u), a tak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 wewn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trznych rur w 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upkach A. Te ostatnie wykonano z ultrawytrzyma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 xml:space="preserve">ej stali </w:t>
      </w:r>
      <w:r w:rsidR="00141A0F">
        <w:rPr>
          <w:sz w:val="22"/>
          <w:lang w:val="pl-PL"/>
        </w:rPr>
        <w:t>tłoczonej</w:t>
      </w:r>
      <w:r w:rsidRPr="00073011">
        <w:rPr>
          <w:sz w:val="22"/>
          <w:lang w:val="pl-PL"/>
        </w:rPr>
        <w:t xml:space="preserve"> na gor</w:t>
      </w:r>
      <w:r w:rsidRPr="00073011">
        <w:rPr>
          <w:rFonts w:hint="eastAsia"/>
          <w:sz w:val="22"/>
          <w:lang w:val="pl-PL"/>
        </w:rPr>
        <w:t>ą</w:t>
      </w:r>
      <w:r>
        <w:rPr>
          <w:sz w:val="22"/>
          <w:lang w:val="pl-PL"/>
        </w:rPr>
        <w:t>co.</w:t>
      </w:r>
    </w:p>
    <w:p w14:paraId="3639C6B6" w14:textId="5FA01FBF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Koncepcja bezpiecze</w:t>
      </w:r>
      <w:r w:rsidRPr="00073011">
        <w:rPr>
          <w:rFonts w:hint="eastAsia"/>
          <w:sz w:val="22"/>
          <w:lang w:val="pl-PL"/>
        </w:rPr>
        <w:t>ń</w:t>
      </w:r>
      <w:r w:rsidRPr="00073011">
        <w:rPr>
          <w:sz w:val="22"/>
          <w:lang w:val="pl-PL"/>
        </w:rPr>
        <w:t>stwa nowego smarta fortwo opiera 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na wydajnym poch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anianiu energii zderzenia przez klatk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bezpiecze</w:t>
      </w:r>
      <w:r w:rsidRPr="00073011">
        <w:rPr>
          <w:rFonts w:hint="eastAsia"/>
          <w:sz w:val="22"/>
          <w:lang w:val="pl-PL"/>
        </w:rPr>
        <w:t>ń</w:t>
      </w:r>
      <w:r w:rsidRPr="00073011">
        <w:rPr>
          <w:sz w:val="22"/>
          <w:lang w:val="pl-PL"/>
        </w:rPr>
        <w:t>stwa (tridion). Model ma nie tylko sprosta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normom obowi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zuj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cym w </w:t>
      </w:r>
      <w:r w:rsidR="00141A0F">
        <w:rPr>
          <w:sz w:val="22"/>
          <w:lang w:val="pl-PL"/>
        </w:rPr>
        <w:t xml:space="preserve">międzynarodowych </w:t>
      </w:r>
      <w:r w:rsidRPr="00073011">
        <w:rPr>
          <w:sz w:val="22"/>
          <w:lang w:val="pl-PL"/>
        </w:rPr>
        <w:t xml:space="preserve">testach zderzeniowych, ale i </w:t>
      </w:r>
      <w:r w:rsidR="00141A0F">
        <w:rPr>
          <w:sz w:val="22"/>
          <w:lang w:val="pl-PL"/>
        </w:rPr>
        <w:t xml:space="preserve">w </w:t>
      </w:r>
      <w:r w:rsidRPr="00073011">
        <w:rPr>
          <w:sz w:val="22"/>
          <w:lang w:val="pl-PL"/>
        </w:rPr>
        <w:t>wewn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trznych próbach Mercedes-Benz, w których cz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stokro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obowi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zuj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jeszcze bardziej rygorystyczne wymogi. Nale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y do nich dachowanie, a w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a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 xml:space="preserve">ciwie </w:t>
      </w:r>
      <w:r w:rsidR="00141A0F">
        <w:rPr>
          <w:sz w:val="22"/>
          <w:lang w:val="pl-PL"/>
        </w:rPr>
        <w:t>„</w:t>
      </w:r>
      <w:r w:rsidRPr="00073011">
        <w:rPr>
          <w:sz w:val="22"/>
          <w:lang w:val="pl-PL"/>
        </w:rPr>
        <w:t>upadek</w:t>
      </w:r>
      <w:r w:rsidR="00141A0F">
        <w:rPr>
          <w:sz w:val="22"/>
          <w:lang w:val="pl-PL"/>
        </w:rPr>
        <w:t>”</w:t>
      </w:r>
      <w:r w:rsidRPr="00073011">
        <w:rPr>
          <w:sz w:val="22"/>
          <w:lang w:val="pl-PL"/>
        </w:rPr>
        <w:t xml:space="preserve"> na dach. Zawieszone pod niewielkim k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tem nadwozie spada tu z wysoko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 xml:space="preserve">ci 50 cm w ten sposób, 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 uderza o posadzk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upk</w:t>
      </w:r>
      <w:r>
        <w:rPr>
          <w:sz w:val="22"/>
          <w:lang w:val="pl-PL"/>
        </w:rPr>
        <w:t xml:space="preserve">ami A. </w:t>
      </w:r>
    </w:p>
    <w:p w14:paraId="5F31B7F9" w14:textId="6CE5A4C3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W dziedzinie aktywnego bezpiecze</w:t>
      </w:r>
      <w:r w:rsidRPr="00073011">
        <w:rPr>
          <w:rFonts w:hint="eastAsia"/>
          <w:sz w:val="22"/>
          <w:lang w:val="pl-PL"/>
        </w:rPr>
        <w:t>ń</w:t>
      </w:r>
      <w:r w:rsidRPr="00073011">
        <w:rPr>
          <w:sz w:val="22"/>
          <w:lang w:val="pl-PL"/>
        </w:rPr>
        <w:t>stwa smart oferuje systemy wspomagaj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ce do niedawna zarezerwowane dla pojazdów dro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szych klas. Poza najnowsz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generacj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ESP® z asystentem bocznego wiatru Crosswind Assist i wspomaganiem ruszania na wzniesieniu (standard) ich lista obejmuje uk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ad ostrzegania przed kolizj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oraz monitorowania pasa ruc</w:t>
      </w:r>
      <w:r>
        <w:rPr>
          <w:sz w:val="22"/>
          <w:lang w:val="pl-PL"/>
        </w:rPr>
        <w:t>hu Lane Keeping Assist (opcja).</w:t>
      </w:r>
    </w:p>
    <w:p w14:paraId="6DFE14BF" w14:textId="22430782" w:rsidR="00073011" w:rsidRPr="00073011" w:rsidRDefault="00073011" w:rsidP="00073011">
      <w:pPr>
        <w:rPr>
          <w:b/>
          <w:sz w:val="22"/>
          <w:lang w:val="pl-PL"/>
        </w:rPr>
      </w:pPr>
      <w:r w:rsidRPr="00073011">
        <w:rPr>
          <w:b/>
          <w:sz w:val="22"/>
          <w:lang w:val="pl-PL"/>
        </w:rPr>
        <w:t>Dwa silniki, dwie przek</w:t>
      </w:r>
      <w:r w:rsidRPr="00073011">
        <w:rPr>
          <w:rFonts w:hint="eastAsia"/>
          <w:b/>
          <w:sz w:val="22"/>
          <w:lang w:val="pl-PL"/>
        </w:rPr>
        <w:t>ł</w:t>
      </w:r>
      <w:r w:rsidRPr="00073011">
        <w:rPr>
          <w:b/>
          <w:sz w:val="22"/>
          <w:lang w:val="pl-PL"/>
        </w:rPr>
        <w:t>adnie, trzy linie wyposa</w:t>
      </w:r>
      <w:r w:rsidRPr="00073011">
        <w:rPr>
          <w:rFonts w:hint="eastAsia"/>
          <w:b/>
          <w:sz w:val="22"/>
          <w:lang w:val="pl-PL"/>
        </w:rPr>
        <w:t>ż</w:t>
      </w:r>
      <w:r w:rsidRPr="00073011">
        <w:rPr>
          <w:b/>
          <w:sz w:val="22"/>
          <w:lang w:val="pl-PL"/>
        </w:rPr>
        <w:t>enia</w:t>
      </w:r>
    </w:p>
    <w:p w14:paraId="476EDDAB" w14:textId="77777777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t>Nowy kabriolet b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dzie pocz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>tkowo dost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pny z dwoma nowoczesnymi, 3-cylindrowymi silnikami benzynowymi o mocy 52 kW/71 KM oraz 66 kW/90 KM. Oba mo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na po</w:t>
      </w:r>
      <w:r w:rsidRPr="00073011">
        <w:rPr>
          <w:rFonts w:hint="eastAsia"/>
          <w:sz w:val="22"/>
          <w:lang w:val="pl-PL"/>
        </w:rPr>
        <w:t>łą</w:t>
      </w:r>
      <w:r w:rsidRPr="00073011">
        <w:rPr>
          <w:sz w:val="22"/>
          <w:lang w:val="pl-PL"/>
        </w:rPr>
        <w:t>czy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 z 5-biegowymi skrzyniami manualnymi lub ca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kowicie zautomatyzowanymi przek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adniami dwusprz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g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owymi. Nie trzeba dodawa</w:t>
      </w:r>
      <w:r w:rsidRPr="00073011">
        <w:rPr>
          <w:rFonts w:hint="eastAsia"/>
          <w:sz w:val="22"/>
          <w:lang w:val="pl-PL"/>
        </w:rPr>
        <w:t>ć</w:t>
      </w:r>
      <w:r w:rsidRPr="00073011">
        <w:rPr>
          <w:sz w:val="22"/>
          <w:lang w:val="pl-PL"/>
        </w:rPr>
        <w:t xml:space="preserve">, 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 smart fortwo cabriolet wyró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nia si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typow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dla marki, niezrównan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zwinno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ci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- jego 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rednica zawracania wynosi 6,95 m mi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dzy kraw</w:t>
      </w:r>
      <w:r w:rsidRPr="00073011">
        <w:rPr>
          <w:rFonts w:hint="eastAsia"/>
          <w:sz w:val="22"/>
          <w:lang w:val="pl-PL"/>
        </w:rPr>
        <w:t>ęż</w:t>
      </w:r>
      <w:r w:rsidRPr="00073011">
        <w:rPr>
          <w:sz w:val="22"/>
          <w:lang w:val="pl-PL"/>
        </w:rPr>
        <w:t>nikami i 7,30 m mi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dzy 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cianami.</w:t>
      </w:r>
    </w:p>
    <w:p w14:paraId="033AD3C0" w14:textId="77777777" w:rsidR="00073011" w:rsidRPr="00073011" w:rsidRDefault="00073011" w:rsidP="00073011">
      <w:pPr>
        <w:rPr>
          <w:sz w:val="22"/>
          <w:lang w:val="pl-PL"/>
        </w:rPr>
      </w:pPr>
    </w:p>
    <w:p w14:paraId="020DE58A" w14:textId="19094994" w:rsidR="00073011" w:rsidRPr="00073011" w:rsidRDefault="00073011" w:rsidP="00073011">
      <w:pPr>
        <w:rPr>
          <w:sz w:val="22"/>
          <w:lang w:val="pl-PL"/>
        </w:rPr>
      </w:pPr>
      <w:r w:rsidRPr="00073011">
        <w:rPr>
          <w:sz w:val="22"/>
          <w:lang w:val="pl-PL"/>
        </w:rPr>
        <w:lastRenderedPageBreak/>
        <w:t>Poza trzema linia</w:t>
      </w:r>
      <w:r w:rsidR="00141A0F">
        <w:rPr>
          <w:sz w:val="22"/>
          <w:lang w:val="pl-PL"/>
        </w:rPr>
        <w:t>mi</w:t>
      </w:r>
      <w:r w:rsidRPr="00073011">
        <w:rPr>
          <w:sz w:val="22"/>
          <w:lang w:val="pl-PL"/>
        </w:rPr>
        <w:t xml:space="preserve"> wyposa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enia - passion, prime oraz proxy - klienci maj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do wyboru szeroki zakres wyposa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enia z zakresu komfortu i bezpiecze</w:t>
      </w:r>
      <w:r w:rsidRPr="00073011">
        <w:rPr>
          <w:rFonts w:hint="eastAsia"/>
          <w:sz w:val="22"/>
          <w:lang w:val="pl-PL"/>
        </w:rPr>
        <w:t>ń</w:t>
      </w:r>
      <w:r w:rsidRPr="00073011">
        <w:rPr>
          <w:sz w:val="22"/>
          <w:lang w:val="pl-PL"/>
        </w:rPr>
        <w:t>stwa, w tym nowo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 xml:space="preserve">ci dodane przy okazji ostatniego liftingu, takie jak integracja smartfona z MirrorLink® (standard w autach z zestawem multimedialnym smart) czy pakiet Urban Style (obejmuje czarne nadkola i </w:t>
      </w:r>
      <w:r w:rsidR="00141A0F">
        <w:rPr>
          <w:sz w:val="22"/>
          <w:lang w:val="pl-PL"/>
        </w:rPr>
        <w:t>obniżone zawieszenie</w:t>
      </w:r>
      <w:r w:rsidRPr="00073011">
        <w:rPr>
          <w:sz w:val="22"/>
          <w:lang w:val="pl-PL"/>
        </w:rPr>
        <w:t>). Wysokiej jako</w:t>
      </w:r>
      <w:r w:rsidRPr="00073011">
        <w:rPr>
          <w:rFonts w:hint="eastAsia"/>
          <w:sz w:val="22"/>
          <w:lang w:val="pl-PL"/>
        </w:rPr>
        <w:t>ś</w:t>
      </w:r>
      <w:r w:rsidRPr="00073011">
        <w:rPr>
          <w:sz w:val="22"/>
          <w:lang w:val="pl-PL"/>
        </w:rPr>
        <w:t>ci kokpit zaprojektowano ze smakiem</w:t>
      </w:r>
      <w:r w:rsidR="00141A0F">
        <w:rPr>
          <w:sz w:val="22"/>
          <w:lang w:val="pl-PL"/>
        </w:rPr>
        <w:t xml:space="preserve">, podobnie jak w </w:t>
      </w:r>
      <w:r w:rsidRPr="00073011">
        <w:rPr>
          <w:sz w:val="22"/>
          <w:lang w:val="pl-PL"/>
        </w:rPr>
        <w:t xml:space="preserve">wersji coupé. Jego znakiem rozpoznawczym jest motyw </w:t>
      </w:r>
      <w:r w:rsidR="00141A0F">
        <w:rPr>
          <w:sz w:val="22"/>
          <w:lang w:val="pl-PL"/>
        </w:rPr>
        <w:t>„</w:t>
      </w:r>
      <w:r w:rsidRPr="00073011">
        <w:rPr>
          <w:sz w:val="22"/>
          <w:lang w:val="pl-PL"/>
        </w:rPr>
        <w:t>dynamicznej p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tli</w:t>
      </w:r>
      <w:r w:rsidR="00141A0F">
        <w:rPr>
          <w:sz w:val="22"/>
          <w:lang w:val="pl-PL"/>
        </w:rPr>
        <w:t>”</w:t>
      </w:r>
      <w:r w:rsidRPr="00073011">
        <w:rPr>
          <w:sz w:val="22"/>
          <w:lang w:val="pl-PL"/>
        </w:rPr>
        <w:t>, czyli emocjonalne linie widoczne w kszta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cie deski rozdzielczej i paneli drzwi. Standardowe wyposa</w:t>
      </w:r>
      <w:r w:rsidRPr="00073011">
        <w:rPr>
          <w:rFonts w:hint="eastAsia"/>
          <w:sz w:val="22"/>
          <w:lang w:val="pl-PL"/>
        </w:rPr>
        <w:t>ż</w:t>
      </w:r>
      <w:r w:rsidRPr="00073011">
        <w:rPr>
          <w:sz w:val="22"/>
          <w:lang w:val="pl-PL"/>
        </w:rPr>
        <w:t>enie wn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>trza obejmuje dwie os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ony przeciws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oneczne, centraln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konsol</w:t>
      </w:r>
      <w:r w:rsidRPr="00073011">
        <w:rPr>
          <w:rFonts w:hint="eastAsia"/>
          <w:sz w:val="22"/>
          <w:lang w:val="pl-PL"/>
        </w:rPr>
        <w:t>ę</w:t>
      </w:r>
      <w:r w:rsidRPr="00073011">
        <w:rPr>
          <w:sz w:val="22"/>
          <w:lang w:val="pl-PL"/>
        </w:rPr>
        <w:t xml:space="preserve"> ze szuflad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i haczyki na ubrania na tylnej belce. Za dop</w:t>
      </w:r>
      <w:r w:rsidRPr="00073011">
        <w:rPr>
          <w:rFonts w:hint="eastAsia"/>
          <w:sz w:val="22"/>
          <w:lang w:val="pl-PL"/>
        </w:rPr>
        <w:t>ł</w:t>
      </w:r>
      <w:r w:rsidRPr="00073011">
        <w:rPr>
          <w:sz w:val="22"/>
          <w:lang w:val="pl-PL"/>
        </w:rPr>
        <w:t>at</w:t>
      </w:r>
      <w:r w:rsidRPr="00073011">
        <w:rPr>
          <w:rFonts w:hint="eastAsia"/>
          <w:sz w:val="22"/>
          <w:lang w:val="pl-PL"/>
        </w:rPr>
        <w:t>ą</w:t>
      </w:r>
      <w:r w:rsidRPr="00073011">
        <w:rPr>
          <w:sz w:val="22"/>
          <w:lang w:val="pl-PL"/>
        </w:rPr>
        <w:t xml:space="preserve"> of</w:t>
      </w:r>
      <w:r>
        <w:rPr>
          <w:sz w:val="22"/>
          <w:lang w:val="pl-PL"/>
        </w:rPr>
        <w:t xml:space="preserve">erowany jest deflektor wiatru. </w:t>
      </w:r>
    </w:p>
    <w:p w14:paraId="0548937D" w14:textId="5B6160F0" w:rsidR="00726743" w:rsidRPr="00073011" w:rsidRDefault="00073011" w:rsidP="00726743">
      <w:pPr>
        <w:rPr>
          <w:sz w:val="22"/>
          <w:szCs w:val="22"/>
          <w:lang w:val="pl-PL"/>
        </w:rPr>
      </w:pPr>
      <w:r w:rsidRPr="00073011">
        <w:rPr>
          <w:sz w:val="22"/>
          <w:lang w:val="pl-PL"/>
        </w:rPr>
        <w:t>Dane techniczne nowego smarta fortwo cabrio w skrócie:</w:t>
      </w:r>
    </w:p>
    <w:tbl>
      <w:tblPr>
        <w:tblStyle w:val="Tabellenraster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1275"/>
        <w:gridCol w:w="1418"/>
      </w:tblGrid>
      <w:tr w:rsidR="00726743" w:rsidRPr="00726743" w14:paraId="7A59E24E" w14:textId="77777777" w:rsidTr="00037DEF">
        <w:trPr>
          <w:trHeight w:val="3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E818" w14:textId="77777777" w:rsidR="00726743" w:rsidRPr="00726743" w:rsidRDefault="00726743" w:rsidP="00726743">
            <w:pPr>
              <w:spacing w:after="0" w:line="0" w:lineRule="atLeast"/>
              <w:rPr>
                <w:rFonts w:ascii="Smart Courier EUR Bold Cond" w:eastAsia="Times New Roman" w:hAnsi="Smart Courier EUR Bold Cond"/>
                <w:b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Bold Cond" w:eastAsia="Times New Roman" w:hAnsi="Smart Courier EUR Bold Cond"/>
                <w:b/>
                <w:color w:val="000000"/>
                <w:sz w:val="22"/>
              </w:rPr>
              <w:t>smart fortwo cabrio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B7B7" w14:textId="77777777" w:rsidR="00726743" w:rsidRPr="00726743" w:rsidRDefault="00726743" w:rsidP="00726743">
            <w:pPr>
              <w:spacing w:after="0" w:line="0" w:lineRule="atLeast"/>
              <w:rPr>
                <w:rFonts w:ascii="Smart Courier EUR Bold Cond" w:eastAsia="Times New Roman" w:hAnsi="Smart Courier EUR Bold Cond"/>
                <w:b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Bold Cond" w:eastAsia="Times New Roman" w:hAnsi="Smart Courier EUR Bold Cond"/>
                <w:b/>
                <w:color w:val="000000"/>
                <w:sz w:val="22"/>
              </w:rPr>
              <w:t>52 kW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968A" w14:textId="77777777" w:rsidR="00726743" w:rsidRPr="00726743" w:rsidRDefault="00726743" w:rsidP="00726743">
            <w:pPr>
              <w:spacing w:after="0" w:line="0" w:lineRule="atLeast"/>
              <w:rPr>
                <w:rFonts w:ascii="Smart Courier EUR Bold Cond" w:eastAsia="Times New Roman" w:hAnsi="Smart Courier EUR Bold Cond"/>
                <w:b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Bold Cond" w:eastAsia="Times New Roman" w:hAnsi="Smart Courier EUR Bold Cond"/>
                <w:b/>
                <w:color w:val="000000"/>
                <w:sz w:val="22"/>
              </w:rPr>
              <w:t>66 kW</w:t>
            </w:r>
          </w:p>
        </w:tc>
      </w:tr>
      <w:tr w:rsidR="00726743" w:rsidRPr="00726743" w14:paraId="5956BE1F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B0B0" w14:textId="0E31D8C4" w:rsidR="00726743" w:rsidRPr="00726743" w:rsidRDefault="00073011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Układ i liczba cylindrów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E93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3/R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80B1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3/R</w:t>
            </w:r>
          </w:p>
        </w:tc>
      </w:tr>
      <w:tr w:rsidR="00726743" w:rsidRPr="00726743" w14:paraId="39B4B683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9176" w14:textId="2B4344D9" w:rsidR="00726743" w:rsidRPr="00726743" w:rsidRDefault="00073011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Pojemność skok.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 xml:space="preserve"> (cc</w:t>
            </w: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m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52C6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8053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898</w:t>
            </w:r>
          </w:p>
        </w:tc>
      </w:tr>
      <w:tr w:rsidR="00726743" w:rsidRPr="00726743" w14:paraId="4D97AD20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8891" w14:textId="617D9BB4" w:rsidR="00726743" w:rsidRPr="00726743" w:rsidRDefault="00073011" w:rsidP="00073011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Moc maks.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 xml:space="preserve"> (kW/</w:t>
            </w: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KM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1FBB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52/71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28D8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66/90</w:t>
            </w:r>
          </w:p>
        </w:tc>
      </w:tr>
      <w:tr w:rsidR="00726743" w:rsidRPr="00726743" w14:paraId="0020B9BC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897A" w14:textId="7EFB9BCA" w:rsidR="00726743" w:rsidRPr="00726743" w:rsidRDefault="00073011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przy obr./min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F9E5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6000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813C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5500 (6200)</w:t>
            </w:r>
          </w:p>
        </w:tc>
      </w:tr>
      <w:tr w:rsidR="00726743" w:rsidRPr="00726743" w14:paraId="56760604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1A19" w14:textId="2E9FDCDF" w:rsidR="00726743" w:rsidRPr="00726743" w:rsidRDefault="00073011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Maks. moment obr.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 xml:space="preserve"> (Nm)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D86C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76F2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135</w:t>
            </w:r>
          </w:p>
        </w:tc>
      </w:tr>
      <w:tr w:rsidR="00726743" w:rsidRPr="00726743" w14:paraId="2BA4BFE5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BB12" w14:textId="1EB0651C" w:rsidR="00726743" w:rsidRPr="00726743" w:rsidRDefault="00073011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przy obr./min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5F6D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2850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DA27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2500</w:t>
            </w:r>
          </w:p>
        </w:tc>
      </w:tr>
      <w:tr w:rsidR="00726743" w:rsidRPr="00726743" w14:paraId="0E8ABEE9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70BC" w14:textId="23764C07" w:rsidR="00726743" w:rsidRPr="00073011" w:rsidRDefault="00073011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val="pl-PL" w:eastAsia="de-DE"/>
              </w:rPr>
            </w:pPr>
            <w:r w:rsidRPr="00073011">
              <w:rPr>
                <w:rFonts w:ascii="Smart Courier EUR Condensed" w:eastAsia="Times New Roman" w:hAnsi="Smart Courier EUR Condensed"/>
                <w:color w:val="000000"/>
                <w:sz w:val="22"/>
                <w:lang w:val="pl-PL"/>
              </w:rPr>
              <w:t>Średnie zużycie paliwa</w:t>
            </w:r>
            <w:r w:rsidR="00037DEF" w:rsidRPr="00073011">
              <w:rPr>
                <w:rFonts w:ascii="Smart Courier EUR Condensed" w:eastAsia="Times New Roman" w:hAnsi="Smart Courier EUR Condensed"/>
                <w:color w:val="000000"/>
                <w:sz w:val="22"/>
                <w:lang w:val="pl-PL"/>
              </w:rPr>
              <w:br/>
            </w:r>
            <w:r w:rsidR="00726743" w:rsidRPr="00073011">
              <w:rPr>
                <w:rFonts w:ascii="Smart Courier EUR Condensed" w:eastAsia="Times New Roman" w:hAnsi="Smart Courier EUR Condensed"/>
                <w:color w:val="000000"/>
                <w:sz w:val="22"/>
                <w:lang w:val="pl-PL"/>
              </w:rPr>
              <w:t>(l/100 km)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425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4,3 (4,3)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B634" w14:textId="012C87B6" w:rsidR="00726743" w:rsidRPr="00726743" w:rsidRDefault="006058AE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4,3 (4,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>2)</w:t>
            </w:r>
          </w:p>
        </w:tc>
      </w:tr>
      <w:tr w:rsidR="00726743" w:rsidRPr="00726743" w14:paraId="3ED15E4A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B833" w14:textId="6968F6CD" w:rsidR="00726743" w:rsidRPr="00073011" w:rsidRDefault="00073011" w:rsidP="00073011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val="pl-PL" w:eastAsia="de-DE"/>
              </w:rPr>
            </w:pPr>
            <w:r w:rsidRPr="00073011">
              <w:rPr>
                <w:rFonts w:ascii="Smart Courier EUR Condensed" w:eastAsia="Times New Roman" w:hAnsi="Smart Courier EUR Condensed"/>
                <w:color w:val="000000"/>
                <w:sz w:val="22"/>
                <w:lang w:val="pl-PL"/>
              </w:rPr>
              <w:t>Średnia emisja</w:t>
            </w:r>
            <w:r w:rsidR="00726743" w:rsidRPr="00073011">
              <w:rPr>
                <w:rFonts w:ascii="Smart Courier EUR Condensed" w:eastAsia="Times New Roman" w:hAnsi="Smart Courier EUR Condensed"/>
                <w:color w:val="000000"/>
                <w:sz w:val="22"/>
                <w:lang w:val="pl-PL"/>
              </w:rPr>
              <w:t xml:space="preserve"> CO</w:t>
            </w:r>
            <w:r w:rsidR="00726743" w:rsidRPr="00073011">
              <w:rPr>
                <w:rFonts w:ascii="Smart Courier EUR Condensed" w:eastAsia="Times New Roman" w:hAnsi="Smart Courier EUR Condensed"/>
                <w:color w:val="000000"/>
                <w:sz w:val="22"/>
                <w:vertAlign w:val="subscript"/>
                <w:lang w:val="pl-PL"/>
              </w:rPr>
              <w:t>2</w:t>
            </w:r>
            <w:r w:rsidR="00726743" w:rsidRPr="00073011">
              <w:rPr>
                <w:rFonts w:ascii="Smart Courier EUR Condensed" w:eastAsia="Times New Roman" w:hAnsi="Smart Courier EUR Condensed"/>
                <w:color w:val="000000"/>
                <w:sz w:val="22"/>
                <w:lang w:val="pl-PL"/>
              </w:rPr>
              <w:t xml:space="preserve"> (g/km)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6847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99 (99)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2710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99 (97)</w:t>
            </w:r>
          </w:p>
        </w:tc>
      </w:tr>
      <w:tr w:rsidR="00726743" w:rsidRPr="00726743" w14:paraId="35EACDA7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0FAF" w14:textId="16A9AFC2" w:rsidR="00726743" w:rsidRPr="00726743" w:rsidRDefault="006058AE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Klasa efektywności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550A" w14:textId="484CBC3F" w:rsidR="00726743" w:rsidRPr="00361E5C" w:rsidRDefault="00361E5C" w:rsidP="00361E5C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>C</w:t>
            </w:r>
            <w:r w:rsidR="00726743"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 xml:space="preserve"> (</w:t>
            </w:r>
            <w:r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>B</w:t>
            </w:r>
            <w:r w:rsidR="00726743"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1768" w14:textId="7D207DFC" w:rsidR="00726743" w:rsidRPr="00361E5C" w:rsidRDefault="00361E5C" w:rsidP="00361E5C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>B</w:t>
            </w:r>
            <w:r w:rsidR="00726743"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 xml:space="preserve"> (</w:t>
            </w:r>
            <w:r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>B</w:t>
            </w:r>
            <w:r w:rsidR="00726743" w:rsidRPr="00361E5C">
              <w:rPr>
                <w:rFonts w:ascii="Smart Courier EUR Condensed" w:eastAsia="Times New Roman" w:hAnsi="Smart Courier EUR Condensed"/>
                <w:color w:val="000000"/>
                <w:sz w:val="22"/>
              </w:rPr>
              <w:t>)</w:t>
            </w:r>
          </w:p>
        </w:tc>
      </w:tr>
      <w:tr w:rsidR="00726743" w:rsidRPr="00726743" w14:paraId="0CF9918F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443B" w14:textId="5164FF27" w:rsidR="00726743" w:rsidRPr="00726743" w:rsidRDefault="006058AE" w:rsidP="00037DEF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Przyspieszenie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 xml:space="preserve"> 0-100 km/h (s)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46A1" w14:textId="744CC106" w:rsidR="00726743" w:rsidRPr="00726743" w:rsidRDefault="006058AE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14,9 (15,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>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54FF" w14:textId="1A025849" w:rsidR="00726743" w:rsidRPr="00726743" w:rsidRDefault="006058AE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10,8 (11,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>7)</w:t>
            </w:r>
          </w:p>
        </w:tc>
      </w:tr>
      <w:tr w:rsidR="00726743" w:rsidRPr="00726743" w14:paraId="5C92CCE8" w14:textId="77777777" w:rsidTr="005E142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C309" w14:textId="13E46153" w:rsidR="00726743" w:rsidRPr="00726743" w:rsidRDefault="006058AE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Prędkość maksymalna</w:t>
            </w:r>
            <w:r w:rsidR="00726743">
              <w:rPr>
                <w:rFonts w:ascii="Smart Courier EUR Condensed" w:eastAsia="Times New Roman" w:hAnsi="Smart Courier EUR Condensed"/>
                <w:color w:val="000000"/>
                <w:sz w:val="22"/>
              </w:rPr>
              <w:t xml:space="preserve"> (km/h)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10EE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151 (151)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3A14" w14:textId="77777777" w:rsidR="00726743" w:rsidRPr="00726743" w:rsidRDefault="00726743" w:rsidP="00726743">
            <w:pPr>
              <w:spacing w:after="0" w:line="0" w:lineRule="atLeast"/>
              <w:rPr>
                <w:rFonts w:ascii="Smart Courier EUR Condensed" w:eastAsia="Times New Roman" w:hAnsi="Smart Courier EUR Condensed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Smart Courier EUR Condensed" w:eastAsia="Times New Roman" w:hAnsi="Smart Courier EUR Condensed"/>
                <w:color w:val="000000"/>
                <w:sz w:val="22"/>
              </w:rPr>
              <w:t>155 (155)</w:t>
            </w:r>
          </w:p>
        </w:tc>
      </w:tr>
    </w:tbl>
    <w:p w14:paraId="202E94FD" w14:textId="77777777" w:rsidR="00141A0F" w:rsidRDefault="006058AE" w:rsidP="00141A0F">
      <w:pPr>
        <w:rPr>
          <w:rFonts w:eastAsia="Times New Roman"/>
          <w:color w:val="000000"/>
          <w:sz w:val="18"/>
          <w:szCs w:val="18"/>
          <w:lang w:val="pl-PL"/>
        </w:rPr>
      </w:pPr>
      <w:r w:rsidRPr="006058AE">
        <w:rPr>
          <w:rFonts w:eastAsia="Times New Roman"/>
          <w:color w:val="000000"/>
          <w:sz w:val="18"/>
          <w:szCs w:val="18"/>
          <w:lang w:val="pl-PL"/>
        </w:rPr>
        <w:t>Dane w nawiasach dotyczą wersji z przekładnią twinamic</w:t>
      </w:r>
      <w:r>
        <w:rPr>
          <w:rFonts w:eastAsia="Times New Roman"/>
          <w:color w:val="000000"/>
          <w:sz w:val="18"/>
          <w:szCs w:val="18"/>
          <w:lang w:val="pl-PL"/>
        </w:rPr>
        <w:t>.</w:t>
      </w:r>
    </w:p>
    <w:p w14:paraId="436CB1D5" w14:textId="77777777" w:rsidR="00141A0F" w:rsidRDefault="006058AE" w:rsidP="00141A0F">
      <w:pPr>
        <w:rPr>
          <w:rFonts w:ascii="Smart Courier EUR Bold Cond" w:hAnsi="Smart Courier EUR Bold Cond"/>
          <w:b/>
          <w:sz w:val="22"/>
          <w:lang w:val="pl-PL"/>
        </w:rPr>
      </w:pPr>
      <w:r w:rsidRPr="006058AE">
        <w:rPr>
          <w:rFonts w:ascii="Smart Courier EUR Bold Cond" w:hAnsi="Smart Courier EUR Bold Cond"/>
          <w:b/>
          <w:sz w:val="22"/>
          <w:lang w:val="pl-PL"/>
        </w:rPr>
        <w:t>Testy wytrzyma</w:t>
      </w:r>
      <w:r w:rsidRPr="006058AE">
        <w:rPr>
          <w:rFonts w:ascii="Smart Courier EUR Bold Cond" w:hAnsi="Smart Courier EUR Bold Cond" w:hint="eastAsia"/>
          <w:b/>
          <w:sz w:val="22"/>
          <w:lang w:val="pl-PL"/>
        </w:rPr>
        <w:t>ł</w:t>
      </w:r>
      <w:r w:rsidRPr="006058AE">
        <w:rPr>
          <w:rFonts w:ascii="Smart Courier EUR Bold Cond" w:hAnsi="Smart Courier EUR Bold Cond"/>
          <w:b/>
          <w:sz w:val="22"/>
          <w:lang w:val="pl-PL"/>
        </w:rPr>
        <w:t>o</w:t>
      </w:r>
      <w:r w:rsidRPr="006058AE">
        <w:rPr>
          <w:rFonts w:ascii="Smart Courier EUR Bold Cond" w:hAnsi="Smart Courier EUR Bold Cond" w:hint="eastAsia"/>
          <w:b/>
          <w:sz w:val="22"/>
          <w:lang w:val="pl-PL"/>
        </w:rPr>
        <w:t>ś</w:t>
      </w:r>
      <w:r w:rsidRPr="006058AE">
        <w:rPr>
          <w:rFonts w:ascii="Smart Courier EUR Bold Cond" w:hAnsi="Smart Courier EUR Bold Cond"/>
          <w:b/>
          <w:sz w:val="22"/>
          <w:lang w:val="pl-PL"/>
        </w:rPr>
        <w:t>ciowe: szeroko zakrojone badania w laboratorium i na drodze</w:t>
      </w:r>
    </w:p>
    <w:p w14:paraId="6FC879E1" w14:textId="21567B68" w:rsidR="00141A0F" w:rsidRDefault="006058AE" w:rsidP="00141A0F">
      <w:pPr>
        <w:rPr>
          <w:rFonts w:ascii="Smart Courier EUR Bold Cond" w:hAnsi="Smart Courier EUR Bold Cond"/>
          <w:sz w:val="22"/>
          <w:lang w:val="pl-PL"/>
        </w:rPr>
      </w:pPr>
      <w:r w:rsidRPr="006058AE">
        <w:rPr>
          <w:rFonts w:ascii="Smart Courier EUR Bold Cond" w:hAnsi="Smart Courier EUR Bold Cond"/>
          <w:sz w:val="22"/>
          <w:lang w:val="pl-PL"/>
        </w:rPr>
        <w:t>Kabriolety wytwarzane przez oddzia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Mercedes-Benz Cars przechodz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szeroko zakrojony program testów - </w:t>
      </w:r>
      <w:r w:rsidR="00141A0F">
        <w:rPr>
          <w:rFonts w:ascii="Smart Courier EUR Bold Cond" w:hAnsi="Smart Courier EUR Bold Cond"/>
          <w:sz w:val="22"/>
          <w:lang w:val="pl-PL"/>
        </w:rPr>
        <w:t xml:space="preserve">jednakowy </w:t>
      </w:r>
      <w:r w:rsidRPr="006058AE">
        <w:rPr>
          <w:rFonts w:ascii="Smart Courier EUR Bold Cond" w:hAnsi="Smart Courier EUR Bold Cond"/>
          <w:sz w:val="22"/>
          <w:lang w:val="pl-PL"/>
        </w:rPr>
        <w:t>dla wszystkich modeli. Nowy smart fortwo cabrio zosta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wi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>c przetestowany wedle tych samych rygorystycznych norm, co np. nowy Mercedes-Benz Klasy S Cabriolet. Przyk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adowo, obejmuj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one otwieranie i zamykanie dachu przez ca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y cykl 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>ycia pojazdu (20 tys. powtórze</w:t>
      </w:r>
      <w:r w:rsidRPr="006058AE">
        <w:rPr>
          <w:rFonts w:ascii="Smart Courier EUR Bold Cond" w:hAnsi="Smart Courier EUR Bold Cond" w:hint="eastAsia"/>
          <w:sz w:val="22"/>
          <w:lang w:val="pl-PL"/>
        </w:rPr>
        <w:t>ń</w:t>
      </w:r>
      <w:r w:rsidRPr="006058AE">
        <w:rPr>
          <w:rFonts w:ascii="Smart Courier EUR Bold Cond" w:hAnsi="Smart Courier EUR Bold Cond"/>
          <w:sz w:val="22"/>
          <w:lang w:val="pl-PL"/>
        </w:rPr>
        <w:t>), jak równie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próby wytrzyma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>ci mechanizmu w komorze klimatycznej, w temperaturach od -15 do +80 stopni Celsjusza. Ponadto, przeprowadza si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dodatkowy test przy -40 stopniach, przy kompletnie zamarzni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>tym dachu, aby sprawdzi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ć</w:t>
      </w:r>
      <w:r w:rsidRPr="006058AE">
        <w:rPr>
          <w:rFonts w:ascii="Smart Courier EUR Bold Cond" w:hAnsi="Smart Courier EUR Bold Cond"/>
          <w:sz w:val="22"/>
          <w:lang w:val="pl-PL"/>
        </w:rPr>
        <w:t>, czy dzia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a zabezpieczenie nap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>du dachu przed przeci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ąż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eniem. </w:t>
      </w:r>
    </w:p>
    <w:p w14:paraId="4B2D754C" w14:textId="45B73113" w:rsidR="006058AE" w:rsidRPr="006058AE" w:rsidRDefault="006058AE" w:rsidP="00141A0F">
      <w:pPr>
        <w:rPr>
          <w:rFonts w:ascii="Smart Courier EUR Bold Cond" w:hAnsi="Smart Courier EUR Bold Cond"/>
          <w:sz w:val="22"/>
          <w:lang w:val="pl-PL"/>
        </w:rPr>
      </w:pPr>
      <w:r w:rsidRPr="006058AE">
        <w:rPr>
          <w:rFonts w:ascii="Smart Courier EUR Bold Cond" w:hAnsi="Smart Courier EUR Bold Cond"/>
          <w:sz w:val="22"/>
          <w:lang w:val="pl-PL"/>
        </w:rPr>
        <w:t>Test myjni pozwala sprawdzi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ć</w:t>
      </w:r>
      <w:r w:rsidRPr="006058AE">
        <w:rPr>
          <w:rFonts w:ascii="Smart Courier EUR Bold Cond" w:hAnsi="Smart Courier EUR Bold Cond"/>
          <w:sz w:val="22"/>
          <w:lang w:val="pl-PL"/>
        </w:rPr>
        <w:t>, czy do wn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>trza nie przedostaje si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woda. Liczba 500 my</w:t>
      </w:r>
      <w:r w:rsidRPr="006058AE">
        <w:rPr>
          <w:rFonts w:ascii="Smart Courier EUR Bold Cond" w:hAnsi="Smart Courier EUR Bold Cond" w:hint="eastAsia"/>
          <w:sz w:val="22"/>
          <w:lang w:val="pl-PL"/>
        </w:rPr>
        <w:t>ć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odpowiada standardom, które spe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nia wersja coupé. Poza faz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testow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wszystkie elementy smarta fortwo cabrio s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</w:t>
      </w:r>
      <w:r w:rsidR="00141A0F">
        <w:rPr>
          <w:rFonts w:ascii="Smart Courier EUR Bold Cond" w:hAnsi="Smart Courier EUR Bold Cond"/>
          <w:sz w:val="22"/>
          <w:lang w:val="pl-PL"/>
        </w:rPr>
        <w:t xml:space="preserve">dodatkowo </w:t>
      </w:r>
      <w:r w:rsidRPr="006058AE">
        <w:rPr>
          <w:rFonts w:ascii="Smart Courier EUR Bold Cond" w:hAnsi="Smart Courier EUR Bold Cond"/>
          <w:sz w:val="22"/>
          <w:lang w:val="pl-PL"/>
        </w:rPr>
        <w:t>sprawdzane pod k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>tem szczelno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ci podczas produkcji modelu w Hambach. Po opuszczeniu linii </w:t>
      </w:r>
      <w:r w:rsidR="00141A0F">
        <w:rPr>
          <w:rFonts w:ascii="Smart Courier EUR Bold Cond" w:hAnsi="Smart Courier EUR Bold Cond"/>
          <w:sz w:val="22"/>
          <w:lang w:val="pl-PL"/>
        </w:rPr>
        <w:t>montażowej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ka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>dy egzemplarz przechodzi 7-minutow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</w:t>
      </w:r>
      <w:r w:rsidR="00141A0F">
        <w:rPr>
          <w:rFonts w:ascii="Smart Courier EUR Bold Cond" w:hAnsi="Smart Courier EUR Bold Cond"/>
          <w:sz w:val="22"/>
          <w:lang w:val="pl-PL"/>
        </w:rPr>
        <w:t>„</w:t>
      </w:r>
      <w:r w:rsidRPr="006058AE">
        <w:rPr>
          <w:rFonts w:ascii="Smart Courier EUR Bold Cond" w:hAnsi="Smart Courier EUR Bold Cond"/>
          <w:sz w:val="22"/>
          <w:lang w:val="pl-PL"/>
        </w:rPr>
        <w:t>k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>piel</w:t>
      </w:r>
      <w:r w:rsidR="00141A0F">
        <w:rPr>
          <w:rFonts w:ascii="Smart Courier EUR Bold Cond" w:hAnsi="Smart Courier EUR Bold Cond"/>
          <w:sz w:val="22"/>
          <w:lang w:val="pl-PL"/>
        </w:rPr>
        <w:t>”</w:t>
      </w:r>
      <w:r w:rsidRPr="006058AE">
        <w:rPr>
          <w:rFonts w:ascii="Smart Courier EUR Bold Cond" w:hAnsi="Smart Courier EUR Bold Cond"/>
          <w:sz w:val="22"/>
          <w:lang w:val="pl-PL"/>
        </w:rPr>
        <w:t>.</w:t>
      </w:r>
    </w:p>
    <w:p w14:paraId="29F9BCF4" w14:textId="77777777" w:rsidR="006058AE" w:rsidRPr="006058AE" w:rsidRDefault="006058AE" w:rsidP="006058AE">
      <w:pPr>
        <w:keepNext/>
        <w:rPr>
          <w:rFonts w:ascii="Smart Courier EUR Bold Cond" w:hAnsi="Smart Courier EUR Bold Cond"/>
          <w:sz w:val="22"/>
          <w:lang w:val="pl-PL"/>
        </w:rPr>
      </w:pPr>
      <w:r w:rsidRPr="006058AE">
        <w:rPr>
          <w:rFonts w:ascii="Smart Courier EUR Bold Cond" w:hAnsi="Smart Courier EUR Bold Cond"/>
          <w:sz w:val="22"/>
          <w:lang w:val="pl-PL"/>
        </w:rPr>
        <w:lastRenderedPageBreak/>
        <w:t>Projektanci sprawdzili te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poziom szumów wiatru w kabinie smarta - samochód przeszed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testy w tunelu aeroakustycznym Mercedes-Benz, a do bada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ń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pos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u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>y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manekin imieniem Tanja. Na jego, a w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>ciwie jej, szyi i ramionach zainstalowano 16 czujników pozwalaj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>cych mierzy</w:t>
      </w:r>
      <w:r w:rsidRPr="006058AE">
        <w:rPr>
          <w:rFonts w:ascii="Smart Courier EUR Bold Cond" w:hAnsi="Smart Courier EUR Bold Cond" w:hint="eastAsia"/>
          <w:sz w:val="22"/>
          <w:lang w:val="pl-PL"/>
        </w:rPr>
        <w:t>ć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pr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>dko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ść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przep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ywu wiatru w kabinie. </w:t>
      </w:r>
    </w:p>
    <w:p w14:paraId="6CD29609" w14:textId="77777777" w:rsidR="006058AE" w:rsidRPr="006058AE" w:rsidRDefault="006058AE" w:rsidP="006058AE">
      <w:pPr>
        <w:keepNext/>
        <w:rPr>
          <w:rFonts w:ascii="Smart Courier EUR Bold Cond" w:hAnsi="Smart Courier EUR Bold Cond"/>
          <w:sz w:val="22"/>
          <w:lang w:val="pl-PL"/>
        </w:rPr>
      </w:pPr>
      <w:r w:rsidRPr="006058AE">
        <w:rPr>
          <w:rFonts w:ascii="Smart Courier EUR Bold Cond" w:hAnsi="Smart Courier EUR Bold Cond"/>
          <w:sz w:val="22"/>
          <w:lang w:val="pl-PL"/>
        </w:rPr>
        <w:t>Program ten uzupe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ni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y wszechstronne testy modelu na torach testowych i ró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>nej jako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>ci drogach na ca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ym 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>wiecie.</w:t>
      </w:r>
    </w:p>
    <w:p w14:paraId="65D2B65A" w14:textId="77777777" w:rsidR="006058AE" w:rsidRPr="006058AE" w:rsidRDefault="006058AE" w:rsidP="006058AE">
      <w:pPr>
        <w:keepNext/>
        <w:rPr>
          <w:rFonts w:ascii="Smart Courier EUR Bold Cond" w:hAnsi="Smart Courier EUR Bold Cond"/>
          <w:b/>
          <w:sz w:val="22"/>
          <w:lang w:val="pl-PL"/>
        </w:rPr>
      </w:pPr>
      <w:r w:rsidRPr="006058AE">
        <w:rPr>
          <w:rFonts w:ascii="Smart Courier EUR Bold Cond" w:hAnsi="Smart Courier EUR Bold Cond"/>
          <w:b/>
          <w:sz w:val="22"/>
          <w:lang w:val="pl-PL"/>
        </w:rPr>
        <w:t>Kultowy smart cabrio ma 15 lat</w:t>
      </w:r>
    </w:p>
    <w:p w14:paraId="5FAA87DD" w14:textId="220BBD92" w:rsidR="006058AE" w:rsidRPr="006058AE" w:rsidRDefault="006058AE" w:rsidP="006058AE">
      <w:pPr>
        <w:keepNext/>
        <w:rPr>
          <w:rFonts w:ascii="Smart Courier EUR Bold Cond" w:hAnsi="Smart Courier EUR Bold Cond"/>
          <w:sz w:val="22"/>
          <w:lang w:val="pl-PL"/>
        </w:rPr>
      </w:pPr>
      <w:r w:rsidRPr="006058AE">
        <w:rPr>
          <w:rFonts w:ascii="Smart Courier EUR Bold Cond" w:hAnsi="Smart Courier EUR Bold Cond"/>
          <w:sz w:val="22"/>
          <w:lang w:val="pl-PL"/>
        </w:rPr>
        <w:t>Podczas salonu samochodowego we Frankfurcie w 1999 roku smart zaskoczy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publiczno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ść</w:t>
      </w:r>
      <w:r w:rsidRPr="006058AE">
        <w:rPr>
          <w:rFonts w:ascii="Smart Courier EUR Bold Cond" w:hAnsi="Smart Courier EUR Bold Cond"/>
          <w:sz w:val="22"/>
          <w:lang w:val="pl-PL"/>
        </w:rPr>
        <w:t>, prezentuj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>c szereg modeli studyjnych. Pokazana wówczas wersja cabrio</w:t>
      </w:r>
      <w:r w:rsidR="003D4E04">
        <w:rPr>
          <w:rFonts w:ascii="Smart Courier EUR Bold Cond" w:hAnsi="Smart Courier EUR Bold Cond"/>
          <w:sz w:val="22"/>
          <w:lang w:val="pl-PL"/>
        </w:rPr>
        <w:t xml:space="preserve">, bazująca na </w:t>
      </w:r>
      <w:r w:rsidRPr="006058AE">
        <w:rPr>
          <w:rFonts w:ascii="Smart Courier EUR Bold Cond" w:hAnsi="Smart Courier EUR Bold Cond"/>
          <w:sz w:val="22"/>
          <w:lang w:val="pl-PL"/>
        </w:rPr>
        <w:t>modelu city-coupé</w:t>
      </w:r>
      <w:r w:rsidR="003D4E04">
        <w:rPr>
          <w:rFonts w:ascii="Smart Courier EUR Bold Cond" w:hAnsi="Smart Courier EUR Bold Cond"/>
          <w:sz w:val="22"/>
          <w:lang w:val="pl-PL"/>
        </w:rPr>
        <w:t xml:space="preserve">, otworzyła zupełnie </w:t>
      </w:r>
      <w:r w:rsidRPr="006058AE">
        <w:rPr>
          <w:rFonts w:ascii="Smart Courier EUR Bold Cond" w:hAnsi="Smart Courier EUR Bold Cond"/>
          <w:sz w:val="22"/>
          <w:lang w:val="pl-PL"/>
        </w:rPr>
        <w:t>nowy wymiar rado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ci z jazdy dla </w:t>
      </w:r>
      <w:r w:rsidR="003D4E04">
        <w:rPr>
          <w:rFonts w:ascii="Smart Courier EUR Bold Cond" w:hAnsi="Smart Courier EUR Bold Cond"/>
          <w:sz w:val="22"/>
          <w:lang w:val="pl-PL"/>
        </w:rPr>
        <w:t>„</w:t>
      </w:r>
      <w:r w:rsidRPr="006058AE">
        <w:rPr>
          <w:rFonts w:ascii="Smart Courier EUR Bold Cond" w:hAnsi="Smart Courier EUR Bold Cond"/>
          <w:sz w:val="22"/>
          <w:lang w:val="pl-PL"/>
        </w:rPr>
        <w:t>zamkni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>tej</w:t>
      </w:r>
      <w:r w:rsidR="003D4E04">
        <w:rPr>
          <w:rFonts w:ascii="Smart Courier EUR Bold Cond" w:hAnsi="Smart Courier EUR Bold Cond"/>
          <w:sz w:val="22"/>
          <w:lang w:val="pl-PL"/>
        </w:rPr>
        <w:t>” dotychczas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spo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eczno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>ci miejskich aut. Wiosn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2000 roku na drogi wyjecha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y pierwsze egzemplarze najmniejszego seryjnego kabrioletu na 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</w:t>
      </w:r>
      <w:r w:rsidRPr="006058AE">
        <w:rPr>
          <w:rFonts w:ascii="Smart Courier EUR Bold Cond" w:hAnsi="Smart Courier EUR Bold Cond"/>
          <w:sz w:val="22"/>
          <w:lang w:val="pl-PL"/>
        </w:rPr>
        <w:t>wiecie. Wraz ze zmian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generacyjn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>, w 2006 roku, wprowadzono ca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kowicie automatycznie sterowany dach. W trzeciej generacji, w 2010 roku, pojawi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y si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nowe odcienie mi</w:t>
      </w:r>
      <w:r w:rsidRPr="006058AE">
        <w:rPr>
          <w:rFonts w:ascii="Smart Courier EUR Bold Cond" w:hAnsi="Smart Courier EUR Bold Cond" w:hint="eastAsia"/>
          <w:sz w:val="22"/>
          <w:lang w:val="pl-PL"/>
        </w:rPr>
        <w:t>ę</w:t>
      </w:r>
      <w:r w:rsidRPr="006058AE">
        <w:rPr>
          <w:rFonts w:ascii="Smart Courier EUR Bold Cond" w:hAnsi="Smart Courier EUR Bold Cond"/>
          <w:sz w:val="22"/>
          <w:lang w:val="pl-PL"/>
        </w:rPr>
        <w:t>kkiego poszycia: czerwony i niebieski.</w:t>
      </w:r>
    </w:p>
    <w:p w14:paraId="7206C727" w14:textId="5568C0DE" w:rsidR="006058AE" w:rsidRPr="00DF1FB7" w:rsidRDefault="006058AE" w:rsidP="006058AE">
      <w:pPr>
        <w:keepNext/>
        <w:rPr>
          <w:rStyle w:val="Hipercze"/>
          <w:b/>
          <w:sz w:val="22"/>
          <w:szCs w:val="22"/>
        </w:rPr>
      </w:pPr>
      <w:r w:rsidRPr="006058AE">
        <w:rPr>
          <w:rFonts w:ascii="Smart Courier EUR Bold Cond" w:hAnsi="Smart Courier EUR Bold Cond"/>
          <w:sz w:val="22"/>
          <w:lang w:val="pl-PL"/>
        </w:rPr>
        <w:t>Ale to nie jedyny model w historii smarta oferuj</w:t>
      </w:r>
      <w:r w:rsidRPr="006058AE">
        <w:rPr>
          <w:rFonts w:ascii="Smart Courier EUR Bold Cond" w:hAnsi="Smart Courier EUR Bold Cond" w:hint="eastAsia"/>
          <w:sz w:val="22"/>
          <w:lang w:val="pl-PL"/>
        </w:rPr>
        <w:t>ą</w:t>
      </w:r>
      <w:r w:rsidRPr="006058AE">
        <w:rPr>
          <w:rFonts w:ascii="Smart Courier EUR Bold Cond" w:hAnsi="Smart Courier EUR Bold Cond"/>
          <w:sz w:val="22"/>
          <w:lang w:val="pl-PL"/>
        </w:rPr>
        <w:t>cy przyjemno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ść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z jazdy pod go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ym niebem. W 2002 roku zadebiutowa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specjalny, otwarty wariant crossblade - </w:t>
      </w:r>
      <w:r w:rsidR="003D4E04">
        <w:rPr>
          <w:rFonts w:ascii="Smart Courier EUR Bold Cond" w:hAnsi="Smart Courier EUR Bold Cond"/>
          <w:sz w:val="22"/>
          <w:lang w:val="pl-PL"/>
        </w:rPr>
        <w:t>pozbawiony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drzwi, dachu</w:t>
      </w:r>
      <w:r w:rsidR="003D4E04">
        <w:rPr>
          <w:rFonts w:ascii="Smart Courier EUR Bold Cond" w:hAnsi="Smart Courier EUR Bold Cond"/>
          <w:sz w:val="22"/>
          <w:lang w:val="pl-PL"/>
        </w:rPr>
        <w:t xml:space="preserve"> i </w:t>
      </w:r>
      <w:r w:rsidRPr="006058AE">
        <w:rPr>
          <w:rFonts w:ascii="Smart Courier EUR Bold Cond" w:hAnsi="Smart Courier EUR Bold Cond"/>
          <w:sz w:val="22"/>
          <w:lang w:val="pl-PL"/>
        </w:rPr>
        <w:t>przedniej szyby. Do ograniczania zawirowa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ń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powietrza s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u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>y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a tu jedynie niewielka, przyciemniana owiewka zamontowana wzd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u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kokpitu. Taka konstrukcja zapewnia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>a niezrównane wra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ż</w:t>
      </w:r>
      <w:r w:rsidRPr="006058AE">
        <w:rPr>
          <w:rFonts w:ascii="Smart Courier EUR Bold Cond" w:hAnsi="Smart Courier EUR Bold Cond"/>
          <w:sz w:val="22"/>
          <w:lang w:val="pl-PL"/>
        </w:rPr>
        <w:t>enia z jazdy. Rok pó</w:t>
      </w:r>
      <w:r w:rsidRPr="006058AE">
        <w:rPr>
          <w:rFonts w:ascii="Smart Courier EUR Bold Cond" w:hAnsi="Smart Courier EUR Bold Cond" w:hint="eastAsia"/>
          <w:sz w:val="22"/>
          <w:lang w:val="pl-PL"/>
        </w:rPr>
        <w:t>ź</w:t>
      </w:r>
      <w:r w:rsidRPr="006058AE">
        <w:rPr>
          <w:rFonts w:ascii="Smart Courier EUR Bold Cond" w:hAnsi="Smart Courier EUR Bold Cond"/>
          <w:sz w:val="22"/>
          <w:lang w:val="pl-PL"/>
        </w:rPr>
        <w:t>niej producent zadecydowa</w:t>
      </w:r>
      <w:r w:rsidRPr="006058AE">
        <w:rPr>
          <w:rFonts w:ascii="Smart Courier EUR Bold Cond" w:hAnsi="Smart Courier EUR Bold Cond" w:hint="eastAsia"/>
          <w:sz w:val="22"/>
          <w:lang w:val="pl-PL"/>
        </w:rPr>
        <w:t>ł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o wypuszczeniu na rynek niewielkiej serii tego modelu.</w:t>
      </w:r>
      <w:r w:rsidRPr="006058AE">
        <w:rPr>
          <w:rFonts w:ascii="Smart Courier EUR Bold Cond" w:hAnsi="Smart Courier EUR Bold Cond"/>
          <w:sz w:val="22"/>
          <w:lang w:val="pl-PL"/>
        </w:rPr>
        <w:t xml:space="preserve"> </w:t>
      </w:r>
    </w:p>
    <w:p w14:paraId="1983FC10" w14:textId="2B605E97" w:rsidR="00DB4768" w:rsidRPr="00DF1FB7" w:rsidRDefault="00DB4768" w:rsidP="00AB0F0C">
      <w:pPr>
        <w:rPr>
          <w:rStyle w:val="Hipercze"/>
          <w:b/>
          <w:sz w:val="22"/>
          <w:szCs w:val="22"/>
        </w:rPr>
      </w:pPr>
    </w:p>
    <w:sectPr w:rsidR="00DB4768" w:rsidRPr="00DF1FB7" w:rsidSect="00174576">
      <w:headerReference w:type="default" r:id="rId12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6B1E18" w15:done="0"/>
  <w15:commentEx w15:paraId="36329F0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B6942" w14:textId="77777777" w:rsidR="00EF559A" w:rsidRDefault="00EF559A" w:rsidP="00FE7F52">
      <w:pPr>
        <w:spacing w:after="0" w:line="240" w:lineRule="auto"/>
      </w:pPr>
      <w:r>
        <w:separator/>
      </w:r>
    </w:p>
  </w:endnote>
  <w:endnote w:type="continuationSeparator" w:id="0">
    <w:p w14:paraId="36B0CFD1" w14:textId="77777777" w:rsidR="00EF559A" w:rsidRDefault="00EF559A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Smart Courier EUR Bold Cond">
    <w:altName w:val="Franklin Gothic Demi Cond"/>
    <w:charset w:val="00"/>
    <w:family w:val="roman"/>
    <w:pitch w:val="variable"/>
    <w:sig w:usb0="00000001" w:usb1="5000204B" w:usb2="00000000" w:usb3="00000000" w:csb0="0000009F" w:csb1="00000000"/>
  </w:font>
  <w:font w:name="Smart Courier EUR Condensed">
    <w:altName w:val="Georgia"/>
    <w:charset w:val="00"/>
    <w:family w:val="roman"/>
    <w:pitch w:val="variable"/>
    <w:sig w:usb0="00000001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26683" w14:textId="77777777" w:rsidR="00E95395" w:rsidRPr="00FE7F52" w:rsidRDefault="00E95395" w:rsidP="00287542">
    <w:pPr>
      <w:widowControl w:val="0"/>
      <w:spacing w:after="0" w:line="240" w:lineRule="auto"/>
      <w:rPr>
        <w:sz w:val="22"/>
      </w:rPr>
    </w:pPr>
    <w:r>
      <w:rPr>
        <w:sz w:val="18"/>
      </w:rPr>
      <w:t>smart – a Daimler Brand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15258" w14:textId="77777777" w:rsidR="00EF559A" w:rsidRDefault="00EF559A" w:rsidP="00FE7F52">
      <w:pPr>
        <w:spacing w:after="0" w:line="240" w:lineRule="auto"/>
      </w:pPr>
      <w:r>
        <w:separator/>
      </w:r>
    </w:p>
  </w:footnote>
  <w:footnote w:type="continuationSeparator" w:id="0">
    <w:p w14:paraId="1CBCC669" w14:textId="77777777" w:rsidR="00EF559A" w:rsidRDefault="00EF559A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14:paraId="11179E3A" w14:textId="6C08FB29" w:rsidR="00E95395" w:rsidRDefault="00686657">
        <w:pPr>
          <w:pStyle w:val="Nagwek"/>
        </w:pPr>
        <w:r>
          <w:rPr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7AEE020" wp14:editId="6F74B9CE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2091616199"/>
                              </w:sdtPr>
                              <w:sdtEndPr/>
                              <w:sdtContent>
                                <w:p w14:paraId="1151DF57" w14:textId="77777777" w:rsidR="00E95395" w:rsidRPr="00174576" w:rsidRDefault="00E95395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Page </w:t>
                                  </w:r>
                                  <w:r w:rsidR="00D014E2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="00D014E2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141A0F" w:rsidRPr="00141A0F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D014E2"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2091616199"/>
                        </w:sdtPr>
                        <w:sdtEndPr/>
                        <w:sdtContent>
                          <w:p w14:paraId="1151DF57" w14:textId="77777777" w:rsidR="00E95395" w:rsidRPr="00174576" w:rsidRDefault="00E95395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Page </w:t>
                            </w:r>
                            <w:r w:rsidR="00D014E2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="00D014E2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141A0F" w:rsidRPr="00141A0F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014E2"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EFCE9" w14:textId="77777777" w:rsidR="00E95395" w:rsidRPr="002C1828" w:rsidRDefault="00E95395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Page </w:t>
    </w:r>
    <w:r w:rsidR="00D014E2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D014E2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C6420D">
      <w:rPr>
        <w:rFonts w:eastAsia="Times New Roman"/>
        <w:noProof/>
        <w:color w:val="000000"/>
        <w:sz w:val="22"/>
        <w:szCs w:val="22"/>
        <w:lang w:eastAsia="de-DE"/>
      </w:rPr>
      <w:t>2</w:t>
    </w:r>
    <w:r w:rsidR="00D014E2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14:paraId="799927DF" w14:textId="77777777" w:rsidR="00E95395" w:rsidRPr="002C1828" w:rsidRDefault="00E95395" w:rsidP="002C18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972B6"/>
    <w:multiLevelType w:val="hybridMultilevel"/>
    <w:tmpl w:val="E1CE1E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07603"/>
    <w:multiLevelType w:val="hybridMultilevel"/>
    <w:tmpl w:val="C0587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A0436"/>
    <w:multiLevelType w:val="hybridMultilevel"/>
    <w:tmpl w:val="E926D38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andra Knaupp">
    <w15:presenceInfo w15:providerId="Windows Live" w15:userId="c73c1df8bc390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1B"/>
    <w:rsid w:val="00001B6E"/>
    <w:rsid w:val="00005D81"/>
    <w:rsid w:val="00005E35"/>
    <w:rsid w:val="000165F8"/>
    <w:rsid w:val="00031BDC"/>
    <w:rsid w:val="00037DEF"/>
    <w:rsid w:val="0004753A"/>
    <w:rsid w:val="0006298D"/>
    <w:rsid w:val="00065F78"/>
    <w:rsid w:val="000729CB"/>
    <w:rsid w:val="00073011"/>
    <w:rsid w:val="00081F35"/>
    <w:rsid w:val="000876C7"/>
    <w:rsid w:val="00090F28"/>
    <w:rsid w:val="000A26DF"/>
    <w:rsid w:val="000A3070"/>
    <w:rsid w:val="000A5627"/>
    <w:rsid w:val="000C7F33"/>
    <w:rsid w:val="000D6E9C"/>
    <w:rsid w:val="000E5A6D"/>
    <w:rsid w:val="000E7C12"/>
    <w:rsid w:val="000F1135"/>
    <w:rsid w:val="000F3977"/>
    <w:rsid w:val="000F49FF"/>
    <w:rsid w:val="001163DB"/>
    <w:rsid w:val="00116925"/>
    <w:rsid w:val="00123730"/>
    <w:rsid w:val="0013485C"/>
    <w:rsid w:val="001404B3"/>
    <w:rsid w:val="00141A0F"/>
    <w:rsid w:val="0014214C"/>
    <w:rsid w:val="0015514D"/>
    <w:rsid w:val="00155BAD"/>
    <w:rsid w:val="001719D7"/>
    <w:rsid w:val="00171B9C"/>
    <w:rsid w:val="00174576"/>
    <w:rsid w:val="001868C2"/>
    <w:rsid w:val="00195CAF"/>
    <w:rsid w:val="001B01DD"/>
    <w:rsid w:val="001F5FF1"/>
    <w:rsid w:val="0021532F"/>
    <w:rsid w:val="00217D21"/>
    <w:rsid w:val="00241F21"/>
    <w:rsid w:val="002511CA"/>
    <w:rsid w:val="00263023"/>
    <w:rsid w:val="00275800"/>
    <w:rsid w:val="002828DE"/>
    <w:rsid w:val="00287542"/>
    <w:rsid w:val="002A0F8E"/>
    <w:rsid w:val="002A3A53"/>
    <w:rsid w:val="002A72F2"/>
    <w:rsid w:val="002C1828"/>
    <w:rsid w:val="002D380B"/>
    <w:rsid w:val="002D4ADC"/>
    <w:rsid w:val="002D5311"/>
    <w:rsid w:val="002F7F62"/>
    <w:rsid w:val="0030765C"/>
    <w:rsid w:val="00307DDD"/>
    <w:rsid w:val="00331A2D"/>
    <w:rsid w:val="00333041"/>
    <w:rsid w:val="00337D20"/>
    <w:rsid w:val="003459FA"/>
    <w:rsid w:val="00361E5C"/>
    <w:rsid w:val="00364618"/>
    <w:rsid w:val="0038380C"/>
    <w:rsid w:val="00383EA9"/>
    <w:rsid w:val="003929C0"/>
    <w:rsid w:val="003A6399"/>
    <w:rsid w:val="003B1063"/>
    <w:rsid w:val="003B44C8"/>
    <w:rsid w:val="003B5CF9"/>
    <w:rsid w:val="003C2B1C"/>
    <w:rsid w:val="003C3C03"/>
    <w:rsid w:val="003C59AB"/>
    <w:rsid w:val="003D4E04"/>
    <w:rsid w:val="003E6DA9"/>
    <w:rsid w:val="003F0103"/>
    <w:rsid w:val="0040299E"/>
    <w:rsid w:val="004047E6"/>
    <w:rsid w:val="004245FD"/>
    <w:rsid w:val="004422CC"/>
    <w:rsid w:val="0044438A"/>
    <w:rsid w:val="00460460"/>
    <w:rsid w:val="00465709"/>
    <w:rsid w:val="00471BC4"/>
    <w:rsid w:val="00472738"/>
    <w:rsid w:val="00477F41"/>
    <w:rsid w:val="00490B8F"/>
    <w:rsid w:val="00494D40"/>
    <w:rsid w:val="004A253F"/>
    <w:rsid w:val="004C0695"/>
    <w:rsid w:val="004C3466"/>
    <w:rsid w:val="004D0775"/>
    <w:rsid w:val="004D20F3"/>
    <w:rsid w:val="004E6AB6"/>
    <w:rsid w:val="004E76A4"/>
    <w:rsid w:val="00511161"/>
    <w:rsid w:val="00551D6A"/>
    <w:rsid w:val="00564491"/>
    <w:rsid w:val="0057294B"/>
    <w:rsid w:val="00590223"/>
    <w:rsid w:val="00592860"/>
    <w:rsid w:val="0059314C"/>
    <w:rsid w:val="00596155"/>
    <w:rsid w:val="005B02D6"/>
    <w:rsid w:val="005C038A"/>
    <w:rsid w:val="005D2308"/>
    <w:rsid w:val="005D253F"/>
    <w:rsid w:val="005D67AD"/>
    <w:rsid w:val="005D6A4A"/>
    <w:rsid w:val="005E4805"/>
    <w:rsid w:val="006023D0"/>
    <w:rsid w:val="006058AE"/>
    <w:rsid w:val="006304E5"/>
    <w:rsid w:val="00630876"/>
    <w:rsid w:val="00640A3A"/>
    <w:rsid w:val="006454CD"/>
    <w:rsid w:val="006722C0"/>
    <w:rsid w:val="00674961"/>
    <w:rsid w:val="00686657"/>
    <w:rsid w:val="00690AFE"/>
    <w:rsid w:val="006A042D"/>
    <w:rsid w:val="006A19BE"/>
    <w:rsid w:val="006A40F2"/>
    <w:rsid w:val="006A45ED"/>
    <w:rsid w:val="006A6D85"/>
    <w:rsid w:val="006B31C8"/>
    <w:rsid w:val="006C47C7"/>
    <w:rsid w:val="006D1E20"/>
    <w:rsid w:val="006D433C"/>
    <w:rsid w:val="006D456C"/>
    <w:rsid w:val="006D4CA8"/>
    <w:rsid w:val="006D6355"/>
    <w:rsid w:val="00700649"/>
    <w:rsid w:val="00710F31"/>
    <w:rsid w:val="007213B3"/>
    <w:rsid w:val="00726743"/>
    <w:rsid w:val="00735F31"/>
    <w:rsid w:val="00736783"/>
    <w:rsid w:val="00746D9E"/>
    <w:rsid w:val="00747C91"/>
    <w:rsid w:val="00755E35"/>
    <w:rsid w:val="00785FEE"/>
    <w:rsid w:val="007B0D01"/>
    <w:rsid w:val="007B3E0B"/>
    <w:rsid w:val="007B6EB6"/>
    <w:rsid w:val="007C6393"/>
    <w:rsid w:val="007D166E"/>
    <w:rsid w:val="007D21E2"/>
    <w:rsid w:val="007E17D6"/>
    <w:rsid w:val="007E5C1A"/>
    <w:rsid w:val="007F0317"/>
    <w:rsid w:val="007F3846"/>
    <w:rsid w:val="00807C88"/>
    <w:rsid w:val="0081043C"/>
    <w:rsid w:val="008272F6"/>
    <w:rsid w:val="008332D2"/>
    <w:rsid w:val="00837415"/>
    <w:rsid w:val="008379E3"/>
    <w:rsid w:val="008404BE"/>
    <w:rsid w:val="00860F1D"/>
    <w:rsid w:val="008679EA"/>
    <w:rsid w:val="00873956"/>
    <w:rsid w:val="008867F2"/>
    <w:rsid w:val="008974AC"/>
    <w:rsid w:val="008A3CAD"/>
    <w:rsid w:val="008B1504"/>
    <w:rsid w:val="008B4FDB"/>
    <w:rsid w:val="008C6176"/>
    <w:rsid w:val="00900E57"/>
    <w:rsid w:val="00902F93"/>
    <w:rsid w:val="00904BE1"/>
    <w:rsid w:val="00915F5F"/>
    <w:rsid w:val="009176AE"/>
    <w:rsid w:val="0093165A"/>
    <w:rsid w:val="00942522"/>
    <w:rsid w:val="00950329"/>
    <w:rsid w:val="009544E6"/>
    <w:rsid w:val="00970768"/>
    <w:rsid w:val="009911BE"/>
    <w:rsid w:val="009A5A9D"/>
    <w:rsid w:val="009C0427"/>
    <w:rsid w:val="009C1C37"/>
    <w:rsid w:val="009C4BC1"/>
    <w:rsid w:val="009D0810"/>
    <w:rsid w:val="009D64F8"/>
    <w:rsid w:val="009F6F4B"/>
    <w:rsid w:val="00A00EC2"/>
    <w:rsid w:val="00A2687C"/>
    <w:rsid w:val="00A31F97"/>
    <w:rsid w:val="00A3668F"/>
    <w:rsid w:val="00A409F8"/>
    <w:rsid w:val="00A52C45"/>
    <w:rsid w:val="00A530A6"/>
    <w:rsid w:val="00A553AE"/>
    <w:rsid w:val="00A66480"/>
    <w:rsid w:val="00A70F79"/>
    <w:rsid w:val="00A90C94"/>
    <w:rsid w:val="00AA3B8A"/>
    <w:rsid w:val="00AB0F0C"/>
    <w:rsid w:val="00AB22C0"/>
    <w:rsid w:val="00AE5D66"/>
    <w:rsid w:val="00B015B8"/>
    <w:rsid w:val="00B0354E"/>
    <w:rsid w:val="00B038E7"/>
    <w:rsid w:val="00B15FE0"/>
    <w:rsid w:val="00B30D4E"/>
    <w:rsid w:val="00B5101E"/>
    <w:rsid w:val="00B638A3"/>
    <w:rsid w:val="00B76FD5"/>
    <w:rsid w:val="00B82D73"/>
    <w:rsid w:val="00B945DB"/>
    <w:rsid w:val="00B959B8"/>
    <w:rsid w:val="00BA3DFB"/>
    <w:rsid w:val="00BA456F"/>
    <w:rsid w:val="00BA7A19"/>
    <w:rsid w:val="00BB1148"/>
    <w:rsid w:val="00BB6FA7"/>
    <w:rsid w:val="00BC7B34"/>
    <w:rsid w:val="00BD06DE"/>
    <w:rsid w:val="00BD5215"/>
    <w:rsid w:val="00BE30A3"/>
    <w:rsid w:val="00C07DA8"/>
    <w:rsid w:val="00C10769"/>
    <w:rsid w:val="00C17F6D"/>
    <w:rsid w:val="00C251E4"/>
    <w:rsid w:val="00C266E6"/>
    <w:rsid w:val="00C411DC"/>
    <w:rsid w:val="00C42463"/>
    <w:rsid w:val="00C6420D"/>
    <w:rsid w:val="00C66333"/>
    <w:rsid w:val="00C7223B"/>
    <w:rsid w:val="00C73B3F"/>
    <w:rsid w:val="00C73BDA"/>
    <w:rsid w:val="00C778CD"/>
    <w:rsid w:val="00CA5BCE"/>
    <w:rsid w:val="00CC5D7A"/>
    <w:rsid w:val="00CE1FB0"/>
    <w:rsid w:val="00CF034F"/>
    <w:rsid w:val="00CF16FA"/>
    <w:rsid w:val="00D00DAE"/>
    <w:rsid w:val="00D01494"/>
    <w:rsid w:val="00D014E2"/>
    <w:rsid w:val="00D21604"/>
    <w:rsid w:val="00D2270E"/>
    <w:rsid w:val="00D24F00"/>
    <w:rsid w:val="00D30228"/>
    <w:rsid w:val="00D4494A"/>
    <w:rsid w:val="00D50F7A"/>
    <w:rsid w:val="00D55852"/>
    <w:rsid w:val="00D6365A"/>
    <w:rsid w:val="00D6589F"/>
    <w:rsid w:val="00D745F0"/>
    <w:rsid w:val="00D81BD1"/>
    <w:rsid w:val="00DA1313"/>
    <w:rsid w:val="00DB4768"/>
    <w:rsid w:val="00DC0440"/>
    <w:rsid w:val="00DC4BC2"/>
    <w:rsid w:val="00DE1A5B"/>
    <w:rsid w:val="00DF1FB7"/>
    <w:rsid w:val="00DF7400"/>
    <w:rsid w:val="00E02062"/>
    <w:rsid w:val="00E2299B"/>
    <w:rsid w:val="00E259EA"/>
    <w:rsid w:val="00E3071B"/>
    <w:rsid w:val="00E410EA"/>
    <w:rsid w:val="00E469C6"/>
    <w:rsid w:val="00E83ED1"/>
    <w:rsid w:val="00E84B7C"/>
    <w:rsid w:val="00E865B5"/>
    <w:rsid w:val="00E8694E"/>
    <w:rsid w:val="00E902B5"/>
    <w:rsid w:val="00E95395"/>
    <w:rsid w:val="00EA1AFA"/>
    <w:rsid w:val="00EC758E"/>
    <w:rsid w:val="00EE501C"/>
    <w:rsid w:val="00EE76C1"/>
    <w:rsid w:val="00EF4E27"/>
    <w:rsid w:val="00EF559A"/>
    <w:rsid w:val="00F01BAF"/>
    <w:rsid w:val="00F02B2C"/>
    <w:rsid w:val="00F03FE5"/>
    <w:rsid w:val="00F04702"/>
    <w:rsid w:val="00F10183"/>
    <w:rsid w:val="00F14DFA"/>
    <w:rsid w:val="00F23D04"/>
    <w:rsid w:val="00F33F2F"/>
    <w:rsid w:val="00F368EA"/>
    <w:rsid w:val="00F4572D"/>
    <w:rsid w:val="00F64968"/>
    <w:rsid w:val="00F66268"/>
    <w:rsid w:val="00F7015B"/>
    <w:rsid w:val="00F74FDC"/>
    <w:rsid w:val="00FA4842"/>
    <w:rsid w:val="00FB5837"/>
    <w:rsid w:val="00FB693B"/>
    <w:rsid w:val="00FE06A6"/>
    <w:rsid w:val="00FE7F52"/>
    <w:rsid w:val="00F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11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val="en-GB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9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9CB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9CB"/>
    <w:rPr>
      <w:rFonts w:asciiTheme="minorHAnsi" w:eastAsiaTheme="minorHAnsi" w:hAnsiTheme="minorHAnsi" w:cstheme="minorBidi"/>
      <w:lang w:val="en-GB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29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29CB"/>
    <w:rPr>
      <w:rFonts w:asciiTheme="minorHAnsi" w:eastAsiaTheme="minorHAnsi" w:hAnsiTheme="minorHAnsi" w:cstheme="minorBidi"/>
      <w:lang w:val="en-GB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29CB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FE0"/>
    <w:rPr>
      <w:rFonts w:ascii="Smart Courier Condensed" w:eastAsia="Calibri" w:hAnsi="Smart Courier Condensed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FE0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Akapitzlist">
    <w:name w:val="List Paragraph"/>
    <w:basedOn w:val="Normalny"/>
    <w:uiPriority w:val="34"/>
    <w:qFormat/>
    <w:rsid w:val="00B0354E"/>
    <w:pPr>
      <w:ind w:left="720"/>
      <w:contextualSpacing/>
    </w:pPr>
  </w:style>
  <w:style w:type="table" w:styleId="Tabela-Siatka">
    <w:name w:val="Table Grid"/>
    <w:basedOn w:val="Standardowy"/>
    <w:uiPriority w:val="59"/>
    <w:rsid w:val="00275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Standardowy"/>
    <w:next w:val="Tabela-Siatka"/>
    <w:uiPriority w:val="59"/>
    <w:rsid w:val="0072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val="en-GB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9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9CB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9CB"/>
    <w:rPr>
      <w:rFonts w:asciiTheme="minorHAnsi" w:eastAsiaTheme="minorHAnsi" w:hAnsiTheme="minorHAnsi" w:cstheme="minorBidi"/>
      <w:lang w:val="en-GB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29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29CB"/>
    <w:rPr>
      <w:rFonts w:asciiTheme="minorHAnsi" w:eastAsiaTheme="minorHAnsi" w:hAnsiTheme="minorHAnsi" w:cstheme="minorBidi"/>
      <w:lang w:val="en-GB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29CB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FE0"/>
    <w:rPr>
      <w:rFonts w:ascii="Smart Courier Condensed" w:eastAsia="Calibri" w:hAnsi="Smart Courier Condensed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FE0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Akapitzlist">
    <w:name w:val="List Paragraph"/>
    <w:basedOn w:val="Normalny"/>
    <w:uiPriority w:val="34"/>
    <w:qFormat/>
    <w:rsid w:val="00B0354E"/>
    <w:pPr>
      <w:ind w:left="720"/>
      <w:contextualSpacing/>
    </w:pPr>
  </w:style>
  <w:style w:type="table" w:styleId="Tabela-Siatka">
    <w:name w:val="Table Grid"/>
    <w:basedOn w:val="Standardowy"/>
    <w:uiPriority w:val="59"/>
    <w:rsid w:val="00275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Standardowy"/>
    <w:next w:val="Tabela-Siatka"/>
    <w:uiPriority w:val="59"/>
    <w:rsid w:val="0072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54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91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47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05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99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13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57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55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57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6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94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95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03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28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559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0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95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73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4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39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69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4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25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844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2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chen\Documents\A_Mercedes\PI_smart_DE_neu%20ab%202014_jok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3E1F55D-7321-4000-A42C-EF8E27F2555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2014_jok</Template>
  <TotalTime>23</TotalTime>
  <Pages>4</Pages>
  <Words>1296</Words>
  <Characters>7780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Daimler AG</Company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Globy</cp:lastModifiedBy>
  <cp:revision>7</cp:revision>
  <cp:lastPrinted>2015-03-27T11:00:00Z</cp:lastPrinted>
  <dcterms:created xsi:type="dcterms:W3CDTF">2015-08-18T06:25:00Z</dcterms:created>
  <dcterms:modified xsi:type="dcterms:W3CDTF">2015-08-31T08:06:00Z</dcterms:modified>
</cp:coreProperties>
</file>