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7AC388CC" w:rsidR="00317376" w:rsidRPr="003C6EBA" w:rsidRDefault="005A4B06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9D6C7F">
              <w:t>9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26B34CD3" w:rsidR="007F0784" w:rsidRPr="00C353FA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C353FA" w:rsidRPr="00C353FA">
        <w:rPr>
          <w:lang w:val="pl-PL"/>
        </w:rPr>
        <w:t xml:space="preserve">Od wizji </w:t>
      </w:r>
      <w:proofErr w:type="spellStart"/>
      <w:r w:rsidR="00C353FA" w:rsidRPr="00C353FA">
        <w:rPr>
          <w:lang w:val="pl-PL"/>
        </w:rPr>
        <w:t>LeBrona</w:t>
      </w:r>
      <w:proofErr w:type="spellEnd"/>
      <w:r w:rsidR="00C353FA" w:rsidRPr="00C353FA">
        <w:rPr>
          <w:lang w:val="pl-PL"/>
        </w:rPr>
        <w:t xml:space="preserve"> do Twojego garażu: Mercedes-Maybach Klasy S spersonalizowany przez </w:t>
      </w:r>
      <w:proofErr w:type="spellStart"/>
      <w:r w:rsidR="00C353FA" w:rsidRPr="00C353FA">
        <w:rPr>
          <w:lang w:val="pl-PL"/>
        </w:rPr>
        <w:t>LeBrona</w:t>
      </w:r>
      <w:proofErr w:type="spellEnd"/>
      <w:r w:rsidR="00C353FA" w:rsidRPr="00C353FA">
        <w:rPr>
          <w:lang w:val="pl-PL"/>
        </w:rPr>
        <w:t xml:space="preserve"> Jamesa w ramach programu MANUFAKTUR </w:t>
      </w:r>
      <w:proofErr w:type="spellStart"/>
      <w:r w:rsidR="00C353FA" w:rsidRPr="00C353FA">
        <w:rPr>
          <w:lang w:val="pl-PL"/>
        </w:rPr>
        <w:t>Made</w:t>
      </w:r>
      <w:proofErr w:type="spellEnd"/>
      <w:r w:rsidR="00C353FA" w:rsidRPr="00C353FA">
        <w:rPr>
          <w:lang w:val="pl-PL"/>
        </w:rPr>
        <w:t xml:space="preserve"> to </w:t>
      </w:r>
      <w:proofErr w:type="spellStart"/>
      <w:r w:rsidR="00C353FA" w:rsidRPr="00C353FA">
        <w:rPr>
          <w:lang w:val="pl-PL"/>
        </w:rPr>
        <w:t>Measure</w:t>
      </w:r>
      <w:proofErr w:type="spellEnd"/>
      <w:r w:rsidR="00C353FA" w:rsidRPr="00C353FA">
        <w:rPr>
          <w:lang w:val="pl-PL"/>
        </w:rPr>
        <w:t xml:space="preserve"> trafi na aukcję charytatywną</w:t>
      </w:r>
    </w:p>
    <w:p w14:paraId="496BC2CA" w14:textId="4F38CF87" w:rsidR="00903D87" w:rsidRPr="00903D87" w:rsidRDefault="00903D87" w:rsidP="00903D87">
      <w:pPr>
        <w:pStyle w:val="A04List"/>
        <w:rPr>
          <w:lang w:val="pl-PL"/>
        </w:rPr>
      </w:pPr>
      <w:r w:rsidRPr="00903D87">
        <w:rPr>
          <w:lang w:val="pl-PL"/>
        </w:rPr>
        <w:t>„</w:t>
      </w:r>
      <w:r>
        <w:rPr>
          <w:lang w:val="pl-PL"/>
        </w:rPr>
        <w:t>B</w:t>
      </w:r>
      <w:r w:rsidRPr="00903D87">
        <w:rPr>
          <w:lang w:val="pl-PL"/>
        </w:rPr>
        <w:t xml:space="preserve">liźniak” osobistego Mercedesa-Maybacha Klasy S </w:t>
      </w:r>
      <w:proofErr w:type="spellStart"/>
      <w:r w:rsidRPr="00903D87">
        <w:rPr>
          <w:lang w:val="pl-PL"/>
        </w:rPr>
        <w:t>LeBrona</w:t>
      </w:r>
      <w:proofErr w:type="spellEnd"/>
      <w:r w:rsidRPr="00903D87">
        <w:rPr>
          <w:lang w:val="pl-PL"/>
        </w:rPr>
        <w:t xml:space="preserve"> Jamesa zostanie zlicytowany przez dom aukcyjny </w:t>
      </w:r>
      <w:proofErr w:type="spellStart"/>
      <w:r w:rsidRPr="00903D87">
        <w:rPr>
          <w:lang w:val="pl-PL"/>
        </w:rPr>
        <w:t>Gooding</w:t>
      </w:r>
      <w:proofErr w:type="spellEnd"/>
      <w:r w:rsidRPr="00903D87">
        <w:rPr>
          <w:lang w:val="pl-PL"/>
        </w:rPr>
        <w:t xml:space="preserve"> </w:t>
      </w:r>
      <w:proofErr w:type="spellStart"/>
      <w:r w:rsidRPr="00903D87">
        <w:rPr>
          <w:lang w:val="pl-PL"/>
        </w:rPr>
        <w:t>Christie’s</w:t>
      </w:r>
      <w:proofErr w:type="spellEnd"/>
      <w:r w:rsidRPr="00903D87">
        <w:rPr>
          <w:lang w:val="pl-PL"/>
        </w:rPr>
        <w:t xml:space="preserve"> podczas listopadowego wydarzenia </w:t>
      </w:r>
      <w:proofErr w:type="spellStart"/>
      <w:r w:rsidRPr="00903D87">
        <w:rPr>
          <w:lang w:val="pl-PL"/>
        </w:rPr>
        <w:t>Retromobile</w:t>
      </w:r>
      <w:proofErr w:type="spellEnd"/>
      <w:r w:rsidRPr="00903D87">
        <w:rPr>
          <w:lang w:val="pl-PL"/>
        </w:rPr>
        <w:t xml:space="preserve"> New York</w:t>
      </w:r>
    </w:p>
    <w:p w14:paraId="461CAC54" w14:textId="77777777" w:rsidR="00903D87" w:rsidRPr="00903D87" w:rsidRDefault="00903D87" w:rsidP="00903D87">
      <w:pPr>
        <w:pStyle w:val="A04List"/>
        <w:rPr>
          <w:lang w:val="pl-PL"/>
        </w:rPr>
      </w:pPr>
      <w:r w:rsidRPr="00903D87">
        <w:rPr>
          <w:lang w:val="pl-PL"/>
        </w:rPr>
        <w:t xml:space="preserve">Wpływy z licytacji wesprą fundację </w:t>
      </w:r>
      <w:proofErr w:type="spellStart"/>
      <w:r w:rsidRPr="00903D87">
        <w:rPr>
          <w:lang w:val="pl-PL"/>
        </w:rPr>
        <w:t>LeBron</w:t>
      </w:r>
      <w:proofErr w:type="spellEnd"/>
      <w:r w:rsidRPr="00903D87">
        <w:rPr>
          <w:lang w:val="pl-PL"/>
        </w:rPr>
        <w:t xml:space="preserve"> James Family Foundation i jej program „I PROMISE”</w:t>
      </w:r>
    </w:p>
    <w:p w14:paraId="3292F310" w14:textId="550BF066" w:rsidR="00DE21E0" w:rsidRPr="00557384" w:rsidRDefault="00903D87" w:rsidP="00903D87">
      <w:pPr>
        <w:pStyle w:val="A04List"/>
        <w:rPr>
          <w:lang w:val="pl-PL"/>
        </w:rPr>
      </w:pPr>
      <w:r w:rsidRPr="00903D87">
        <w:rPr>
          <w:lang w:val="pl-PL"/>
        </w:rPr>
        <w:t>Przed aukcją samochód będzie publicznie prezentowany w różnych miejscach Nowego Jorku, gdzie fani i potencjalni nabywcy będą mogli obejrzeć go z bliska</w:t>
      </w:r>
    </w:p>
    <w:p w14:paraId="317D99F7" w14:textId="77777777" w:rsid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Stuttgart/Los Angeles. Jednym z najważniejszych punktów w tegorocznym kalendarzu motoryzacyjnych wydarzeń charytatywnych będzie aukcja limuzyny Mercedes-Maybach S 680, indywidualnie skonfigurowanej przez </w:t>
      </w:r>
      <w:proofErr w:type="spellStart"/>
      <w:r w:rsidRPr="008D5EF1">
        <w:rPr>
          <w:lang w:val="pl-PL"/>
        </w:rPr>
        <w:t>LeBrona</w:t>
      </w:r>
      <w:proofErr w:type="spellEnd"/>
      <w:r w:rsidRPr="008D5EF1">
        <w:rPr>
          <w:lang w:val="pl-PL"/>
        </w:rPr>
        <w:t xml:space="preserve"> Jamesa w ramach programu MANUFAKTUR </w:t>
      </w:r>
      <w:proofErr w:type="spellStart"/>
      <w:r w:rsidRPr="008D5EF1">
        <w:rPr>
          <w:lang w:val="pl-PL"/>
        </w:rPr>
        <w:t>Made</w:t>
      </w:r>
      <w:proofErr w:type="spellEnd"/>
      <w:r w:rsidRPr="008D5EF1">
        <w:rPr>
          <w:lang w:val="pl-PL"/>
        </w:rPr>
        <w:t xml:space="preserve"> to </w:t>
      </w:r>
      <w:proofErr w:type="spellStart"/>
      <w:r w:rsidRPr="008D5EF1">
        <w:rPr>
          <w:lang w:val="pl-PL"/>
        </w:rPr>
        <w:t>Measure</w:t>
      </w:r>
      <w:proofErr w:type="spellEnd"/>
      <w:r w:rsidRPr="008D5EF1">
        <w:rPr>
          <w:lang w:val="pl-PL"/>
        </w:rPr>
        <w:t xml:space="preserve">. Projekt rozpoczął się od osobistej wizji własnego Mercedesa-Maybacha Klasy S koszykarza, a później zaowocował stworzeniem niemal identycznego „bliźniaka” z myślą o kolekcjonerach. Pierwszy egzemplarz pozostaje w prywatnej kolekcji Jamesa, natomiast drugi zostanie zlicytowany na rzecz fundacji </w:t>
      </w:r>
      <w:proofErr w:type="spellStart"/>
      <w:r w:rsidRPr="008D5EF1">
        <w:rPr>
          <w:lang w:val="pl-PL"/>
        </w:rPr>
        <w:t>LeBron</w:t>
      </w:r>
      <w:proofErr w:type="spellEnd"/>
      <w:r w:rsidRPr="008D5EF1">
        <w:rPr>
          <w:lang w:val="pl-PL"/>
        </w:rPr>
        <w:t xml:space="preserve"> James Family Foundation (LJFF).</w:t>
      </w:r>
    </w:p>
    <w:p w14:paraId="616AC30C" w14:textId="77777777" w:rsidR="00245099" w:rsidRDefault="00245099" w:rsidP="008D5EF1">
      <w:pPr>
        <w:pStyle w:val="A03Copytext"/>
        <w:rPr>
          <w:lang w:val="pl-PL"/>
        </w:rPr>
      </w:pPr>
    </w:p>
    <w:p w14:paraId="1BC34934" w14:textId="70012CA4" w:rsidR="008D5EF1" w:rsidRPr="00301B49" w:rsidRDefault="00245099" w:rsidP="00245099">
      <w:pPr>
        <w:pStyle w:val="A03Copytext"/>
        <w:shd w:val="clear" w:color="auto" w:fill="E6E6E6" w:themeFill="accent2"/>
        <w:rPr>
          <w:rFonts w:eastAsia="Times New Roman"/>
          <w:vertAlign w:val="superscript"/>
          <w:lang w:val="pl-PL"/>
        </w:rPr>
      </w:pPr>
      <w:r w:rsidRPr="00301B49">
        <w:rPr>
          <w:rFonts w:eastAsia="Times New Roman"/>
          <w:lang w:val="pl-PL"/>
        </w:rPr>
        <w:t>Mercedes</w:t>
      </w:r>
      <w:r w:rsidRPr="00301B49">
        <w:rPr>
          <w:rFonts w:eastAsia="Times New Roman"/>
          <w:lang w:val="pl-PL"/>
        </w:rPr>
        <w:noBreakHyphen/>
        <w:t xml:space="preserve">Maybach S 680 | </w:t>
      </w:r>
      <w:r w:rsidR="00301B49" w:rsidRPr="00301B49">
        <w:rPr>
          <w:rFonts w:eastAsia="Times New Roman"/>
          <w:lang w:val="pl-PL"/>
        </w:rPr>
        <w:t>zużycie paliwa w cyklu mieszanym: 11,</w:t>
      </w:r>
      <w:r w:rsidR="00301B49">
        <w:rPr>
          <w:rFonts w:eastAsia="Times New Roman"/>
          <w:lang w:val="pl-PL"/>
        </w:rPr>
        <w:t>0</w:t>
      </w:r>
      <w:r w:rsidR="00301B49" w:rsidRPr="00301B49">
        <w:rPr>
          <w:rFonts w:eastAsia="Times New Roman"/>
          <w:lang w:val="pl-PL"/>
        </w:rPr>
        <w:t>–11</w:t>
      </w:r>
      <w:r w:rsidR="00301B49">
        <w:rPr>
          <w:rFonts w:eastAsia="Times New Roman"/>
          <w:lang w:val="pl-PL"/>
        </w:rPr>
        <w:t>,7</w:t>
      </w:r>
      <w:r w:rsidR="00301B49" w:rsidRPr="00301B49">
        <w:rPr>
          <w:rFonts w:eastAsia="Times New Roman"/>
          <w:lang w:val="pl-PL"/>
        </w:rPr>
        <w:t xml:space="preserve"> l/100 km | emisja CO₂ w cyklu mieszanym:</w:t>
      </w:r>
      <w:r w:rsidR="00301B49">
        <w:rPr>
          <w:rFonts w:eastAsia="Times New Roman"/>
          <w:lang w:val="pl-PL"/>
        </w:rPr>
        <w:t xml:space="preserve"> 252</w:t>
      </w:r>
      <w:r w:rsidR="00301B49" w:rsidRPr="00301B49">
        <w:rPr>
          <w:rFonts w:eastAsia="Times New Roman"/>
          <w:lang w:val="pl-PL"/>
        </w:rPr>
        <w:t>–267</w:t>
      </w:r>
      <w:r w:rsidR="00301B49">
        <w:rPr>
          <w:rFonts w:eastAsia="Times New Roman"/>
          <w:lang w:val="pl-PL"/>
        </w:rPr>
        <w:t xml:space="preserve"> </w:t>
      </w:r>
      <w:r w:rsidR="00301B49" w:rsidRPr="00301B49">
        <w:rPr>
          <w:rFonts w:eastAsia="Times New Roman"/>
          <w:lang w:val="pl-PL"/>
        </w:rPr>
        <w:t>g/km (WLTP)</w:t>
      </w:r>
      <w:r w:rsidRPr="001E03C7">
        <w:rPr>
          <w:rStyle w:val="Odwoanieprzypisukocowego"/>
          <w:rFonts w:eastAsia="Times New Roman" w:cs="Times New Roman"/>
        </w:rPr>
        <w:endnoteReference w:id="1"/>
      </w:r>
    </w:p>
    <w:p w14:paraId="2DDC011F" w14:textId="77777777" w:rsidR="008D5EF1" w:rsidRPr="008D5EF1" w:rsidRDefault="008D5EF1" w:rsidP="008D5EF1">
      <w:pPr>
        <w:pStyle w:val="A03Copytext"/>
        <w:rPr>
          <w:lang w:val="pl-PL"/>
        </w:rPr>
      </w:pPr>
    </w:p>
    <w:p w14:paraId="6C23C2B3" w14:textId="77777777" w:rsidR="008D5EF1" w:rsidRPr="00301B49" w:rsidRDefault="008D5EF1" w:rsidP="008D5EF1">
      <w:pPr>
        <w:pStyle w:val="A03Copytext"/>
        <w:rPr>
          <w:rFonts w:ascii="MB Corpo S Text Office" w:hAnsi="MB Corpo S Text Office"/>
          <w:lang w:val="pl-PL"/>
        </w:rPr>
      </w:pPr>
      <w:r w:rsidRPr="00301B49">
        <w:rPr>
          <w:rFonts w:ascii="MB Corpo S Text Office" w:hAnsi="MB Corpo S Text Office"/>
          <w:lang w:val="pl-PL"/>
        </w:rPr>
        <w:t>Dwa wyjątkowe egzemplarze, jeden cel</w:t>
      </w:r>
    </w:p>
    <w:p w14:paraId="32F12EF6" w14:textId="56EBB4D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Historia zaczęła się od jedynego w swoim rodzaju Mercedesa-Maybacha Klasy S, którego </w:t>
      </w:r>
      <w:proofErr w:type="spellStart"/>
      <w:r w:rsidRPr="008D5EF1">
        <w:rPr>
          <w:lang w:val="pl-PL"/>
        </w:rPr>
        <w:t>LeBron</w:t>
      </w:r>
      <w:proofErr w:type="spellEnd"/>
      <w:r w:rsidRPr="008D5EF1">
        <w:rPr>
          <w:lang w:val="pl-PL"/>
        </w:rPr>
        <w:t xml:space="preserve"> James zaprojektował na własny użytek. </w:t>
      </w:r>
      <w:proofErr w:type="gramStart"/>
      <w:r w:rsidRPr="008D5EF1">
        <w:rPr>
          <w:lang w:val="pl-PL"/>
        </w:rPr>
        <w:t>Finalny</w:t>
      </w:r>
      <w:proofErr w:type="gramEnd"/>
      <w:r w:rsidRPr="008D5EF1">
        <w:rPr>
          <w:lang w:val="pl-PL"/>
        </w:rPr>
        <w:t xml:space="preserve"> efekt </w:t>
      </w:r>
      <w:r w:rsidR="00342CED">
        <w:rPr>
          <w:lang w:val="pl-PL"/>
        </w:rPr>
        <w:t xml:space="preserve">oraz </w:t>
      </w:r>
      <w:r w:rsidRPr="008D5EF1">
        <w:rPr>
          <w:lang w:val="pl-PL"/>
        </w:rPr>
        <w:t>ogromne zainteresowanie, jakie wzbudził samochód, zainspirowały Mercedes-Benz i koszykarza do stworzenia drugiego, niemal identycznego egzemplarza – tym razem ze wspólnym celem wsparcia działalności charytatywnej Jamesa. Aukcja daje kolekcjonerom niepowtarzalną szansę wejścia w posiadanie wyjątkowego świadectwa motoryzacyjnego kunsztu w połączeniu z realną pomocą potrzebującym.</w:t>
      </w:r>
    </w:p>
    <w:p w14:paraId="69A3566D" w14:textId="77777777" w:rsidR="008D5EF1" w:rsidRPr="008D5EF1" w:rsidRDefault="008D5EF1" w:rsidP="008D5EF1">
      <w:pPr>
        <w:pStyle w:val="A03Copytext"/>
        <w:rPr>
          <w:lang w:val="pl-PL"/>
        </w:rPr>
      </w:pPr>
    </w:p>
    <w:p w14:paraId="3A37833E" w14:textId="7777777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Szereg detali limuzyny odzwierciedla osobiste inspiracje </w:t>
      </w:r>
      <w:proofErr w:type="spellStart"/>
      <w:r w:rsidRPr="008D5EF1">
        <w:rPr>
          <w:lang w:val="pl-PL"/>
        </w:rPr>
        <w:t>LeBrona</w:t>
      </w:r>
      <w:proofErr w:type="spellEnd"/>
      <w:r w:rsidRPr="008D5EF1">
        <w:rPr>
          <w:lang w:val="pl-PL"/>
        </w:rPr>
        <w:t xml:space="preserve"> Jamesa:</w:t>
      </w:r>
    </w:p>
    <w:p w14:paraId="7EB2ADB9" w14:textId="77777777" w:rsidR="008D5EF1" w:rsidRPr="008D5EF1" w:rsidRDefault="008D5EF1" w:rsidP="00481F29">
      <w:pPr>
        <w:pStyle w:val="A03Copytext"/>
        <w:numPr>
          <w:ilvl w:val="0"/>
          <w:numId w:val="25"/>
        </w:numPr>
        <w:rPr>
          <w:lang w:val="pl-PL"/>
        </w:rPr>
      </w:pPr>
      <w:r w:rsidRPr="008D5EF1">
        <w:rPr>
          <w:lang w:val="pl-PL"/>
        </w:rPr>
        <w:t>Niemetalizowany lakier w kolorze jasnej kości słoniowej, dostępny wyłącznie w ramach programu MANUFAKTUR</w:t>
      </w:r>
    </w:p>
    <w:p w14:paraId="27BF87FF" w14:textId="77777777" w:rsidR="008D5EF1" w:rsidRPr="008D5EF1" w:rsidRDefault="008D5EF1" w:rsidP="00481F29">
      <w:pPr>
        <w:pStyle w:val="A03Copytext"/>
        <w:numPr>
          <w:ilvl w:val="0"/>
          <w:numId w:val="25"/>
        </w:numPr>
        <w:rPr>
          <w:lang w:val="pl-PL"/>
        </w:rPr>
      </w:pPr>
      <w:r w:rsidRPr="008D5EF1">
        <w:rPr>
          <w:lang w:val="pl-PL"/>
        </w:rPr>
        <w:t>Tapicerka ze skóry nappa w niebieskim kolorze „</w:t>
      </w:r>
      <w:proofErr w:type="spellStart"/>
      <w:r w:rsidRPr="008D5EF1">
        <w:rPr>
          <w:lang w:val="pl-PL"/>
        </w:rPr>
        <w:t>Stormy</w:t>
      </w:r>
      <w:proofErr w:type="spellEnd"/>
      <w:r w:rsidRPr="008D5EF1">
        <w:rPr>
          <w:lang w:val="pl-PL"/>
        </w:rPr>
        <w:t xml:space="preserve"> </w:t>
      </w:r>
      <w:proofErr w:type="spellStart"/>
      <w:r w:rsidRPr="008D5EF1">
        <w:rPr>
          <w:lang w:val="pl-PL"/>
        </w:rPr>
        <w:t>Weather</w:t>
      </w:r>
      <w:proofErr w:type="spellEnd"/>
      <w:r w:rsidRPr="008D5EF1">
        <w:rPr>
          <w:lang w:val="pl-PL"/>
        </w:rPr>
        <w:t xml:space="preserve">” (z ang. sztormowa pogoda), z kontrastowymi </w:t>
      </w:r>
      <w:proofErr w:type="spellStart"/>
      <w:r w:rsidRPr="008D5EF1">
        <w:rPr>
          <w:lang w:val="pl-PL"/>
        </w:rPr>
        <w:t>przeszyciami</w:t>
      </w:r>
      <w:proofErr w:type="spellEnd"/>
      <w:r w:rsidRPr="008D5EF1">
        <w:rPr>
          <w:lang w:val="pl-PL"/>
        </w:rPr>
        <w:t xml:space="preserve"> w kolorze porcelanowym</w:t>
      </w:r>
    </w:p>
    <w:p w14:paraId="79D109CA" w14:textId="77777777" w:rsidR="008D5EF1" w:rsidRPr="008D5EF1" w:rsidRDefault="008D5EF1" w:rsidP="00481F29">
      <w:pPr>
        <w:pStyle w:val="A03Copytext"/>
        <w:numPr>
          <w:ilvl w:val="0"/>
          <w:numId w:val="25"/>
        </w:numPr>
        <w:rPr>
          <w:lang w:val="pl-PL"/>
        </w:rPr>
      </w:pPr>
      <w:r w:rsidRPr="008D5EF1">
        <w:rPr>
          <w:lang w:val="pl-PL"/>
        </w:rPr>
        <w:t>Spersonalizowane poduszki, dywaniki podłogowe i zagłówki z indywidualną sygnaturą Jamesa</w:t>
      </w:r>
    </w:p>
    <w:p w14:paraId="63718783" w14:textId="2E1DFA39" w:rsidR="008D5EF1" w:rsidRPr="008D5EF1" w:rsidRDefault="008D5EF1" w:rsidP="00481F29">
      <w:pPr>
        <w:pStyle w:val="A03Copytext"/>
        <w:numPr>
          <w:ilvl w:val="0"/>
          <w:numId w:val="25"/>
        </w:numPr>
        <w:rPr>
          <w:lang w:val="pl-PL"/>
        </w:rPr>
      </w:pPr>
      <w:r w:rsidRPr="008D5EF1">
        <w:rPr>
          <w:lang w:val="pl-PL"/>
        </w:rPr>
        <w:lastRenderedPageBreak/>
        <w:t xml:space="preserve">Po raz pierwszy w historii Maybacha </w:t>
      </w:r>
      <w:r w:rsidR="00C00844">
        <w:rPr>
          <w:lang w:val="pl-PL"/>
        </w:rPr>
        <w:t xml:space="preserve">– </w:t>
      </w:r>
      <w:r w:rsidRPr="008D5EF1">
        <w:rPr>
          <w:lang w:val="pl-PL"/>
        </w:rPr>
        <w:t>tradycyjny</w:t>
      </w:r>
      <w:r w:rsidR="00C00844">
        <w:rPr>
          <w:lang w:val="pl-PL"/>
        </w:rPr>
        <w:t xml:space="preserve"> </w:t>
      </w:r>
      <w:r w:rsidRPr="008D5EF1">
        <w:rPr>
          <w:lang w:val="pl-PL"/>
        </w:rPr>
        <w:t>emblemat V12 zastąpiono specjalnie zaprojektowanym oznaczeniem z osobistym logo Jamesa</w:t>
      </w:r>
    </w:p>
    <w:p w14:paraId="1568939F" w14:textId="77777777" w:rsidR="008D5EF1" w:rsidRPr="008D5EF1" w:rsidRDefault="008D5EF1" w:rsidP="00481F29">
      <w:pPr>
        <w:pStyle w:val="A03Copytext"/>
        <w:numPr>
          <w:ilvl w:val="0"/>
          <w:numId w:val="25"/>
        </w:numPr>
        <w:rPr>
          <w:lang w:val="pl-PL"/>
        </w:rPr>
      </w:pPr>
      <w:r w:rsidRPr="008D5EF1">
        <w:rPr>
          <w:lang w:val="pl-PL"/>
        </w:rPr>
        <w:t>Dyskretna plakietka ze współrzędnymi geograficznymi Akron w stanie Ohio – to hołd dla rodzinnego miasta Jamesa i społeczności, która znajduje się w centrum działalności jego fundacji</w:t>
      </w:r>
    </w:p>
    <w:p w14:paraId="67F3E4DF" w14:textId="77777777" w:rsidR="008D5EF1" w:rsidRPr="008D5EF1" w:rsidRDefault="008D5EF1" w:rsidP="008D5EF1">
      <w:pPr>
        <w:pStyle w:val="A03Copytext"/>
        <w:rPr>
          <w:lang w:val="pl-PL"/>
        </w:rPr>
      </w:pPr>
    </w:p>
    <w:p w14:paraId="29B560A4" w14:textId="10C7BF95" w:rsidR="006A50FC" w:rsidRPr="00FC322F" w:rsidRDefault="00FC322F" w:rsidP="006A50FC">
      <w:pPr>
        <w:pStyle w:val="A06Quote"/>
        <w:rPr>
          <w:lang w:val="pl-PL"/>
        </w:rPr>
      </w:pPr>
      <w:r w:rsidRPr="00FC322F">
        <w:rPr>
          <w:lang w:val="pl-PL"/>
        </w:rPr>
        <w:t>„Kiedy byłem dzieckiem i dorastałem w Akron, nawet nie marzyłem o tym, że kiedyś będę mógł zaprojektować własnego, spersonalizowanego Mercedesa-Maybacha. Dziś mam szansę wykorzystać tę aukcję, by wesprzeć moją społeczność i rodziny, którym pomagamy. To wielka rzecz dla mojej fundacji – nieustannie budujemy cały ekosystem wsparcia, który pozwala im realizować własne marzenia”</w:t>
      </w:r>
    </w:p>
    <w:p w14:paraId="2E494BB2" w14:textId="77777777" w:rsidR="006A50FC" w:rsidRPr="009D6C7F" w:rsidRDefault="006A50FC" w:rsidP="006A50FC">
      <w:pPr>
        <w:pStyle w:val="A07Quoter"/>
        <w:rPr>
          <w:lang w:val="pl-PL"/>
        </w:rPr>
      </w:pPr>
      <w:proofErr w:type="spellStart"/>
      <w:r w:rsidRPr="009D6C7F">
        <w:rPr>
          <w:lang w:val="pl-PL"/>
        </w:rPr>
        <w:t>LeBron</w:t>
      </w:r>
      <w:proofErr w:type="spellEnd"/>
      <w:r w:rsidRPr="009D6C7F">
        <w:rPr>
          <w:lang w:val="pl-PL"/>
        </w:rPr>
        <w:t> James</w:t>
      </w:r>
    </w:p>
    <w:p w14:paraId="04EB3061" w14:textId="77777777" w:rsidR="008D5EF1" w:rsidRPr="006A50FC" w:rsidRDefault="008D5EF1" w:rsidP="008D5EF1">
      <w:pPr>
        <w:pStyle w:val="A03Copytext"/>
        <w:rPr>
          <w:rFonts w:ascii="MB Corpo S Text Office" w:hAnsi="MB Corpo S Text Office"/>
          <w:lang w:val="pl-PL"/>
        </w:rPr>
      </w:pPr>
      <w:r w:rsidRPr="006A50FC">
        <w:rPr>
          <w:rFonts w:ascii="MB Corpo S Text Office" w:hAnsi="MB Corpo S Text Office"/>
          <w:lang w:val="pl-PL"/>
        </w:rPr>
        <w:t>Pokaz kunsztu MANUFAKTUR</w:t>
      </w:r>
    </w:p>
    <w:p w14:paraId="4DABA42C" w14:textId="7777777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>Starannie spersonalizowany Mercedes-Maybach Klasy S stanowi doskonałą wizytówkę MANUFAKTUR – programu indywidualizacji, który obejmuje najbardziej ekskluzywne modele marek Mercedes-Benz. MANUFAKTUR pozwala wyrazić osobowość za pomocą wyjątkowych lakierów, wyrafinowanych materiałów we wnętrzu oraz ręcznie wykonywanych detali: przeszyć, haftów, elementów skórzanych czy kunsztownego wykończenia kierownic.</w:t>
      </w:r>
    </w:p>
    <w:p w14:paraId="4CC608E5" w14:textId="77777777" w:rsidR="008D5EF1" w:rsidRPr="008D5EF1" w:rsidRDefault="008D5EF1" w:rsidP="008D5EF1">
      <w:pPr>
        <w:pStyle w:val="A03Copytext"/>
        <w:rPr>
          <w:lang w:val="pl-PL"/>
        </w:rPr>
      </w:pPr>
    </w:p>
    <w:p w14:paraId="64501C05" w14:textId="7777777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Jeszcze szersze możliwości oferuje MANUFAKTUR </w:t>
      </w:r>
      <w:proofErr w:type="spellStart"/>
      <w:r w:rsidRPr="008D5EF1">
        <w:rPr>
          <w:lang w:val="pl-PL"/>
        </w:rPr>
        <w:t>Made</w:t>
      </w:r>
      <w:proofErr w:type="spellEnd"/>
      <w:r w:rsidRPr="008D5EF1">
        <w:rPr>
          <w:lang w:val="pl-PL"/>
        </w:rPr>
        <w:t xml:space="preserve"> to </w:t>
      </w:r>
      <w:proofErr w:type="spellStart"/>
      <w:r w:rsidRPr="008D5EF1">
        <w:rPr>
          <w:lang w:val="pl-PL"/>
        </w:rPr>
        <w:t>Measure</w:t>
      </w:r>
      <w:proofErr w:type="spellEnd"/>
      <w:r w:rsidRPr="008D5EF1">
        <w:rPr>
          <w:lang w:val="pl-PL"/>
        </w:rPr>
        <w:t xml:space="preserve">, który umożliwia klientom osobistą, bezpośrednią współpracę ze specjalistami Mercedes-Benz. Cel: wykorzystać własny pomysł, kolorystyczną inspirację lub symboliczny detal do technicznie wykonalnej indywidualizacji samochodu. W przypadku limuzyny S 680 spersonalizowanej przez </w:t>
      </w:r>
      <w:proofErr w:type="spellStart"/>
      <w:r w:rsidRPr="008D5EF1">
        <w:rPr>
          <w:lang w:val="pl-PL"/>
        </w:rPr>
        <w:t>LeBrona</w:t>
      </w:r>
      <w:proofErr w:type="spellEnd"/>
      <w:r w:rsidRPr="008D5EF1">
        <w:rPr>
          <w:lang w:val="pl-PL"/>
        </w:rPr>
        <w:t xml:space="preserve"> Jamesa ta koncepcja jest natychmiast widoczna: rzemieślniczy kunszt nie pozostaje abstrakcyjną obietnicą, lecz jest czymś, co można zobaczyć i poczuć w każdym unikatowym detalu.</w:t>
      </w:r>
    </w:p>
    <w:p w14:paraId="704FDC0E" w14:textId="77777777" w:rsidR="008D5EF1" w:rsidRPr="008D5EF1" w:rsidRDefault="008D5EF1" w:rsidP="008D5EF1">
      <w:pPr>
        <w:pStyle w:val="A03Copytext"/>
        <w:rPr>
          <w:lang w:val="pl-PL"/>
        </w:rPr>
      </w:pPr>
    </w:p>
    <w:p w14:paraId="42BA0909" w14:textId="77777777" w:rsidR="008D5EF1" w:rsidRPr="00EA7A08" w:rsidRDefault="008D5EF1" w:rsidP="008D5EF1">
      <w:pPr>
        <w:pStyle w:val="A03Copytext"/>
        <w:rPr>
          <w:rFonts w:ascii="MB Corpo S Text Office" w:hAnsi="MB Corpo S Text Office"/>
          <w:lang w:val="pl-PL"/>
        </w:rPr>
      </w:pPr>
      <w:r w:rsidRPr="00EA7A08">
        <w:rPr>
          <w:rFonts w:ascii="MB Corpo S Text Office" w:hAnsi="MB Corpo S Text Office"/>
          <w:lang w:val="pl-PL"/>
        </w:rPr>
        <w:t>Do obejrzenia w Nowym Jorku</w:t>
      </w:r>
    </w:p>
    <w:p w14:paraId="75F97329" w14:textId="7777777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Przed aukcją, w dniach od 9 do 16 listopada 2026 r., samochód będzie prezentowany w salonie Mercedes-Benz Manhattan. Następnie trafi do nowojorskiego </w:t>
      </w:r>
      <w:proofErr w:type="spellStart"/>
      <w:r w:rsidRPr="008D5EF1">
        <w:rPr>
          <w:lang w:val="pl-PL"/>
        </w:rPr>
        <w:t>Javits</w:t>
      </w:r>
      <w:proofErr w:type="spellEnd"/>
      <w:r w:rsidRPr="008D5EF1">
        <w:rPr>
          <w:lang w:val="pl-PL"/>
        </w:rPr>
        <w:t xml:space="preserve"> Center, gdzie będzie można go oglądać 19 i 20 listopada. Rozważane są również dodatkowe publiczne prezentacje przed licytacją. Mercedes-Benz z wyprzedzeniem poinformuje o nich w swoich kanałach.</w:t>
      </w:r>
    </w:p>
    <w:p w14:paraId="7DC3E460" w14:textId="77777777" w:rsidR="008D5EF1" w:rsidRPr="008D5EF1" w:rsidRDefault="008D5EF1" w:rsidP="008D5EF1">
      <w:pPr>
        <w:pStyle w:val="A03Copytext"/>
        <w:rPr>
          <w:lang w:val="pl-PL"/>
        </w:rPr>
      </w:pPr>
    </w:p>
    <w:p w14:paraId="5F1D3A13" w14:textId="77777777" w:rsidR="008D5EF1" w:rsidRPr="00EA7A08" w:rsidRDefault="008D5EF1" w:rsidP="008D5EF1">
      <w:pPr>
        <w:pStyle w:val="A03Copytext"/>
        <w:rPr>
          <w:rFonts w:ascii="MB Corpo S Text Office" w:hAnsi="MB Corpo S Text Office"/>
          <w:lang w:val="pl-PL"/>
        </w:rPr>
      </w:pPr>
      <w:r w:rsidRPr="00EA7A08">
        <w:rPr>
          <w:rFonts w:ascii="MB Corpo S Text Office" w:hAnsi="MB Corpo S Text Office"/>
          <w:lang w:val="pl-PL"/>
        </w:rPr>
        <w:t>Szczegóły aukcji</w:t>
      </w:r>
    </w:p>
    <w:p w14:paraId="7F49C6D6" w14:textId="77777777" w:rsidR="008D5EF1" w:rsidRP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Niemal identyczny „bliźniak” samochodu </w:t>
      </w:r>
      <w:proofErr w:type="spellStart"/>
      <w:r w:rsidRPr="008D5EF1">
        <w:rPr>
          <w:lang w:val="pl-PL"/>
        </w:rPr>
        <w:t>LeBrona</w:t>
      </w:r>
      <w:proofErr w:type="spellEnd"/>
      <w:r w:rsidRPr="008D5EF1">
        <w:rPr>
          <w:lang w:val="pl-PL"/>
        </w:rPr>
        <w:t xml:space="preserve"> Jamesa zostanie zlicytowany podczas </w:t>
      </w:r>
      <w:proofErr w:type="spellStart"/>
      <w:r w:rsidRPr="008D5EF1">
        <w:rPr>
          <w:lang w:val="pl-PL"/>
        </w:rPr>
        <w:t>Retromobile</w:t>
      </w:r>
      <w:proofErr w:type="spellEnd"/>
      <w:r w:rsidRPr="008D5EF1">
        <w:rPr>
          <w:lang w:val="pl-PL"/>
        </w:rPr>
        <w:t xml:space="preserve"> New York – amerykańskiej edycji kultowych paryskich targów </w:t>
      </w:r>
      <w:proofErr w:type="spellStart"/>
      <w:r w:rsidRPr="008D5EF1">
        <w:rPr>
          <w:lang w:val="pl-PL"/>
        </w:rPr>
        <w:t>Rétromobile</w:t>
      </w:r>
      <w:proofErr w:type="spellEnd"/>
      <w:r w:rsidRPr="008D5EF1">
        <w:rPr>
          <w:lang w:val="pl-PL"/>
        </w:rPr>
        <w:t xml:space="preserve">. Wydarzenie odbędzie się w </w:t>
      </w:r>
      <w:proofErr w:type="spellStart"/>
      <w:r w:rsidRPr="008D5EF1">
        <w:rPr>
          <w:lang w:val="pl-PL"/>
        </w:rPr>
        <w:t>Javits</w:t>
      </w:r>
      <w:proofErr w:type="spellEnd"/>
      <w:r w:rsidRPr="008D5EF1">
        <w:rPr>
          <w:lang w:val="pl-PL"/>
        </w:rPr>
        <w:t xml:space="preserve"> Center od 19 do 22 listopada 2026 roku, a jego oficjalnym domem aukcyjnym jest </w:t>
      </w:r>
      <w:proofErr w:type="spellStart"/>
      <w:r w:rsidRPr="008D5EF1">
        <w:rPr>
          <w:lang w:val="pl-PL"/>
        </w:rPr>
        <w:t>Gooding</w:t>
      </w:r>
      <w:proofErr w:type="spellEnd"/>
      <w:r w:rsidRPr="008D5EF1">
        <w:rPr>
          <w:lang w:val="pl-PL"/>
        </w:rPr>
        <w:t xml:space="preserve"> </w:t>
      </w:r>
      <w:proofErr w:type="spellStart"/>
      <w:r w:rsidRPr="008D5EF1">
        <w:rPr>
          <w:lang w:val="pl-PL"/>
        </w:rPr>
        <w:t>Christie’s</w:t>
      </w:r>
      <w:proofErr w:type="spellEnd"/>
      <w:r w:rsidRPr="008D5EF1">
        <w:rPr>
          <w:lang w:val="pl-PL"/>
        </w:rPr>
        <w:t>.</w:t>
      </w:r>
    </w:p>
    <w:p w14:paraId="4C5DFB13" w14:textId="77777777" w:rsidR="008D5EF1" w:rsidRPr="008D5EF1" w:rsidRDefault="008D5EF1" w:rsidP="008D5EF1">
      <w:pPr>
        <w:pStyle w:val="A03Copytext"/>
        <w:rPr>
          <w:lang w:val="pl-PL"/>
        </w:rPr>
      </w:pPr>
    </w:p>
    <w:p w14:paraId="4C75E124" w14:textId="4287F3E5" w:rsidR="008D5EF1" w:rsidRPr="008D5EF1" w:rsidRDefault="008D5EF1" w:rsidP="008D5EF1">
      <w:pPr>
        <w:pStyle w:val="A03Copytext"/>
        <w:rPr>
          <w:lang w:val="pl-PL"/>
        </w:rPr>
      </w:pPr>
      <w:proofErr w:type="spellStart"/>
      <w:r w:rsidRPr="008D5EF1">
        <w:rPr>
          <w:lang w:val="pl-PL"/>
        </w:rPr>
        <w:t>Retromobile</w:t>
      </w:r>
      <w:proofErr w:type="spellEnd"/>
      <w:r w:rsidRPr="008D5EF1">
        <w:rPr>
          <w:lang w:val="pl-PL"/>
        </w:rPr>
        <w:t xml:space="preserve"> New York to prestiżowa impreza dla entuzjastów wyjątkowych samochodów, która łączy </w:t>
      </w:r>
      <w:r w:rsidR="00EA7A08" w:rsidRPr="008D5EF1">
        <w:rPr>
          <w:lang w:val="pl-PL"/>
        </w:rPr>
        <w:t xml:space="preserve">rzadkie i zabytkowe pojazdy </w:t>
      </w:r>
      <w:r w:rsidRPr="008D5EF1">
        <w:rPr>
          <w:lang w:val="pl-PL"/>
        </w:rPr>
        <w:t>z historiami ze świat</w:t>
      </w:r>
      <w:r w:rsidR="00EA7A08">
        <w:rPr>
          <w:lang w:val="pl-PL"/>
        </w:rPr>
        <w:t>a</w:t>
      </w:r>
      <w:r w:rsidRPr="008D5EF1">
        <w:rPr>
          <w:lang w:val="pl-PL"/>
        </w:rPr>
        <w:t xml:space="preserve"> luksusu i motoryzacyjnej kultury. </w:t>
      </w:r>
      <w:r w:rsidR="004455E9">
        <w:rPr>
          <w:lang w:val="pl-PL"/>
        </w:rPr>
        <w:t>N</w:t>
      </w:r>
      <w:r w:rsidRPr="008D5EF1">
        <w:rPr>
          <w:lang w:val="pl-PL"/>
        </w:rPr>
        <w:t xml:space="preserve">a całym świecie </w:t>
      </w:r>
      <w:r w:rsidR="004455E9">
        <w:rPr>
          <w:lang w:val="pl-PL"/>
        </w:rPr>
        <w:t>j</w:t>
      </w:r>
      <w:r w:rsidR="004455E9" w:rsidRPr="008D5EF1">
        <w:rPr>
          <w:lang w:val="pl-PL"/>
        </w:rPr>
        <w:t xml:space="preserve">est rozpoznawalna </w:t>
      </w:r>
      <w:r w:rsidRPr="008D5EF1">
        <w:rPr>
          <w:lang w:val="pl-PL"/>
        </w:rPr>
        <w:t>jako jedno z czołowych wydarzeń w środowisku kolekcjonerów, cieszące się międzynarodową renomą i zaufaniem.</w:t>
      </w:r>
    </w:p>
    <w:p w14:paraId="614B08BA" w14:textId="77777777" w:rsidR="008D5EF1" w:rsidRPr="008D5EF1" w:rsidRDefault="008D5EF1" w:rsidP="008D5EF1">
      <w:pPr>
        <w:pStyle w:val="A03Copytext"/>
        <w:rPr>
          <w:lang w:val="pl-PL"/>
        </w:rPr>
      </w:pPr>
    </w:p>
    <w:p w14:paraId="169AC1EE" w14:textId="77777777" w:rsidR="008D5EF1" w:rsidRPr="004455E9" w:rsidRDefault="008D5EF1" w:rsidP="008D5EF1">
      <w:pPr>
        <w:pStyle w:val="A03Copytext"/>
        <w:rPr>
          <w:rFonts w:ascii="MB Corpo S Text Office" w:hAnsi="MB Corpo S Text Office"/>
          <w:lang w:val="pl-PL"/>
        </w:rPr>
      </w:pPr>
      <w:r w:rsidRPr="004455E9">
        <w:rPr>
          <w:rFonts w:ascii="MB Corpo S Text Office" w:hAnsi="MB Corpo S Text Office"/>
          <w:lang w:val="pl-PL"/>
        </w:rPr>
        <w:t>Dziedzictwo, którym można się dzielić</w:t>
      </w:r>
    </w:p>
    <w:p w14:paraId="2AAADC56" w14:textId="5E6F6448" w:rsidR="008D5EF1" w:rsidRDefault="008D5EF1" w:rsidP="008D5EF1">
      <w:pPr>
        <w:pStyle w:val="A03Copytext"/>
        <w:rPr>
          <w:lang w:val="pl-PL"/>
        </w:rPr>
      </w:pPr>
      <w:r w:rsidRPr="008D5EF1">
        <w:rPr>
          <w:lang w:val="pl-PL"/>
        </w:rPr>
        <w:t xml:space="preserve">Wpływy z aukcji wesprą fundację </w:t>
      </w:r>
      <w:proofErr w:type="spellStart"/>
      <w:r w:rsidRPr="008D5EF1">
        <w:rPr>
          <w:lang w:val="pl-PL"/>
        </w:rPr>
        <w:t>LeBron</w:t>
      </w:r>
      <w:proofErr w:type="spellEnd"/>
      <w:r w:rsidRPr="008D5EF1">
        <w:rPr>
          <w:lang w:val="pl-PL"/>
        </w:rPr>
        <w:t xml:space="preserve"> James Family Foundation i jej działalność w rodzinnym mieście Jamesa – Akron w stanie Ohio. Organizacja poświęca swój czas, zasoby i uwagę tamtejszym dzieciom, dostrzegając ogromną wagę edukacji i jej moc w zmienianiu ludzkiego życia. W ramach programu „I PROMISE” wspiera uczniów z Akron i okolic oraz ich rodziny, zapewniając im dostęp do zajęć, wsparcia oraz mentoringu</w:t>
      </w:r>
      <w:r w:rsidR="003C09F5">
        <w:rPr>
          <w:lang w:val="pl-PL"/>
        </w:rPr>
        <w:t xml:space="preserve"> potrzebnych do </w:t>
      </w:r>
      <w:r w:rsidRPr="008D5EF1">
        <w:rPr>
          <w:lang w:val="pl-PL"/>
        </w:rPr>
        <w:t>osiągani</w:t>
      </w:r>
      <w:r w:rsidR="003C09F5">
        <w:rPr>
          <w:lang w:val="pl-PL"/>
        </w:rPr>
        <w:t xml:space="preserve">a </w:t>
      </w:r>
      <w:r w:rsidRPr="008D5EF1">
        <w:rPr>
          <w:lang w:val="pl-PL"/>
        </w:rPr>
        <w:t>sukcesów w szkole i poza nią. Program obejmuje pomoc m.in. w zakresie edukacji, mieszkalnictwa, opieki zdrowotnej, przygotowania zawodowego oraz wiedzy finansowej. U jego podstaw leż</w:t>
      </w:r>
      <w:r w:rsidR="0070416D">
        <w:rPr>
          <w:lang w:val="pl-PL"/>
        </w:rPr>
        <w:t>y</w:t>
      </w:r>
      <w:r w:rsidRPr="008D5EF1">
        <w:rPr>
          <w:lang w:val="pl-PL"/>
        </w:rPr>
        <w:t xml:space="preserve"> </w:t>
      </w:r>
      <w:r w:rsidRPr="008D5EF1">
        <w:rPr>
          <w:lang w:val="pl-PL"/>
        </w:rPr>
        <w:lastRenderedPageBreak/>
        <w:t>obietnic</w:t>
      </w:r>
      <w:r w:rsidR="0070416D">
        <w:rPr>
          <w:lang w:val="pl-PL"/>
        </w:rPr>
        <w:t>a</w:t>
      </w:r>
      <w:r w:rsidRPr="008D5EF1">
        <w:rPr>
          <w:lang w:val="pl-PL"/>
        </w:rPr>
        <w:t>, któr</w:t>
      </w:r>
      <w:r w:rsidR="0070416D">
        <w:rPr>
          <w:lang w:val="pl-PL"/>
        </w:rPr>
        <w:t xml:space="preserve">ą </w:t>
      </w:r>
      <w:proofErr w:type="spellStart"/>
      <w:r w:rsidRPr="008D5EF1">
        <w:rPr>
          <w:lang w:val="pl-PL"/>
        </w:rPr>
        <w:t>LeBron</w:t>
      </w:r>
      <w:proofErr w:type="spellEnd"/>
      <w:r w:rsidRPr="008D5EF1">
        <w:rPr>
          <w:lang w:val="pl-PL"/>
        </w:rPr>
        <w:t xml:space="preserve"> James i uczniowie składają samym sobie, swoim bliskim oraz sobie nawzajem: by w pełni wykorzystywać swój potencjał we wszystkim, co robią. </w:t>
      </w: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1A035D41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 w:rsidR="008D5EF1">
        <w:rPr>
          <w:lang w:val="pl-PL"/>
        </w:rPr>
        <w:t>wniosek patentowy</w:t>
      </w:r>
      <w:r w:rsidRPr="00F42C47">
        <w:rPr>
          <w:lang w:val="pl-PL"/>
        </w:rPr>
        <w:t xml:space="preserve">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6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7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89F54" w14:textId="77777777" w:rsidR="00E20EDC" w:rsidRPr="003C6EBA" w:rsidRDefault="00E20EDC">
      <w:r w:rsidRPr="003C6EBA">
        <w:separator/>
      </w:r>
    </w:p>
  </w:endnote>
  <w:endnote w:type="continuationSeparator" w:id="0">
    <w:p w14:paraId="68964E8E" w14:textId="77777777" w:rsidR="00E20EDC" w:rsidRPr="005175CA" w:rsidRDefault="00E20EDC" w:rsidP="005175CA">
      <w:pPr>
        <w:pStyle w:val="Stopka"/>
      </w:pPr>
    </w:p>
  </w:endnote>
  <w:endnote w:id="1">
    <w:p w14:paraId="0285943D" w14:textId="3D688371" w:rsidR="00245099" w:rsidRPr="00141CB1" w:rsidRDefault="00245099" w:rsidP="00245099">
      <w:pPr>
        <w:pStyle w:val="D06Footer"/>
        <w:rPr>
          <w:lang w:val="pl-PL"/>
        </w:rPr>
      </w:pPr>
      <w:r w:rsidRPr="003C6EBA">
        <w:rPr>
          <w:rStyle w:val="Odwoanieprzypisukocowego"/>
          <w:szCs w:val="15"/>
        </w:rPr>
        <w:endnoteRef/>
      </w:r>
      <w:r w:rsidRPr="00141CB1">
        <w:rPr>
          <w:lang w:val="pl-PL"/>
        </w:rPr>
        <w:t xml:space="preserve"> </w:t>
      </w:r>
      <w:r w:rsidR="00141CB1" w:rsidRPr="00141CB1">
        <w:rPr>
          <w:lang w:val="pl-PL"/>
        </w:rPr>
        <w:t>Podane wartości określono zgodnie z wymaganą procedurą pomiarową WLTP (</w:t>
      </w:r>
      <w:proofErr w:type="spellStart"/>
      <w:r w:rsidR="00141CB1" w:rsidRPr="00141CB1">
        <w:rPr>
          <w:lang w:val="pl-PL"/>
        </w:rPr>
        <w:t>Worldwide</w:t>
      </w:r>
      <w:proofErr w:type="spellEnd"/>
      <w:r w:rsidR="00141CB1" w:rsidRPr="00141CB1">
        <w:rPr>
          <w:lang w:val="pl-PL"/>
        </w:rPr>
        <w:t xml:space="preserve"> </w:t>
      </w:r>
      <w:proofErr w:type="spellStart"/>
      <w:r w:rsidR="00141CB1" w:rsidRPr="00141CB1">
        <w:rPr>
          <w:lang w:val="pl-PL"/>
        </w:rPr>
        <w:t>harmonized</w:t>
      </w:r>
      <w:proofErr w:type="spellEnd"/>
      <w:r w:rsidR="00141CB1" w:rsidRPr="00141CB1">
        <w:rPr>
          <w:lang w:val="pl-PL"/>
        </w:rPr>
        <w:t xml:space="preserve"> </w:t>
      </w:r>
      <w:proofErr w:type="spellStart"/>
      <w:r w:rsidR="00141CB1" w:rsidRPr="00141CB1">
        <w:rPr>
          <w:lang w:val="pl-PL"/>
        </w:rPr>
        <w:t>Light-duty</w:t>
      </w:r>
      <w:proofErr w:type="spellEnd"/>
      <w:r w:rsidR="00141CB1" w:rsidRPr="00141CB1">
        <w:rPr>
          <w:lang w:val="pl-PL"/>
        </w:rPr>
        <w:t xml:space="preserve"> </w:t>
      </w:r>
      <w:proofErr w:type="spellStart"/>
      <w:r w:rsidR="00141CB1" w:rsidRPr="00141CB1">
        <w:rPr>
          <w:lang w:val="pl-PL"/>
        </w:rPr>
        <w:t>vehicles</w:t>
      </w:r>
      <w:proofErr w:type="spellEnd"/>
      <w:r w:rsidR="00141CB1" w:rsidRPr="00141CB1">
        <w:rPr>
          <w:lang w:val="pl-PL"/>
        </w:rPr>
        <w:t xml:space="preserve"> Test </w:t>
      </w:r>
      <w:proofErr w:type="spellStart"/>
      <w:r w:rsidR="00141CB1" w:rsidRPr="00141CB1">
        <w:rPr>
          <w:lang w:val="pl-PL"/>
        </w:rPr>
        <w:t>Procedures</w:t>
      </w:r>
      <w:proofErr w:type="spellEnd"/>
      <w:r w:rsidR="00141CB1" w:rsidRPr="00141CB1">
        <w:rPr>
          <w:lang w:val="pl-PL"/>
        </w:rPr>
        <w:t xml:space="preserve"> – Światowa </w:t>
      </w:r>
      <w:r w:rsidR="00BB4884">
        <w:rPr>
          <w:lang w:val="pl-PL"/>
        </w:rPr>
        <w:t>z</w:t>
      </w:r>
      <w:r w:rsidR="00141CB1" w:rsidRPr="00141CB1">
        <w:rPr>
          <w:lang w:val="pl-PL"/>
        </w:rPr>
        <w:t>harmonizowana Procedura Badania Pojazdów Lekkich). Zużycie energii i emisja CO₂ samochodu osobowego zależą nie tylko od efektywnego wykorzystania paliwa lub danego nośnika energii przez pojazd, lecz także od stylu jazdy i innych czynników pozatechnicznych</w:t>
      </w:r>
      <w:r w:rsidRPr="00141CB1">
        <w:rPr>
          <w:lang w:val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altName w:val="MB Corpo S Text Office Light"/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9D6C7F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9D6C7F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9D6C7F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D6C7F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Handl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.: 762873 </w:t>
              </w:r>
            </w:p>
            <w:p w14:paraId="2D29A929" w14:textId="77777777" w:rsidR="00E37C94" w:rsidRPr="009D6C7F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D6C7F">
                <w:rPr>
                  <w:rFonts w:eastAsiaTheme="minorHAnsi"/>
                  <w:lang w:val="pl-PL" w:eastAsia="en-US"/>
                </w:rPr>
                <w:t xml:space="preserve">Prezes Rady Nadzorczej: Martin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Brudermüller</w:t>
              </w:r>
              <w:proofErr w:type="spellEnd"/>
            </w:p>
            <w:p w14:paraId="790FE959" w14:textId="10831D61" w:rsidR="00AF3162" w:rsidRPr="009D6C7F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D6C7F">
                <w:rPr>
                  <w:rFonts w:eastAsiaTheme="minorHAnsi"/>
                  <w:lang w:val="pl-PL" w:eastAsia="en-US"/>
                </w:rPr>
                <w:t xml:space="preserve">Zarząd: Ola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Källenius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prezes;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Jörg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Burzer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Mathias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Geisen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Olaf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Schick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Michael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Schiebe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Britta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Seeger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Oliver </w:t>
              </w:r>
              <w:proofErr w:type="spellStart"/>
              <w:r w:rsidRPr="009D6C7F">
                <w:rPr>
                  <w:rFonts w:eastAsiaTheme="minorHAnsi"/>
                  <w:lang w:val="pl-PL" w:eastAsia="en-US"/>
                </w:rPr>
                <w:t>Thöne</w:t>
              </w:r>
              <w:proofErr w:type="spellEnd"/>
              <w:r w:rsidRPr="009D6C7F">
                <w:rPr>
                  <w:rFonts w:eastAsiaTheme="minorHAnsi"/>
                  <w:lang w:val="pl-PL" w:eastAsia="en-US"/>
                </w:rPr>
                <w:t xml:space="preserve">, Harald Wilhelm </w:t>
              </w:r>
            </w:p>
          </w:sdtContent>
        </w:sdt>
      </w:tc>
    </w:tr>
  </w:tbl>
  <w:p w14:paraId="7DF9DF88" w14:textId="77777777" w:rsidR="007F0784" w:rsidRPr="009D6C7F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F46F" w14:textId="77777777" w:rsidR="00E20EDC" w:rsidRPr="003C6EBA" w:rsidRDefault="00E20EDC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58F2EEA5" w14:textId="77777777" w:rsidR="00E20EDC" w:rsidRPr="003C6EBA" w:rsidRDefault="00E20EDC" w:rsidP="00764B8C">
      <w:r w:rsidRPr="003C6EBA">
        <w:continuationSeparator/>
      </w:r>
    </w:p>
    <w:p w14:paraId="7ABA24E7" w14:textId="77777777" w:rsidR="00E20EDC" w:rsidRPr="003C6EBA" w:rsidRDefault="00E20E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1B483EE4" w:rsidR="006C14AB" w:rsidRPr="003C6EBA" w:rsidRDefault="005A4B06" w:rsidP="001028C6">
    <w:pPr>
      <w:pStyle w:val="A03Copytext"/>
    </w:pPr>
    <w:r w:rsidRPr="00D556C5">
      <w:rPr>
        <w:noProof/>
        <w14:ligatures w14:val="none"/>
      </w:rPr>
      <w:drawing>
        <wp:anchor distT="0" distB="0" distL="114300" distR="114300" simplePos="0" relativeHeight="251674624" behindDoc="0" locked="0" layoutInCell="1" allowOverlap="1" wp14:anchorId="3B1707FF" wp14:editId="3ACFA111">
          <wp:simplePos x="0" y="0"/>
          <wp:positionH relativeFrom="page">
            <wp:posOffset>5436870</wp:posOffset>
          </wp:positionH>
          <wp:positionV relativeFrom="topMargin">
            <wp:posOffset>1670413</wp:posOffset>
          </wp:positionV>
          <wp:extent cx="1141200" cy="118800"/>
          <wp:effectExtent l="0" t="0" r="1905" b="0"/>
          <wp:wrapNone/>
          <wp:docPr id="863503797" name="Mercedes-Maybach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Maybach (word mark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41200" cy="11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2262"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289C9E5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8872417"/>
    <w:multiLevelType w:val="hybridMultilevel"/>
    <w:tmpl w:val="8D7A0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4"/>
  </w:num>
  <w:num w:numId="18" w16cid:durableId="366371384">
    <w:abstractNumId w:val="15"/>
  </w:num>
  <w:num w:numId="19" w16cid:durableId="694424163">
    <w:abstractNumId w:val="11"/>
  </w:num>
  <w:num w:numId="20" w16cid:durableId="1915583237">
    <w:abstractNumId w:val="18"/>
  </w:num>
  <w:num w:numId="21" w16cid:durableId="1039207119">
    <w:abstractNumId w:val="17"/>
  </w:num>
  <w:num w:numId="22" w16cid:durableId="499740482">
    <w:abstractNumId w:val="12"/>
  </w:num>
  <w:num w:numId="23" w16cid:durableId="1136751691">
    <w:abstractNumId w:val="16"/>
  </w:num>
  <w:num w:numId="24" w16cid:durableId="857887725">
    <w:abstractNumId w:val="22"/>
  </w:num>
  <w:num w:numId="25" w16cid:durableId="18272100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41CB1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330A"/>
    <w:rsid w:val="002348CF"/>
    <w:rsid w:val="002352DB"/>
    <w:rsid w:val="00235B71"/>
    <w:rsid w:val="00237181"/>
    <w:rsid w:val="00237268"/>
    <w:rsid w:val="00240590"/>
    <w:rsid w:val="002432DF"/>
    <w:rsid w:val="00243A67"/>
    <w:rsid w:val="00245099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47A2"/>
    <w:rsid w:val="00280C66"/>
    <w:rsid w:val="002842CD"/>
    <w:rsid w:val="002844C5"/>
    <w:rsid w:val="00286376"/>
    <w:rsid w:val="0029326C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1B49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2CED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09F5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48E7"/>
    <w:rsid w:val="004455E9"/>
    <w:rsid w:val="00445941"/>
    <w:rsid w:val="00446715"/>
    <w:rsid w:val="00452239"/>
    <w:rsid w:val="0045295D"/>
    <w:rsid w:val="00454936"/>
    <w:rsid w:val="0045791F"/>
    <w:rsid w:val="004758D3"/>
    <w:rsid w:val="0047693F"/>
    <w:rsid w:val="00481F29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4B06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651F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0FC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0416D"/>
    <w:rsid w:val="007130DA"/>
    <w:rsid w:val="007147DB"/>
    <w:rsid w:val="0072046B"/>
    <w:rsid w:val="00720C0D"/>
    <w:rsid w:val="007210E7"/>
    <w:rsid w:val="00722EAC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1612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46D"/>
    <w:rsid w:val="008945B3"/>
    <w:rsid w:val="00894B35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D5EF1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3D87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3392"/>
    <w:rsid w:val="009C6072"/>
    <w:rsid w:val="009C6C28"/>
    <w:rsid w:val="009D3BA3"/>
    <w:rsid w:val="009D636C"/>
    <w:rsid w:val="009D6AD7"/>
    <w:rsid w:val="009D6C7F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4208"/>
    <w:rsid w:val="00B44A8F"/>
    <w:rsid w:val="00B46108"/>
    <w:rsid w:val="00B52262"/>
    <w:rsid w:val="00B541E7"/>
    <w:rsid w:val="00B57555"/>
    <w:rsid w:val="00B603E2"/>
    <w:rsid w:val="00B618F8"/>
    <w:rsid w:val="00B61A6E"/>
    <w:rsid w:val="00B61DF2"/>
    <w:rsid w:val="00B63C2B"/>
    <w:rsid w:val="00B65107"/>
    <w:rsid w:val="00B652A0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884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844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3FA"/>
    <w:rsid w:val="00C3543E"/>
    <w:rsid w:val="00C35771"/>
    <w:rsid w:val="00C3604C"/>
    <w:rsid w:val="00C36CE9"/>
    <w:rsid w:val="00C370F7"/>
    <w:rsid w:val="00C376AE"/>
    <w:rsid w:val="00C41E7E"/>
    <w:rsid w:val="00C42A72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96C12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0EDC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A7A08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322F"/>
    <w:rsid w:val="00FC5405"/>
    <w:rsid w:val="00FC5808"/>
    <w:rsid w:val="00FC5F7D"/>
    <w:rsid w:val="00FC7EE0"/>
    <w:rsid w:val="00FD53A0"/>
    <w:rsid w:val="00FD7333"/>
    <w:rsid w:val="00FD7C20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community.mercedes-benz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1149</Words>
  <Characters>7819</Characters>
  <Application>Microsoft Office Word</Application>
  <DocSecurity>0</DocSecurity>
  <Lines>126</Lines>
  <Paragraphs>40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2</cp:revision>
  <dcterms:created xsi:type="dcterms:W3CDTF">2026-10-19T11:37:00Z</dcterms:created>
  <dcterms:modified xsi:type="dcterms:W3CDTF">2026-10-19T11:37:00Z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