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F60790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1EEB608A" w:rsidR="00F60790" w:rsidRPr="003C6EBA" w:rsidRDefault="00F60790" w:rsidP="00F60790">
            <w:pPr>
              <w:pStyle w:val="D02Legalentity"/>
              <w:framePr w:wrap="auto"/>
            </w:pPr>
            <w:r w:rsidRPr="000464CA">
              <w:rPr>
                <w:rFonts w:eastAsia="MB Corpo A Title Cond Office"/>
              </w:rPr>
              <w:t>Mercedes-Benz Classic</w:t>
            </w:r>
          </w:p>
        </w:tc>
      </w:tr>
      <w:tr w:rsidR="00F60790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F60790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F60790" w:rsidRPr="003C6EBA" w:rsidRDefault="00F60790" w:rsidP="00F60790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2BBD6758" w:rsidR="00F60790" w:rsidRPr="003C6EBA" w:rsidRDefault="00F60790" w:rsidP="00F60790">
            <w:pPr>
              <w:pStyle w:val="D04Date"/>
              <w:framePr w:hSpace="0" w:wrap="auto" w:vAnchor="margin" w:hAnchor="text" w:yAlign="inline"/>
            </w:pPr>
            <w:r>
              <w:t>2</w:t>
            </w:r>
            <w:r w:rsidR="00CD3BE2">
              <w:t>1</w:t>
            </w:r>
            <w:r>
              <w:t xml:space="preserve"> </w:t>
            </w:r>
            <w:proofErr w:type="spellStart"/>
            <w:r>
              <w:t>października</w:t>
            </w:r>
            <w:proofErr w:type="spellEnd"/>
            <w:r>
              <w:t xml:space="preserve"> 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4E1695DD" w:rsidR="007F0784" w:rsidRPr="00615BBD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615BBD" w:rsidRPr="00615BBD">
        <w:rPr>
          <w:lang w:val="pl-PL"/>
        </w:rPr>
        <w:t xml:space="preserve">Rozpoczęcie nowego rozdziału: Mercedes-Benz otwiera rozbudowane Classic Center w </w:t>
      </w:r>
      <w:proofErr w:type="spellStart"/>
      <w:r w:rsidR="00615BBD" w:rsidRPr="00615BBD">
        <w:rPr>
          <w:lang w:val="pl-PL"/>
        </w:rPr>
        <w:t>Fellbach</w:t>
      </w:r>
      <w:proofErr w:type="spellEnd"/>
    </w:p>
    <w:p w14:paraId="6084E8C7" w14:textId="6EE80BD9" w:rsidR="00615BBD" w:rsidRPr="00615BBD" w:rsidRDefault="00615BBD" w:rsidP="00615BBD">
      <w:pPr>
        <w:pStyle w:val="A04List"/>
        <w:rPr>
          <w:lang w:val="pl-PL"/>
        </w:rPr>
      </w:pPr>
      <w:r w:rsidRPr="00615BBD">
        <w:rPr>
          <w:lang w:val="pl-PL"/>
        </w:rPr>
        <w:t>Największa placówka zajmująca się renowacją i naprawą klasycznych samochodów Mercedes-Benz na świecie</w:t>
      </w:r>
    </w:p>
    <w:p w14:paraId="65E3164C" w14:textId="77777777" w:rsidR="00615BBD" w:rsidRPr="00615BBD" w:rsidRDefault="00615BBD" w:rsidP="00615BBD">
      <w:pPr>
        <w:pStyle w:val="A04List"/>
        <w:rPr>
          <w:lang w:val="pl-PL"/>
        </w:rPr>
      </w:pPr>
      <w:r w:rsidRPr="00615BBD">
        <w:rPr>
          <w:lang w:val="pl-PL"/>
        </w:rPr>
        <w:t>Ścisła współpraca z firmowym archiwum: historyczna dokumentacja podstawą autentyczności</w:t>
      </w:r>
    </w:p>
    <w:p w14:paraId="3292F310" w14:textId="6335BEAD" w:rsidR="00DE21E0" w:rsidRPr="00557384" w:rsidRDefault="007C5B8B" w:rsidP="00615BBD">
      <w:pPr>
        <w:pStyle w:val="A04List"/>
        <w:rPr>
          <w:lang w:val="pl-PL"/>
        </w:rPr>
      </w:pPr>
      <w:r>
        <w:rPr>
          <w:lang w:val="pl-PL"/>
        </w:rPr>
        <w:t>E</w:t>
      </w:r>
      <w:r w:rsidR="00615BBD" w:rsidRPr="00615BBD">
        <w:rPr>
          <w:lang w:val="pl-PL"/>
        </w:rPr>
        <w:t xml:space="preserve">ksperckie </w:t>
      </w:r>
      <w:r>
        <w:rPr>
          <w:lang w:val="pl-PL"/>
        </w:rPr>
        <w:t>d</w:t>
      </w:r>
      <w:r w:rsidRPr="00615BBD">
        <w:rPr>
          <w:lang w:val="pl-PL"/>
        </w:rPr>
        <w:t xml:space="preserve">oświadczenie </w:t>
      </w:r>
      <w:r w:rsidR="00615BBD" w:rsidRPr="00615BBD">
        <w:rPr>
          <w:lang w:val="pl-PL"/>
        </w:rPr>
        <w:t xml:space="preserve">obejmujące wszystkie pojazdy </w:t>
      </w:r>
      <w:r>
        <w:rPr>
          <w:lang w:val="pl-PL"/>
        </w:rPr>
        <w:t>z</w:t>
      </w:r>
      <w:r w:rsidR="00615BBD" w:rsidRPr="00615BBD">
        <w:rPr>
          <w:lang w:val="pl-PL"/>
        </w:rPr>
        <w:t xml:space="preserve"> historii Mercedes-Benz od 1886 </w:t>
      </w:r>
      <w:r>
        <w:rPr>
          <w:lang w:val="pl-PL"/>
        </w:rPr>
        <w:t>r.</w:t>
      </w:r>
    </w:p>
    <w:p w14:paraId="3C4125DA" w14:textId="53802244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 xml:space="preserve">Stuttgart. W ubiegły weekend Mercedes-Benz otworzył swoje gruntownie odnowione i rozbudowane Classic Center, zlokalizowane w </w:t>
      </w:r>
      <w:proofErr w:type="spellStart"/>
      <w:r w:rsidRPr="007C5B8B">
        <w:rPr>
          <w:lang w:val="pl-PL"/>
        </w:rPr>
        <w:t>Fellbach</w:t>
      </w:r>
      <w:proofErr w:type="spellEnd"/>
      <w:r w:rsidRPr="007C5B8B">
        <w:rPr>
          <w:lang w:val="pl-PL"/>
        </w:rPr>
        <w:t xml:space="preserve"> niedaleko Stuttgartu. Na powierzchni zwiększonej do około 18 000 metrów kwadratowych oddział Mercedes-Benz </w:t>
      </w:r>
      <w:proofErr w:type="spellStart"/>
      <w:r w:rsidRPr="007C5B8B">
        <w:rPr>
          <w:lang w:val="pl-PL"/>
        </w:rPr>
        <w:t>Heritage</w:t>
      </w:r>
      <w:proofErr w:type="spellEnd"/>
      <w:r w:rsidRPr="007C5B8B">
        <w:rPr>
          <w:lang w:val="pl-PL"/>
        </w:rPr>
        <w:t xml:space="preserve"> oferuje pełen zakres usług dla właścicieli klasycznych samochodów z gwiazdą ze wszystkich epok i serii modelowych. Oferta sięga od konserwacji i napraw przez fabryczną renowację, handel pojazdami oraz ekspertyzy producenta </w:t>
      </w:r>
      <w:r w:rsidR="005D7F61">
        <w:rPr>
          <w:lang w:val="pl-PL"/>
        </w:rPr>
        <w:t xml:space="preserve">aż </w:t>
      </w:r>
      <w:r w:rsidRPr="007C5B8B">
        <w:rPr>
          <w:lang w:val="pl-PL"/>
        </w:rPr>
        <w:t xml:space="preserve">po oryginalne części Mercedes-Benz Classic. </w:t>
      </w:r>
      <w:r w:rsidR="00DC2B95">
        <w:rPr>
          <w:lang w:val="pl-PL"/>
        </w:rPr>
        <w:t>Jeśli uwzględnić</w:t>
      </w:r>
      <w:r w:rsidRPr="007C5B8B">
        <w:rPr>
          <w:lang w:val="pl-PL"/>
        </w:rPr>
        <w:t xml:space="preserve"> około 10 000 metrów kwadratowych powierzchni warsztatowej oraz około 70 zatrudnionych ekspertów, nowe centrum jest największym obiektem zajmującym się renowacją, serwisem i naprawą klasycznych samochodów Mercedes-Benz na świecie. Podczas uroczystości otwarcia Sandra Button, wieloletnia przewodnicząca konkursu </w:t>
      </w:r>
      <w:proofErr w:type="spellStart"/>
      <w:r w:rsidRPr="007C5B8B">
        <w:rPr>
          <w:lang w:val="pl-PL"/>
        </w:rPr>
        <w:t>Pebble</w:t>
      </w:r>
      <w:proofErr w:type="spellEnd"/>
      <w:r w:rsidRPr="007C5B8B">
        <w:rPr>
          <w:lang w:val="pl-PL"/>
        </w:rPr>
        <w:t xml:space="preserve"> Beach </w:t>
      </w:r>
      <w:proofErr w:type="spellStart"/>
      <w:r w:rsidRPr="007C5B8B">
        <w:rPr>
          <w:lang w:val="pl-PL"/>
        </w:rPr>
        <w:t>Concours</w:t>
      </w:r>
      <w:proofErr w:type="spellEnd"/>
      <w:r w:rsidRPr="007C5B8B">
        <w:rPr>
          <w:lang w:val="pl-PL"/>
        </w:rPr>
        <w:t xml:space="preserve"> </w:t>
      </w:r>
      <w:proofErr w:type="spellStart"/>
      <w:r w:rsidRPr="007C5B8B">
        <w:rPr>
          <w:lang w:val="pl-PL"/>
        </w:rPr>
        <w:t>d’Elegance</w:t>
      </w:r>
      <w:proofErr w:type="spellEnd"/>
      <w:r w:rsidRPr="007C5B8B">
        <w:rPr>
          <w:lang w:val="pl-PL"/>
        </w:rPr>
        <w:t xml:space="preserve">, odebrała nagrodę Mercedes-Benz </w:t>
      </w:r>
      <w:proofErr w:type="spellStart"/>
      <w:r w:rsidRPr="007C5B8B">
        <w:rPr>
          <w:lang w:val="pl-PL"/>
        </w:rPr>
        <w:t>Heritage</w:t>
      </w:r>
      <w:proofErr w:type="spellEnd"/>
      <w:r w:rsidRPr="007C5B8B">
        <w:rPr>
          <w:lang w:val="pl-PL"/>
        </w:rPr>
        <w:t xml:space="preserve"> </w:t>
      </w:r>
      <w:proofErr w:type="spellStart"/>
      <w:r w:rsidRPr="007C5B8B">
        <w:rPr>
          <w:lang w:val="pl-PL"/>
        </w:rPr>
        <w:t>Lifetime</w:t>
      </w:r>
      <w:proofErr w:type="spellEnd"/>
      <w:r w:rsidRPr="007C5B8B">
        <w:rPr>
          <w:lang w:val="pl-PL"/>
        </w:rPr>
        <w:t xml:space="preserve"> </w:t>
      </w:r>
      <w:proofErr w:type="spellStart"/>
      <w:r w:rsidRPr="007C5B8B">
        <w:rPr>
          <w:lang w:val="pl-PL"/>
        </w:rPr>
        <w:t>Achievement</w:t>
      </w:r>
      <w:proofErr w:type="spellEnd"/>
      <w:r w:rsidRPr="007C5B8B">
        <w:rPr>
          <w:lang w:val="pl-PL"/>
        </w:rPr>
        <w:t xml:space="preserve"> </w:t>
      </w:r>
      <w:proofErr w:type="spellStart"/>
      <w:r w:rsidRPr="007C5B8B">
        <w:rPr>
          <w:lang w:val="pl-PL"/>
        </w:rPr>
        <w:t>Award</w:t>
      </w:r>
      <w:proofErr w:type="spellEnd"/>
      <w:r w:rsidRPr="007C5B8B">
        <w:rPr>
          <w:lang w:val="pl-PL"/>
        </w:rPr>
        <w:t xml:space="preserve">. Statuetkę wręczył jej Marcus </w:t>
      </w:r>
      <w:proofErr w:type="spellStart"/>
      <w:r w:rsidRPr="007C5B8B">
        <w:rPr>
          <w:lang w:val="pl-PL"/>
        </w:rPr>
        <w:t>Breitschwerdt</w:t>
      </w:r>
      <w:proofErr w:type="spellEnd"/>
      <w:r w:rsidRPr="007C5B8B">
        <w:rPr>
          <w:lang w:val="pl-PL"/>
        </w:rPr>
        <w:t xml:space="preserve">, prezes Mercedes-Benz </w:t>
      </w:r>
      <w:proofErr w:type="spellStart"/>
      <w:r w:rsidRPr="007C5B8B">
        <w:rPr>
          <w:lang w:val="pl-PL"/>
        </w:rPr>
        <w:t>Heritage</w:t>
      </w:r>
      <w:proofErr w:type="spellEnd"/>
      <w:r w:rsidRPr="007C5B8B">
        <w:rPr>
          <w:lang w:val="pl-PL"/>
        </w:rPr>
        <w:t xml:space="preserve"> GmbH.</w:t>
      </w:r>
    </w:p>
    <w:p w14:paraId="2A55F656" w14:textId="77777777" w:rsidR="007C5B8B" w:rsidRPr="007C5B8B" w:rsidRDefault="007C5B8B" w:rsidP="007C5B8B">
      <w:pPr>
        <w:pStyle w:val="A03Copytext"/>
        <w:rPr>
          <w:lang w:val="pl-PL"/>
        </w:rPr>
      </w:pPr>
    </w:p>
    <w:p w14:paraId="3ED8086D" w14:textId="1DB7D64C" w:rsidR="007C5B8B" w:rsidRPr="00FB61C3" w:rsidRDefault="007C5B8B" w:rsidP="007C5B8B">
      <w:pPr>
        <w:pStyle w:val="A03Copytext"/>
        <w:rPr>
          <w:rFonts w:ascii="MB Corpo S Text Office" w:hAnsi="MB Corpo S Text Office"/>
          <w:lang w:val="pl-PL"/>
        </w:rPr>
      </w:pPr>
      <w:hyperlink r:id="rId14" w:history="1">
        <w:r w:rsidRPr="00FB61C3">
          <w:rPr>
            <w:rStyle w:val="Hipercze"/>
            <w:rFonts w:ascii="MB Corpo S Text Office" w:hAnsi="MB Corpo S Text Office"/>
            <w:lang w:val="pl-PL"/>
          </w:rPr>
          <w:t>Z</w:t>
        </w:r>
        <w:r w:rsidR="00EB7921" w:rsidRPr="00FB61C3">
          <w:rPr>
            <w:rStyle w:val="Hipercze"/>
            <w:rFonts w:ascii="MB Corpo S Text Office" w:hAnsi="MB Corpo S Text Office"/>
            <w:lang w:val="pl-PL"/>
          </w:rPr>
          <w:t>obacz z</w:t>
        </w:r>
        <w:r w:rsidRPr="00FB61C3">
          <w:rPr>
            <w:rStyle w:val="Hipercze"/>
            <w:rFonts w:ascii="MB Corpo S Text Office" w:hAnsi="MB Corpo S Text Office"/>
            <w:lang w:val="pl-PL"/>
          </w:rPr>
          <w:t>djęcia i materiały wideo z otwarcia odnowionego Classic Center.</w:t>
        </w:r>
      </w:hyperlink>
    </w:p>
    <w:p w14:paraId="00C80682" w14:textId="77777777" w:rsidR="007C5B8B" w:rsidRPr="007C5B8B" w:rsidRDefault="007C5B8B" w:rsidP="007C5B8B">
      <w:pPr>
        <w:pStyle w:val="A03Copytext"/>
        <w:rPr>
          <w:lang w:val="pl-PL"/>
        </w:rPr>
      </w:pPr>
    </w:p>
    <w:p w14:paraId="2580EAD3" w14:textId="159F3F14" w:rsidR="00AD59E6" w:rsidRPr="00EB7921" w:rsidRDefault="00EB7921" w:rsidP="00AD59E6">
      <w:pPr>
        <w:pStyle w:val="A03Flietext"/>
        <w:jc w:val="center"/>
        <w:rPr>
          <w:rFonts w:ascii="MB Corpo S Text Office" w:hAnsi="MB Corpo S Text Office"/>
          <w:lang w:val="pl-PL"/>
        </w:rPr>
      </w:pPr>
      <w:r w:rsidRPr="00EB7921">
        <w:rPr>
          <w:rFonts w:ascii="MB Corpo S Text Office" w:eastAsia="MB Corpo S Text Office" w:hAnsi="MB Corpo S Text Office" w:cs="Times New Roman"/>
          <w:lang w:val="pl-PL"/>
        </w:rPr>
        <w:t xml:space="preserve">„Szeroko zakrojona rozbudowa Classic Center stanowi kamień milowy dla Mercedes-Benz </w:t>
      </w:r>
      <w:proofErr w:type="spellStart"/>
      <w:r w:rsidRPr="00EB7921">
        <w:rPr>
          <w:rFonts w:ascii="MB Corpo S Text Office" w:eastAsia="MB Corpo S Text Office" w:hAnsi="MB Corpo S Text Office" w:cs="Times New Roman"/>
          <w:lang w:val="pl-PL"/>
        </w:rPr>
        <w:t>Heritage</w:t>
      </w:r>
      <w:proofErr w:type="spellEnd"/>
      <w:r w:rsidRPr="00EB7921">
        <w:rPr>
          <w:rFonts w:ascii="MB Corpo S Text Office" w:eastAsia="MB Corpo S Text Office" w:hAnsi="MB Corpo S Text Office" w:cs="Times New Roman"/>
          <w:lang w:val="pl-PL"/>
        </w:rPr>
        <w:t xml:space="preserve">. Oferta usług poświęconych długoterminowej ochronie klasycznych samochodów z gwiazdą pokazuje, co reprezentuje nasza marka: najwyższą jakość, pielęgnowanie historii </w:t>
      </w:r>
      <w:r>
        <w:rPr>
          <w:rFonts w:ascii="MB Corpo S Text Office" w:eastAsia="MB Corpo S Text Office" w:hAnsi="MB Corpo S Text Office" w:cs="Times New Roman"/>
          <w:lang w:val="pl-PL"/>
        </w:rPr>
        <w:t xml:space="preserve">oraz </w:t>
      </w:r>
      <w:r w:rsidRPr="00EB7921">
        <w:rPr>
          <w:rFonts w:ascii="MB Corpo S Text Office" w:eastAsia="MB Corpo S Text Office" w:hAnsi="MB Corpo S Text Office" w:cs="Times New Roman"/>
          <w:lang w:val="pl-PL"/>
        </w:rPr>
        <w:t>perspektywy na przyszłość. Zgodnie z naszą naczelną zasadą: dziedzictwo tworzy przyszłość”</w:t>
      </w:r>
      <w:r w:rsidR="00DC2B95">
        <w:rPr>
          <w:rFonts w:ascii="MB Corpo S Text Office" w:eastAsia="MB Corpo S Text Office" w:hAnsi="MB Corpo S Text Office" w:cs="Times New Roman"/>
          <w:lang w:val="pl-PL"/>
        </w:rPr>
        <w:t>.</w:t>
      </w:r>
    </w:p>
    <w:p w14:paraId="5DBD5ED7" w14:textId="0B4FF2C7" w:rsidR="00AD59E6" w:rsidRPr="00DC2B95" w:rsidRDefault="00EB7921" w:rsidP="00AD59E6">
      <w:pPr>
        <w:pStyle w:val="A03Flietext"/>
        <w:spacing w:before="190" w:line="220" w:lineRule="exact"/>
        <w:jc w:val="center"/>
        <w:rPr>
          <w:sz w:val="19"/>
          <w:szCs w:val="19"/>
          <w:lang w:val="pl-PL"/>
        </w:rPr>
      </w:pPr>
      <w:r w:rsidRPr="00DC2B95">
        <w:rPr>
          <w:rFonts w:eastAsia="MB Corpo S Text Office Light" w:cs="Times New Roman"/>
          <w:sz w:val="19"/>
          <w:szCs w:val="19"/>
          <w:lang w:val="pl-PL"/>
        </w:rPr>
        <w:t xml:space="preserve">Marcus </w:t>
      </w:r>
      <w:proofErr w:type="spellStart"/>
      <w:r w:rsidRPr="00DC2B95">
        <w:rPr>
          <w:rFonts w:eastAsia="MB Corpo S Text Office Light" w:cs="Times New Roman"/>
          <w:sz w:val="19"/>
          <w:szCs w:val="19"/>
          <w:lang w:val="pl-PL"/>
        </w:rPr>
        <w:t>Breitschwerdt</w:t>
      </w:r>
      <w:proofErr w:type="spellEnd"/>
      <w:r w:rsidRPr="00DC2B95">
        <w:rPr>
          <w:rFonts w:eastAsia="MB Corpo S Text Office Light" w:cs="Times New Roman"/>
          <w:sz w:val="19"/>
          <w:szCs w:val="19"/>
          <w:lang w:val="pl-PL"/>
        </w:rPr>
        <w:t xml:space="preserve">, wiceprezes wykonawczy Mercedes-Benz AG i prezes Mercedes-Benz </w:t>
      </w:r>
      <w:proofErr w:type="spellStart"/>
      <w:r w:rsidRPr="00DC2B95">
        <w:rPr>
          <w:rFonts w:eastAsia="MB Corpo S Text Office Light" w:cs="Times New Roman"/>
          <w:sz w:val="19"/>
          <w:szCs w:val="19"/>
          <w:lang w:val="pl-PL"/>
        </w:rPr>
        <w:t>Heritage</w:t>
      </w:r>
      <w:proofErr w:type="spellEnd"/>
      <w:r w:rsidRPr="00DC2B95">
        <w:rPr>
          <w:rFonts w:eastAsia="MB Corpo S Text Office Light" w:cs="Times New Roman"/>
          <w:sz w:val="19"/>
          <w:szCs w:val="19"/>
          <w:lang w:val="pl-PL"/>
        </w:rPr>
        <w:t xml:space="preserve"> GmbH</w:t>
      </w:r>
    </w:p>
    <w:p w14:paraId="0846B493" w14:textId="77777777" w:rsidR="00AD59E6" w:rsidRPr="00DC2B95" w:rsidRDefault="00AD59E6" w:rsidP="007C5B8B">
      <w:pPr>
        <w:pStyle w:val="A03Copytext"/>
        <w:rPr>
          <w:lang w:val="pl-PL"/>
        </w:rPr>
      </w:pPr>
    </w:p>
    <w:p w14:paraId="12D89BEE" w14:textId="77777777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>Kompleks powiększono o dodatkową nieruchomość w bezpośrednim sąsiedztwie dotychczasowej głównej siedziby, co umożliwiło reorganizację dostępnych powierzchni i przepływów pracy. W rezultacie poszczególne działy zyskały więcej przestrzeni. Dzięki zapleczu obejmującemu sześć specjalności rzemieślniczych Classic Center jest w stanie wykonywać pełen zakres prac przy klasycznych samochodach Mercedes-Benz – w tym kompletne renowacje realizowane we własnym zakresie. Do nowości należą komora lakiernicza i stanowisko testowe silników. Wyposażenie centrum wzbogaciło się także o specjalistyczne maszyny do obróbki metali oraz podzespołów silników.</w:t>
      </w:r>
    </w:p>
    <w:p w14:paraId="1AE2C4FE" w14:textId="77777777" w:rsidR="007C5B8B" w:rsidRPr="007C5B8B" w:rsidRDefault="007C5B8B" w:rsidP="007C5B8B">
      <w:pPr>
        <w:pStyle w:val="A03Copytext"/>
        <w:rPr>
          <w:lang w:val="pl-PL"/>
        </w:rPr>
      </w:pPr>
    </w:p>
    <w:p w14:paraId="08ABFB59" w14:textId="77777777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 xml:space="preserve">Równocześnie powiększył się zespół pracowników. Doświadczeni eksperci konsekwentnie przekazują swoją specjalistyczną wiedzę następnemu pokoleniu. W ramach programów </w:t>
      </w:r>
      <w:proofErr w:type="spellStart"/>
      <w:r w:rsidRPr="007C5B8B">
        <w:rPr>
          <w:lang w:val="pl-PL"/>
        </w:rPr>
        <w:t>mentoringowych</w:t>
      </w:r>
      <w:proofErr w:type="spellEnd"/>
      <w:r w:rsidRPr="007C5B8B">
        <w:rPr>
          <w:lang w:val="pl-PL"/>
        </w:rPr>
        <w:t xml:space="preserve"> młodzi specjaliści, którzy ukończyli szkolenia w nowoczesnej branży motoryzacyjnej, przez dłuższy czas pracują ze swoimi starszymi koleżankami i kolegami. Pomaga to zachować cenną wiedzę na przyszłość. Poszerzono również zasoby kadrowe w innych obszarach działalności Classic Center, od handlu pojazdami po dostawę części zamiennych.</w:t>
      </w:r>
    </w:p>
    <w:p w14:paraId="48D64C37" w14:textId="77777777" w:rsidR="007C5B8B" w:rsidRPr="007C5B8B" w:rsidRDefault="007C5B8B" w:rsidP="007C5B8B">
      <w:pPr>
        <w:pStyle w:val="A03Copytext"/>
        <w:rPr>
          <w:lang w:val="pl-PL"/>
        </w:rPr>
      </w:pPr>
    </w:p>
    <w:p w14:paraId="6036AD60" w14:textId="77777777" w:rsidR="007C5B8B" w:rsidRPr="003B79DF" w:rsidRDefault="007C5B8B" w:rsidP="007C5B8B">
      <w:pPr>
        <w:pStyle w:val="A03Copytext"/>
        <w:rPr>
          <w:rFonts w:ascii="MB Corpo S Text Office" w:hAnsi="MB Corpo S Text Office"/>
          <w:lang w:val="pl-PL"/>
        </w:rPr>
      </w:pPr>
      <w:r w:rsidRPr="003B79DF">
        <w:rPr>
          <w:rFonts w:ascii="MB Corpo S Text Office" w:hAnsi="MB Corpo S Text Office"/>
          <w:lang w:val="pl-PL"/>
        </w:rPr>
        <w:t>Dostęp do unikalnej historycznej wiedzy z firmowego archiwum</w:t>
      </w:r>
    </w:p>
    <w:p w14:paraId="2CA61C16" w14:textId="43357678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 xml:space="preserve">Poza wyposażeniem technicznym do atutów nowego Classic Center należy dostęp do rozległej wiedzy o historii marki. Warsztat regularnie korzysta z oryginalnej dokumentacji technicznej, danych projektowych i materiałów historycznych z archiwum Mercedes-Benz, jednego z największych prywatnych archiwów firmowych na świecie. Źródła te pomagają zapewnić jak największą autentyczność prac nad zabytkowymi pojazdami. Szczególnie ścisła współpraca dotyczy ekspertyz sygnowanych przez Mercedes-Benz. To wspólna inicjatywa Classic Center i firmowego archiwum; rezultatem jest kompleksowy dokument uznany przez kolekcjonerów i branżę. Ocenia on oryginalność i stan zabytkowego auta na podstawie szczegółowych </w:t>
      </w:r>
      <w:r w:rsidR="00AB7C39" w:rsidRPr="00AB7C39">
        <w:rPr>
          <w:lang w:val="pl-PL"/>
        </w:rPr>
        <w:t>oględzin</w:t>
      </w:r>
      <w:r w:rsidR="00AB7C39">
        <w:rPr>
          <w:lang w:val="pl-PL"/>
        </w:rPr>
        <w:t xml:space="preserve"> </w:t>
      </w:r>
      <w:r w:rsidR="00AB7C39" w:rsidRPr="00AB7C39">
        <w:rPr>
          <w:lang w:val="pl-PL"/>
        </w:rPr>
        <w:t xml:space="preserve">samochodu oraz </w:t>
      </w:r>
      <w:r w:rsidR="00AB7C39">
        <w:rPr>
          <w:lang w:val="pl-PL"/>
        </w:rPr>
        <w:t xml:space="preserve">badań </w:t>
      </w:r>
      <w:r w:rsidR="00AB7C39" w:rsidRPr="00AB7C39">
        <w:rPr>
          <w:lang w:val="pl-PL"/>
        </w:rPr>
        <w:t>archiwalnych</w:t>
      </w:r>
      <w:r w:rsidR="00AB7C39">
        <w:rPr>
          <w:lang w:val="pl-PL"/>
        </w:rPr>
        <w:t xml:space="preserve"> </w:t>
      </w:r>
      <w:r w:rsidR="00AB7C39" w:rsidRPr="00AB7C39">
        <w:rPr>
          <w:lang w:val="pl-PL"/>
        </w:rPr>
        <w:t>materiałów</w:t>
      </w:r>
      <w:r w:rsidRPr="007C5B8B">
        <w:rPr>
          <w:lang w:val="pl-PL"/>
        </w:rPr>
        <w:t>.</w:t>
      </w:r>
    </w:p>
    <w:p w14:paraId="7B903428" w14:textId="77777777" w:rsidR="007C5B8B" w:rsidRPr="007C5B8B" w:rsidRDefault="007C5B8B" w:rsidP="007C5B8B">
      <w:pPr>
        <w:pStyle w:val="A03Copytext"/>
        <w:rPr>
          <w:lang w:val="pl-PL"/>
        </w:rPr>
      </w:pPr>
    </w:p>
    <w:p w14:paraId="662DDD43" w14:textId="34590C9B" w:rsidR="007C5B8B" w:rsidRPr="00713117" w:rsidRDefault="007C5B8B" w:rsidP="007C5B8B">
      <w:pPr>
        <w:pStyle w:val="A03Copytext"/>
        <w:rPr>
          <w:rFonts w:ascii="MB Corpo S Text Office" w:hAnsi="MB Corpo S Text Office"/>
          <w:lang w:val="pl-PL"/>
        </w:rPr>
      </w:pPr>
      <w:r w:rsidRPr="00713117">
        <w:rPr>
          <w:rFonts w:ascii="MB Corpo S Text Office" w:hAnsi="MB Corpo S Text Office"/>
          <w:lang w:val="pl-PL"/>
        </w:rPr>
        <w:t xml:space="preserve">Jeszcze </w:t>
      </w:r>
      <w:r w:rsidR="00713117">
        <w:rPr>
          <w:rFonts w:ascii="MB Corpo S Text Office" w:hAnsi="MB Corpo S Text Office"/>
          <w:lang w:val="pl-PL"/>
        </w:rPr>
        <w:t xml:space="preserve">silniejsza koncentracja </w:t>
      </w:r>
      <w:r w:rsidRPr="00713117">
        <w:rPr>
          <w:rFonts w:ascii="MB Corpo S Text Office" w:hAnsi="MB Corpo S Text Office"/>
          <w:lang w:val="pl-PL"/>
        </w:rPr>
        <w:t>na indywidualnych klientach</w:t>
      </w:r>
    </w:p>
    <w:p w14:paraId="088E4190" w14:textId="3600BD08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 xml:space="preserve">Classic Center od dekad wspiera fabryczną kolekcję zabytkowych samochodów Mercedes-Benz, która obecnie </w:t>
      </w:r>
      <w:r w:rsidR="00713117" w:rsidRPr="007C5B8B">
        <w:rPr>
          <w:lang w:val="pl-PL"/>
        </w:rPr>
        <w:t xml:space="preserve">liczy </w:t>
      </w:r>
      <w:r w:rsidRPr="007C5B8B">
        <w:rPr>
          <w:lang w:val="pl-PL"/>
        </w:rPr>
        <w:t xml:space="preserve">ponad 1100 pojazdów – od historycznych wyścigowych maszyn Grand Prix aż po ostatnie egzemplarze </w:t>
      </w:r>
      <w:r w:rsidR="00713117">
        <w:rPr>
          <w:lang w:val="pl-PL"/>
        </w:rPr>
        <w:t xml:space="preserve">wielu </w:t>
      </w:r>
      <w:r w:rsidRPr="007C5B8B">
        <w:rPr>
          <w:lang w:val="pl-PL"/>
        </w:rPr>
        <w:t>serii</w:t>
      </w:r>
      <w:r w:rsidR="00713117">
        <w:rPr>
          <w:lang w:val="pl-PL"/>
        </w:rPr>
        <w:t xml:space="preserve"> </w:t>
      </w:r>
      <w:r w:rsidRPr="007C5B8B">
        <w:rPr>
          <w:lang w:val="pl-PL"/>
        </w:rPr>
        <w:t>modelow</w:t>
      </w:r>
      <w:r w:rsidR="00713117">
        <w:rPr>
          <w:lang w:val="pl-PL"/>
        </w:rPr>
        <w:t>ych</w:t>
      </w:r>
      <w:r w:rsidRPr="007C5B8B">
        <w:rPr>
          <w:lang w:val="pl-PL"/>
        </w:rPr>
        <w:t xml:space="preserve">. Ich </w:t>
      </w:r>
      <w:r w:rsidR="00713117">
        <w:rPr>
          <w:lang w:val="pl-PL"/>
        </w:rPr>
        <w:t>„</w:t>
      </w:r>
      <w:r w:rsidRPr="007C5B8B">
        <w:rPr>
          <w:lang w:val="pl-PL"/>
        </w:rPr>
        <w:t>biografie</w:t>
      </w:r>
      <w:r w:rsidR="00713117">
        <w:rPr>
          <w:lang w:val="pl-PL"/>
        </w:rPr>
        <w:t>”</w:t>
      </w:r>
      <w:r w:rsidRPr="007C5B8B">
        <w:rPr>
          <w:lang w:val="pl-PL"/>
        </w:rPr>
        <w:t xml:space="preserve"> potwierdzają oryginalne dokumenty z archiwum producenta. Dzięki rozbudowie centrum wiedza zdobywana przy </w:t>
      </w:r>
      <w:r w:rsidR="003B79DF">
        <w:rPr>
          <w:lang w:val="pl-PL"/>
        </w:rPr>
        <w:t xml:space="preserve">okazji opieki </w:t>
      </w:r>
      <w:r w:rsidRPr="007C5B8B">
        <w:rPr>
          <w:lang w:val="pl-PL"/>
        </w:rPr>
        <w:t xml:space="preserve">nad fabryczną kolekcją jest teraz jeszcze szerzej dostępna dla indywidualnych </w:t>
      </w:r>
      <w:r w:rsidR="003B79DF" w:rsidRPr="007C5B8B">
        <w:rPr>
          <w:lang w:val="pl-PL"/>
        </w:rPr>
        <w:t xml:space="preserve">klientów </w:t>
      </w:r>
      <w:r w:rsidRPr="007C5B8B">
        <w:rPr>
          <w:lang w:val="pl-PL"/>
        </w:rPr>
        <w:t xml:space="preserve">– niezależnie od tego, czy posiadają oni starsze klasyki, czy jeżdżą </w:t>
      </w:r>
      <w:proofErr w:type="spellStart"/>
      <w:r w:rsidRPr="007C5B8B">
        <w:rPr>
          <w:lang w:val="pl-PL"/>
        </w:rPr>
        <w:t>youngtimerami</w:t>
      </w:r>
      <w:proofErr w:type="spellEnd"/>
      <w:r w:rsidRPr="007C5B8B">
        <w:rPr>
          <w:lang w:val="pl-PL"/>
        </w:rPr>
        <w:t>, takimi jak SLK (R 170), pierwszy CLS (C 219) czy Klasa R (seria modelowa 251).</w:t>
      </w:r>
    </w:p>
    <w:p w14:paraId="5475EC35" w14:textId="77777777" w:rsidR="007C5B8B" w:rsidRPr="007C5B8B" w:rsidRDefault="007C5B8B" w:rsidP="007C5B8B">
      <w:pPr>
        <w:pStyle w:val="A03Copytext"/>
        <w:rPr>
          <w:lang w:val="pl-PL"/>
        </w:rPr>
      </w:pPr>
    </w:p>
    <w:p w14:paraId="4AF37E40" w14:textId="77777777" w:rsidR="007C5B8B" w:rsidRPr="00421EB0" w:rsidRDefault="007C5B8B" w:rsidP="007C5B8B">
      <w:pPr>
        <w:pStyle w:val="A03Copytext"/>
        <w:rPr>
          <w:rFonts w:ascii="MB Corpo S Text Office" w:hAnsi="MB Corpo S Text Office"/>
          <w:lang w:val="pl-PL"/>
        </w:rPr>
      </w:pPr>
      <w:r w:rsidRPr="00421EB0">
        <w:rPr>
          <w:rFonts w:ascii="MB Corpo S Text Office" w:hAnsi="MB Corpo S Text Office"/>
          <w:lang w:val="pl-PL"/>
        </w:rPr>
        <w:t>Kluczowe zadanie: dostarczanie części zamiennych</w:t>
      </w:r>
    </w:p>
    <w:p w14:paraId="7A3F44A6" w14:textId="77777777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>Mercedes-Benz Classic zarządza ofertą, która obecnie obejmuje około 160 000 oryginalnych części zamiennych do klasycznych modeli z gwiazdą. Części zamienne oraz elementy eksploatacyjne są wytwarzane zgodnie z oryginalnymi, fabrycznymi specyfikacjami, umożliwiając profesjonalne przeprowadzanie konserwacji i napraw. Dzięki ogólnoświatowej sieci sprzedaży i dystrybucji dostępne części zazwyczaj mogą zostać dostarczone w ciągu 24 godzin.</w:t>
      </w:r>
    </w:p>
    <w:p w14:paraId="6839879E" w14:textId="77777777" w:rsidR="007C5B8B" w:rsidRPr="007C5B8B" w:rsidRDefault="007C5B8B" w:rsidP="007C5B8B">
      <w:pPr>
        <w:pStyle w:val="A03Copytext"/>
        <w:rPr>
          <w:lang w:val="pl-PL"/>
        </w:rPr>
      </w:pPr>
    </w:p>
    <w:p w14:paraId="0214A739" w14:textId="77777777" w:rsidR="007C5B8B" w:rsidRPr="0064720E" w:rsidRDefault="007C5B8B" w:rsidP="007C5B8B">
      <w:pPr>
        <w:pStyle w:val="A03Copytext"/>
        <w:rPr>
          <w:rFonts w:ascii="MB Corpo S Text Office" w:hAnsi="MB Corpo S Text Office"/>
          <w:lang w:val="pl-PL"/>
        </w:rPr>
      </w:pPr>
      <w:r w:rsidRPr="0064720E">
        <w:rPr>
          <w:rFonts w:ascii="MB Corpo S Text Office" w:hAnsi="MB Corpo S Text Office"/>
          <w:lang w:val="pl-PL"/>
        </w:rPr>
        <w:t xml:space="preserve">Strategia Mercedes-Benz </w:t>
      </w:r>
      <w:proofErr w:type="spellStart"/>
      <w:r w:rsidRPr="0064720E">
        <w:rPr>
          <w:rFonts w:ascii="MB Corpo S Text Office" w:hAnsi="MB Corpo S Text Office"/>
          <w:lang w:val="pl-PL"/>
        </w:rPr>
        <w:t>Heritage</w:t>
      </w:r>
      <w:proofErr w:type="spellEnd"/>
      <w:r w:rsidRPr="0064720E">
        <w:rPr>
          <w:rFonts w:ascii="MB Corpo S Text Office" w:hAnsi="MB Corpo S Text Office"/>
          <w:lang w:val="pl-PL"/>
        </w:rPr>
        <w:t xml:space="preserve"> GmbH</w:t>
      </w:r>
    </w:p>
    <w:p w14:paraId="6D5FDB9E" w14:textId="4AF69740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 xml:space="preserve">Rozbudowa centrum Classic Center kończy proces restrukturyzacji Mercedes-Benz </w:t>
      </w:r>
      <w:proofErr w:type="spellStart"/>
      <w:r w:rsidRPr="007C5B8B">
        <w:rPr>
          <w:lang w:val="pl-PL"/>
        </w:rPr>
        <w:t>Heritage</w:t>
      </w:r>
      <w:proofErr w:type="spellEnd"/>
      <w:r w:rsidRPr="007C5B8B">
        <w:rPr>
          <w:lang w:val="pl-PL"/>
        </w:rPr>
        <w:t xml:space="preserve"> – oddziału zajmującego się samochodami klasycznymi. Od 2023 </w:t>
      </w:r>
      <w:r w:rsidR="0064720E">
        <w:rPr>
          <w:lang w:val="pl-PL"/>
        </w:rPr>
        <w:t xml:space="preserve">r. </w:t>
      </w:r>
      <w:r w:rsidRPr="007C5B8B">
        <w:rPr>
          <w:lang w:val="pl-PL"/>
        </w:rPr>
        <w:t xml:space="preserve">Mercedes-Benz </w:t>
      </w:r>
      <w:proofErr w:type="spellStart"/>
      <w:r w:rsidRPr="007C5B8B">
        <w:rPr>
          <w:lang w:val="pl-PL"/>
        </w:rPr>
        <w:t>Heritage</w:t>
      </w:r>
      <w:proofErr w:type="spellEnd"/>
      <w:r w:rsidRPr="007C5B8B">
        <w:rPr>
          <w:lang w:val="pl-PL"/>
        </w:rPr>
        <w:t xml:space="preserve"> GmbH skupia wszystkie aktywności związane z dziedzictwem producenta spod znaku trójramiennej gwiazdy – począwszy od Muzeum Mercedes-Benz i centrum Classic Center przez kolekcję samochodów, oryginalne części zamienne i handel samochodami aż po kluby miłośników marki, wydarzenia oraz globalną sieć partnerów Classic Partner.</w:t>
      </w:r>
    </w:p>
    <w:p w14:paraId="11793929" w14:textId="77777777" w:rsidR="007C5B8B" w:rsidRPr="007C5B8B" w:rsidRDefault="007C5B8B" w:rsidP="007C5B8B">
      <w:pPr>
        <w:pStyle w:val="A03Copytext"/>
        <w:rPr>
          <w:lang w:val="pl-PL"/>
        </w:rPr>
      </w:pPr>
    </w:p>
    <w:p w14:paraId="72928E91" w14:textId="77777777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>Więcej informacji oraz materiały multimedialne:</w:t>
      </w:r>
    </w:p>
    <w:p w14:paraId="7B74451C" w14:textId="7B12E836" w:rsidR="007C5B8B" w:rsidRPr="007C5B8B" w:rsidRDefault="007C5B8B" w:rsidP="007C5B8B">
      <w:pPr>
        <w:pStyle w:val="A03Copytext"/>
        <w:rPr>
          <w:lang w:val="pl-PL"/>
        </w:rPr>
      </w:pPr>
      <w:hyperlink r:id="rId15" w:history="1">
        <w:r w:rsidRPr="007C5B8B">
          <w:rPr>
            <w:rStyle w:val="Hipercze"/>
            <w:lang w:val="pl-PL"/>
          </w:rPr>
          <w:t>mercedes-benz-archive.com/</w:t>
        </w:r>
        <w:proofErr w:type="spellStart"/>
        <w:r w:rsidRPr="007C5B8B">
          <w:rPr>
            <w:rStyle w:val="Hipercze"/>
            <w:lang w:val="pl-PL"/>
          </w:rPr>
          <w:t>marsmuseum</w:t>
        </w:r>
        <w:proofErr w:type="spellEnd"/>
      </w:hyperlink>
    </w:p>
    <w:p w14:paraId="368C4DDD" w14:textId="77777777" w:rsidR="007C5B8B" w:rsidRPr="007C5B8B" w:rsidRDefault="007C5B8B" w:rsidP="007C5B8B">
      <w:pPr>
        <w:pStyle w:val="A03Copytext"/>
        <w:rPr>
          <w:lang w:val="pl-PL"/>
        </w:rPr>
      </w:pPr>
    </w:p>
    <w:p w14:paraId="3F93F984" w14:textId="77777777" w:rsidR="007C5B8B" w:rsidRPr="007C5B8B" w:rsidRDefault="007C5B8B" w:rsidP="007C5B8B">
      <w:pPr>
        <w:pStyle w:val="A03Copytext"/>
        <w:rPr>
          <w:lang w:val="pl-PL"/>
        </w:rPr>
      </w:pPr>
      <w:r w:rsidRPr="007C5B8B">
        <w:rPr>
          <w:lang w:val="pl-PL"/>
        </w:rPr>
        <w:t>Mercedes-Benz Classic w mediach społecznościowych:</w:t>
      </w:r>
    </w:p>
    <w:p w14:paraId="2AD81BD0" w14:textId="78F714FF" w:rsidR="007C5B8B" w:rsidRPr="00DC2B95" w:rsidRDefault="007C5B8B" w:rsidP="007C5B8B">
      <w:pPr>
        <w:pStyle w:val="A03Copytext"/>
        <w:rPr>
          <w:lang w:val="pl-PL"/>
        </w:rPr>
      </w:pPr>
      <w:hyperlink r:id="rId16" w:history="1">
        <w:r w:rsidRPr="00DC2B95">
          <w:rPr>
            <w:rStyle w:val="Hipercze"/>
            <w:lang w:val="pl-PL"/>
          </w:rPr>
          <w:t>https://www.instagram.com/mercedesbenzmuseum</w:t>
        </w:r>
      </w:hyperlink>
      <w:r w:rsidRPr="00DC2B95">
        <w:rPr>
          <w:lang w:val="pl-PL"/>
        </w:rPr>
        <w:t xml:space="preserve"> </w:t>
      </w:r>
    </w:p>
    <w:p w14:paraId="7B6D945D" w14:textId="3301F673" w:rsidR="004250CE" w:rsidRPr="00294482" w:rsidRDefault="007C5B8B" w:rsidP="007C5B8B">
      <w:pPr>
        <w:pStyle w:val="A03Copytext"/>
        <w:rPr>
          <w:rFonts w:asciiTheme="minorHAnsi" w:hAnsiTheme="minorHAnsi"/>
          <w:lang w:val="pl-PL"/>
        </w:rPr>
      </w:pPr>
      <w:hyperlink r:id="rId17" w:history="1">
        <w:r w:rsidRPr="00DC2B95">
          <w:rPr>
            <w:rStyle w:val="Hipercze"/>
            <w:lang w:val="pl-PL"/>
          </w:rPr>
          <w:t>https://www.facebook.com/mercedesbenzmuseum</w:t>
        </w:r>
      </w:hyperlink>
      <w:r w:rsidRPr="00DC2B95">
        <w:rPr>
          <w:lang w:val="pl-PL"/>
        </w:rPr>
        <w:t xml:space="preserve"> </w:t>
      </w:r>
    </w:p>
    <w:p w14:paraId="7A3DA62F" w14:textId="77777777" w:rsidR="00294482" w:rsidRPr="002352DB" w:rsidRDefault="00294482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lastRenderedPageBreak/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8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9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0531521F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</w:t>
      </w:r>
      <w:r w:rsidR="00683509" w:rsidRPr="001C642C">
        <w:rPr>
          <w:lang w:val="pl-PL"/>
        </w:rPr>
        <w:t>wniosek patentowy</w:t>
      </w:r>
      <w:r w:rsidR="00683509" w:rsidRPr="00683509">
        <w:rPr>
          <w:lang w:val="pl-PL"/>
        </w:rPr>
        <w:t xml:space="preserve"> </w:t>
      </w:r>
      <w:r w:rsidRPr="00F42C47">
        <w:rPr>
          <w:lang w:val="pl-PL"/>
        </w:rPr>
        <w:t xml:space="preserve">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8CDCA" w14:textId="77777777" w:rsidR="007B27DC" w:rsidRPr="003C6EBA" w:rsidRDefault="007B27DC">
      <w:r w:rsidRPr="003C6EBA">
        <w:separator/>
      </w:r>
    </w:p>
  </w:endnote>
  <w:endnote w:type="continuationSeparator" w:id="0">
    <w:p w14:paraId="439C0034" w14:textId="77777777" w:rsidR="007B27DC" w:rsidRPr="005175CA" w:rsidRDefault="007B27DC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CD3BE2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CD3BE2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CD3BE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CD3BE2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CD3BE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CD3BE2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CD3BE2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CD3BE2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CD3BE2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CE1E8" w14:textId="77777777" w:rsidR="007B27DC" w:rsidRPr="003C6EBA" w:rsidRDefault="007B27DC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7C50BEE4" w14:textId="77777777" w:rsidR="007B27DC" w:rsidRPr="003C6EBA" w:rsidRDefault="007B27DC" w:rsidP="00764B8C">
      <w:r w:rsidRPr="003C6EBA">
        <w:continuationSeparator/>
      </w:r>
    </w:p>
    <w:p w14:paraId="40B82651" w14:textId="77777777" w:rsidR="007B27DC" w:rsidRPr="003C6EBA" w:rsidRDefault="007B27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43424161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62D35"/>
    <w:multiLevelType w:val="hybridMultilevel"/>
    <w:tmpl w:val="28C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17134625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2ACE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1E3C"/>
    <w:rsid w:val="00122D49"/>
    <w:rsid w:val="00123A7C"/>
    <w:rsid w:val="001250CE"/>
    <w:rsid w:val="0012549C"/>
    <w:rsid w:val="00125560"/>
    <w:rsid w:val="00125D57"/>
    <w:rsid w:val="001275BF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5D4A"/>
    <w:rsid w:val="001C642C"/>
    <w:rsid w:val="001C77C1"/>
    <w:rsid w:val="001D20E1"/>
    <w:rsid w:val="001D24E2"/>
    <w:rsid w:val="001D259B"/>
    <w:rsid w:val="001D2EC1"/>
    <w:rsid w:val="001D673F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412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73EC2"/>
    <w:rsid w:val="002747A2"/>
    <w:rsid w:val="00280C66"/>
    <w:rsid w:val="002842CD"/>
    <w:rsid w:val="002844C5"/>
    <w:rsid w:val="00286376"/>
    <w:rsid w:val="0029326C"/>
    <w:rsid w:val="00294482"/>
    <w:rsid w:val="00294B0D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9DF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1EB0"/>
    <w:rsid w:val="0042210D"/>
    <w:rsid w:val="00423F78"/>
    <w:rsid w:val="004250CE"/>
    <w:rsid w:val="00425284"/>
    <w:rsid w:val="00425D50"/>
    <w:rsid w:val="00427245"/>
    <w:rsid w:val="00431013"/>
    <w:rsid w:val="004318AE"/>
    <w:rsid w:val="0043260D"/>
    <w:rsid w:val="004361F4"/>
    <w:rsid w:val="004377ED"/>
    <w:rsid w:val="00437FE0"/>
    <w:rsid w:val="0044160E"/>
    <w:rsid w:val="004431B8"/>
    <w:rsid w:val="00443BF6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2C1B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EC7"/>
    <w:rsid w:val="005D7DBF"/>
    <w:rsid w:val="005D7F61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5BB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4720E"/>
    <w:rsid w:val="00650C52"/>
    <w:rsid w:val="006517B1"/>
    <w:rsid w:val="0065282E"/>
    <w:rsid w:val="0065415E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3509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3117"/>
    <w:rsid w:val="007147DB"/>
    <w:rsid w:val="00716BD5"/>
    <w:rsid w:val="0072046B"/>
    <w:rsid w:val="00720C0D"/>
    <w:rsid w:val="007210E7"/>
    <w:rsid w:val="00722EAC"/>
    <w:rsid w:val="0072713E"/>
    <w:rsid w:val="0073053C"/>
    <w:rsid w:val="007306A1"/>
    <w:rsid w:val="00730A1F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1EF6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27DC"/>
    <w:rsid w:val="007B59A5"/>
    <w:rsid w:val="007B63B2"/>
    <w:rsid w:val="007B707C"/>
    <w:rsid w:val="007B7159"/>
    <w:rsid w:val="007B7317"/>
    <w:rsid w:val="007C1A9B"/>
    <w:rsid w:val="007C42D7"/>
    <w:rsid w:val="007C5B8B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11E4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564E"/>
    <w:rsid w:val="00857007"/>
    <w:rsid w:val="00860448"/>
    <w:rsid w:val="00864B06"/>
    <w:rsid w:val="00873D60"/>
    <w:rsid w:val="00874AE4"/>
    <w:rsid w:val="008802EC"/>
    <w:rsid w:val="00887DB3"/>
    <w:rsid w:val="0089037F"/>
    <w:rsid w:val="0089061E"/>
    <w:rsid w:val="008916E5"/>
    <w:rsid w:val="00893E3B"/>
    <w:rsid w:val="008941D8"/>
    <w:rsid w:val="0089446D"/>
    <w:rsid w:val="008945B3"/>
    <w:rsid w:val="00894B35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16F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0CB4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B7D3F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5A83"/>
    <w:rsid w:val="00A275F1"/>
    <w:rsid w:val="00A36956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4BE"/>
    <w:rsid w:val="00AB78C7"/>
    <w:rsid w:val="00AB7C39"/>
    <w:rsid w:val="00AC0F23"/>
    <w:rsid w:val="00AC3FAD"/>
    <w:rsid w:val="00AC41DD"/>
    <w:rsid w:val="00AC6018"/>
    <w:rsid w:val="00AC7987"/>
    <w:rsid w:val="00AD388C"/>
    <w:rsid w:val="00AD56CA"/>
    <w:rsid w:val="00AD57E0"/>
    <w:rsid w:val="00AD59E6"/>
    <w:rsid w:val="00AD674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3683"/>
    <w:rsid w:val="00B24199"/>
    <w:rsid w:val="00B253B8"/>
    <w:rsid w:val="00B260AC"/>
    <w:rsid w:val="00B271D5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41E7"/>
    <w:rsid w:val="00B57555"/>
    <w:rsid w:val="00B603E2"/>
    <w:rsid w:val="00B618F8"/>
    <w:rsid w:val="00B61A6E"/>
    <w:rsid w:val="00B61DF2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831C7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70B6"/>
    <w:rsid w:val="00CD3BE2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20E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C2B95"/>
    <w:rsid w:val="00DC2C09"/>
    <w:rsid w:val="00DD1220"/>
    <w:rsid w:val="00DD1A42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016C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47E2E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B7921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870"/>
    <w:rsid w:val="00F00E69"/>
    <w:rsid w:val="00F05E0E"/>
    <w:rsid w:val="00F065CD"/>
    <w:rsid w:val="00F07AE0"/>
    <w:rsid w:val="00F108EE"/>
    <w:rsid w:val="00F122A2"/>
    <w:rsid w:val="00F1470F"/>
    <w:rsid w:val="00F16CF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0790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A1A"/>
    <w:rsid w:val="00FA2BAD"/>
    <w:rsid w:val="00FA2C8F"/>
    <w:rsid w:val="00FA702E"/>
    <w:rsid w:val="00FB1C51"/>
    <w:rsid w:val="00FB3C86"/>
    <w:rsid w:val="00FB5D26"/>
    <w:rsid w:val="00FB604D"/>
    <w:rsid w:val="00FB61C3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A03Flietext">
    <w:name w:val="A03_Fließtext"/>
    <w:link w:val="A03FlietextZchn"/>
    <w:qFormat/>
    <w:rsid w:val="00AD59E6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AD59E6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mailto:blazej.bulinski@mercedes-benz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facebook.com/mercedesbenzmuseu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mercedesbenzmuseu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mercedes-benz-archive.com/marsmuseum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media.mercedes-benz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rcedes-benz-archive.com/marsMuseum/en/instance/ko/October--Classic-Center-Grand-Opening.xhtml?oid=19565766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4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1078</Words>
  <Characters>7543</Characters>
  <Application>Microsoft Office Word</Application>
  <DocSecurity>0</DocSecurity>
  <Lines>139</Lines>
  <Paragraphs>59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228</cp:revision>
  <dcterms:created xsi:type="dcterms:W3CDTF">2026-08-17T05:29:00Z</dcterms:created>
  <dcterms:modified xsi:type="dcterms:W3CDTF">2026-10-20T15:45:00Z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