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r>
              <w:rPr>
                <w:szCs w:val="21"/>
              </w:rPr>
              <w:t>Informacja prasowa</w:t>
            </w:r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731D6970" w:rsidR="00317376" w:rsidRPr="003C6EBA" w:rsidRDefault="00F0457F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513B00">
              <w:t xml:space="preserve"> listopada</w:t>
            </w:r>
            <w:r w:rsidR="00F17C59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21BCE706" w14:textId="77574BEA" w:rsidR="00C06BD9" w:rsidRPr="00D64BE9" w:rsidRDefault="00F0457F" w:rsidP="00E510FE">
      <w:pPr>
        <w:pStyle w:val="A01Headline1"/>
        <w:rPr>
          <w:lang w:val="pl-PL"/>
        </w:rPr>
      </w:pPr>
      <w:r w:rsidRPr="00F0457F">
        <w:rPr>
          <w:lang w:val="pl-PL"/>
        </w:rPr>
        <w:t>Grand Prix Meksyku 2026</w:t>
      </w:r>
      <w:r>
        <w:rPr>
          <w:lang w:val="pl-PL"/>
        </w:rPr>
        <w:t xml:space="preserve">: </w:t>
      </w:r>
      <w:r w:rsidR="00C06BD9" w:rsidRPr="00C06BD9">
        <w:rPr>
          <w:lang w:val="pl-PL"/>
        </w:rPr>
        <w:t>Kimi Antonelli najmłodszym mistrzem świata</w:t>
      </w:r>
    </w:p>
    <w:p w14:paraId="756EC2E9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Kimi Antonelli został najmłodszym mistrzem świata w historii Formuły 1, zajmując trzecie miejsce w Grand Prix Meksyku. Jego zespołowy partner, George Russell, ukończył wyścig na szóstej pozycji.</w:t>
      </w:r>
    </w:p>
    <w:p w14:paraId="35384A2C" w14:textId="1BEBB3B3" w:rsidR="006C58EE" w:rsidRPr="006C58EE" w:rsidRDefault="003B6A7B" w:rsidP="006C58EE">
      <w:pPr>
        <w:pStyle w:val="A04List"/>
        <w:rPr>
          <w:rFonts w:asciiTheme="minorHAnsi" w:eastAsia="Times New Roman" w:hAnsiTheme="minorHAnsi"/>
          <w:lang w:val="pl-PL"/>
        </w:rPr>
      </w:pPr>
      <w:r>
        <w:rPr>
          <w:rFonts w:asciiTheme="minorHAnsi" w:eastAsia="Times New Roman" w:hAnsiTheme="minorHAnsi"/>
          <w:lang w:val="pl-PL"/>
        </w:rPr>
        <w:t xml:space="preserve">Po starcie </w:t>
      </w:r>
      <w:r w:rsidR="006C58EE" w:rsidRPr="006C58EE">
        <w:rPr>
          <w:rFonts w:asciiTheme="minorHAnsi" w:eastAsia="Times New Roman" w:hAnsiTheme="minorHAnsi"/>
          <w:lang w:val="pl-PL"/>
        </w:rPr>
        <w:t>z czwartego pola</w:t>
      </w:r>
      <w:r>
        <w:rPr>
          <w:rFonts w:asciiTheme="minorHAnsi" w:eastAsia="Times New Roman" w:hAnsiTheme="minorHAnsi"/>
          <w:lang w:val="pl-PL"/>
        </w:rPr>
        <w:t xml:space="preserve"> </w:t>
      </w:r>
      <w:r w:rsidR="006C58EE" w:rsidRPr="006C58EE">
        <w:rPr>
          <w:rFonts w:asciiTheme="minorHAnsi" w:eastAsia="Times New Roman" w:hAnsiTheme="minorHAnsi"/>
          <w:lang w:val="pl-PL"/>
        </w:rPr>
        <w:t>Kimi bardzo dobrze rozegrał pierwszą zmianę – dzięki połączeniu szybkiego tempa z umiejętnym oszczędzaniem ogumienia zdołał utrzymać miękkie opony przez ponad 40 okrążeń, co pozwoliło mu włączyć się do walki o podium.</w:t>
      </w:r>
    </w:p>
    <w:p w14:paraId="4B82589E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Przerwanie wyścigu czerwoną flagą – spowodowane poważnym wypadkiem Valtteriego Bottasa w bolidzie Cadillaca – zniwelowało przewagę wynikającą z różnicy w strategiach ogumienia; w momencie wstrzymania rywalizacji Kimi zajmował trzecie miejsce.</w:t>
      </w:r>
    </w:p>
    <w:p w14:paraId="628E8F0C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Ponieważ kolejność po restarcie ustalono na podstawie pomiaru przy wjeździe do alei serwisowej, Kimi wznowił wyścig z czwartej pozycji. Szybko jednak odzyskał miejsce na podium, popisując się efektownym manewrem wyprzedzenia Charlesa Leclerca przy dojeździe do pierwszego zakrętu, już na drugim okrążeniu po restarcie.</w:t>
      </w:r>
    </w:p>
    <w:p w14:paraId="12129D8C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Kimi minął linię mety na trzeciej pozycji, zdobywając swoje 17. podium w sezonie, a co najważniejsze – zapewniając sobie tytuł mistrza świata kierowców w sezonie 2026.</w:t>
      </w:r>
    </w:p>
    <w:p w14:paraId="6F32C3B2" w14:textId="3CE203C0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George</w:t>
      </w:r>
      <w:r w:rsidR="00B62F73">
        <w:rPr>
          <w:rFonts w:asciiTheme="minorHAnsi" w:eastAsia="Times New Roman" w:hAnsiTheme="minorHAnsi"/>
          <w:lang w:val="pl-PL"/>
        </w:rPr>
        <w:t xml:space="preserve"> </w:t>
      </w:r>
      <w:r w:rsidRPr="006C58EE">
        <w:rPr>
          <w:rFonts w:asciiTheme="minorHAnsi" w:eastAsia="Times New Roman" w:hAnsiTheme="minorHAnsi"/>
          <w:lang w:val="pl-PL"/>
        </w:rPr>
        <w:t>zaliczył dobry start</w:t>
      </w:r>
      <w:r w:rsidR="00B62F73">
        <w:rPr>
          <w:rFonts w:asciiTheme="minorHAnsi" w:eastAsia="Times New Roman" w:hAnsiTheme="minorHAnsi"/>
          <w:lang w:val="pl-PL"/>
        </w:rPr>
        <w:t xml:space="preserve"> z drugiego pola</w:t>
      </w:r>
      <w:r w:rsidRPr="006C58EE">
        <w:rPr>
          <w:rFonts w:asciiTheme="minorHAnsi" w:eastAsia="Times New Roman" w:hAnsiTheme="minorHAnsi"/>
          <w:lang w:val="pl-PL"/>
        </w:rPr>
        <w:t>, jednak w drodze do pierwszego zakrętu napotkał nieoczekiwany problem z dostarczaniem mocy, co kosztowało go utratę kilku miejsc.</w:t>
      </w:r>
    </w:p>
    <w:p w14:paraId="098A7A94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Następnie, na szóstym zakręcie, George miał kontakt z Hadjarem, za co otrzymał karę 10 sekund.</w:t>
      </w:r>
    </w:p>
    <w:p w14:paraId="208D3D6F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Mimo to Russell prezentował dobre tempo; po odbyciu kary wrócił na tor przed Piastrim, zajmując szóste miejsce.</w:t>
      </w:r>
    </w:p>
    <w:p w14:paraId="657A919B" w14:textId="28C724D2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 xml:space="preserve">Po </w:t>
      </w:r>
      <w:r w:rsidR="00711A69">
        <w:rPr>
          <w:rFonts w:asciiTheme="minorHAnsi" w:eastAsia="Times New Roman" w:hAnsiTheme="minorHAnsi"/>
          <w:lang w:val="pl-PL"/>
        </w:rPr>
        <w:t xml:space="preserve">restarcie </w:t>
      </w:r>
      <w:r w:rsidRPr="006C58EE">
        <w:rPr>
          <w:rFonts w:asciiTheme="minorHAnsi" w:eastAsia="Times New Roman" w:hAnsiTheme="minorHAnsi"/>
          <w:lang w:val="pl-PL"/>
        </w:rPr>
        <w:t>utrzymał tę pozycję aż do samej mety.</w:t>
      </w:r>
    </w:p>
    <w:p w14:paraId="2A30CFAF" w14:textId="77777777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Kimi Antonelli został najmłodszym mistrzem świata w historii F1 – w chwili zdobycia tytułu miał zaledwie 20 lat i 68 dni. Poprzedni rekord należał do Sebastiana Vettela, który w 2010 roku sięgnął po mistrzostwo w wieku 23 lat i 134 dni.</w:t>
      </w:r>
    </w:p>
    <w:p w14:paraId="2D9C4764" w14:textId="2D9E9478" w:rsidR="006C58EE" w:rsidRPr="006C58EE" w:rsidRDefault="006C58EE" w:rsidP="006C58EE">
      <w:pPr>
        <w:pStyle w:val="A04List"/>
        <w:rPr>
          <w:rFonts w:asciiTheme="minorHAnsi" w:eastAsia="Times New Roman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To pierwszy włoski mistrz świata F1 od triumfu Alberta Ascariego w 1953 roku i trzeci w historii, po Giuseppe Farinie i Ascarim.</w:t>
      </w:r>
    </w:p>
    <w:p w14:paraId="2880A7B8" w14:textId="5F6B807F" w:rsidR="00200ABF" w:rsidRPr="006C58EE" w:rsidRDefault="006C58EE" w:rsidP="006C58EE">
      <w:pPr>
        <w:pStyle w:val="A04List"/>
        <w:rPr>
          <w:rFonts w:asciiTheme="minorHAnsi" w:hAnsiTheme="minorHAnsi"/>
          <w:lang w:val="pl-PL"/>
        </w:rPr>
      </w:pPr>
      <w:r w:rsidRPr="006C58EE">
        <w:rPr>
          <w:rFonts w:asciiTheme="minorHAnsi" w:eastAsia="Times New Roman" w:hAnsiTheme="minorHAnsi"/>
          <w:lang w:val="pl-PL"/>
        </w:rPr>
        <w:t>Kimi jest pierwszym wychowankiem juniorskiego programu zespołu, który sięgnął po tytuł mistrza świata, dokładając dziesiąte mistrzostwo kierowców dla marki spod znaku trójramiennej gwiazdy (poprzednie tytuły: 1954, 1955, 2014, 2015, 2016, 2017, 2018, 2019, 2020).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1"/>
        <w:gridCol w:w="1412"/>
        <w:gridCol w:w="1412"/>
        <w:gridCol w:w="1412"/>
        <w:gridCol w:w="1412"/>
        <w:gridCol w:w="1412"/>
        <w:gridCol w:w="1412"/>
      </w:tblGrid>
      <w:tr w:rsidR="00906DCA" w14:paraId="28ADE2D1" w14:textId="77777777" w:rsidTr="00906DCA">
        <w:tc>
          <w:tcPr>
            <w:tcW w:w="1411" w:type="dxa"/>
          </w:tcPr>
          <w:p w14:paraId="2F2E467A" w14:textId="0AA09496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>Kierowca</w:t>
            </w:r>
          </w:p>
        </w:tc>
        <w:tc>
          <w:tcPr>
            <w:tcW w:w="1412" w:type="dxa"/>
          </w:tcPr>
          <w:p w14:paraId="1D528D51" w14:textId="612F17F8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>Miejsce na starcie</w:t>
            </w:r>
          </w:p>
        </w:tc>
        <w:tc>
          <w:tcPr>
            <w:tcW w:w="1412" w:type="dxa"/>
          </w:tcPr>
          <w:p w14:paraId="03040B7C" w14:textId="61F6F458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>Wynik</w:t>
            </w:r>
          </w:p>
        </w:tc>
        <w:tc>
          <w:tcPr>
            <w:tcW w:w="1412" w:type="dxa"/>
          </w:tcPr>
          <w:p w14:paraId="4D394A38" w14:textId="425BB9F2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>Najszybsze okrążenie</w:t>
            </w:r>
          </w:p>
        </w:tc>
        <w:tc>
          <w:tcPr>
            <w:tcW w:w="1412" w:type="dxa"/>
          </w:tcPr>
          <w:p w14:paraId="29E12CB3" w14:textId="2C98A147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>Opony na starcie</w:t>
            </w:r>
          </w:p>
        </w:tc>
        <w:tc>
          <w:tcPr>
            <w:tcW w:w="1412" w:type="dxa"/>
          </w:tcPr>
          <w:p w14:paraId="3E7C9E27" w14:textId="289C0456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 xml:space="preserve">Pierwszy </w:t>
            </w:r>
            <w:r w:rsidR="00652322">
              <w:rPr>
                <w:b/>
                <w:bCs/>
                <w:sz w:val="17"/>
                <w:szCs w:val="17"/>
                <w:lang w:val="pl-PL"/>
              </w:rPr>
              <w:br/>
              <w:t xml:space="preserve">pit </w:t>
            </w:r>
            <w:r w:rsidRPr="00906DCA">
              <w:rPr>
                <w:b/>
                <w:bCs/>
                <w:sz w:val="17"/>
                <w:szCs w:val="17"/>
                <w:lang w:val="pl-PL"/>
              </w:rPr>
              <w:t>stop</w:t>
            </w:r>
          </w:p>
        </w:tc>
        <w:tc>
          <w:tcPr>
            <w:tcW w:w="1412" w:type="dxa"/>
          </w:tcPr>
          <w:p w14:paraId="4DCC10D0" w14:textId="7EF36D66" w:rsidR="00906DCA" w:rsidRPr="00906DCA" w:rsidRDefault="00906DCA" w:rsidP="00906DCA">
            <w:pPr>
              <w:jc w:val="center"/>
              <w:rPr>
                <w:b/>
                <w:bCs/>
                <w:sz w:val="17"/>
                <w:szCs w:val="17"/>
                <w:lang w:val="pl-PL"/>
              </w:rPr>
            </w:pPr>
            <w:r w:rsidRPr="00906DCA">
              <w:rPr>
                <w:b/>
                <w:bCs/>
                <w:sz w:val="17"/>
                <w:szCs w:val="17"/>
                <w:lang w:val="pl-PL"/>
              </w:rPr>
              <w:t xml:space="preserve">Drugi </w:t>
            </w:r>
            <w:r w:rsidR="00652322">
              <w:rPr>
                <w:b/>
                <w:bCs/>
                <w:sz w:val="17"/>
                <w:szCs w:val="17"/>
                <w:lang w:val="pl-PL"/>
              </w:rPr>
              <w:br/>
              <w:t xml:space="preserve">pit </w:t>
            </w:r>
            <w:r w:rsidRPr="00906DCA">
              <w:rPr>
                <w:b/>
                <w:bCs/>
                <w:sz w:val="17"/>
                <w:szCs w:val="17"/>
                <w:lang w:val="pl-PL"/>
              </w:rPr>
              <w:t>stop</w:t>
            </w:r>
          </w:p>
        </w:tc>
      </w:tr>
      <w:tr w:rsidR="00906DCA" w14:paraId="5A642CF0" w14:textId="77777777" w:rsidTr="00906DCA">
        <w:tc>
          <w:tcPr>
            <w:tcW w:w="1411" w:type="dxa"/>
          </w:tcPr>
          <w:p w14:paraId="31E32AF1" w14:textId="5E8E1B72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Kimi Antonelli</w:t>
            </w:r>
          </w:p>
        </w:tc>
        <w:tc>
          <w:tcPr>
            <w:tcW w:w="1412" w:type="dxa"/>
          </w:tcPr>
          <w:p w14:paraId="72F3302C" w14:textId="348AC2EC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P4</w:t>
            </w:r>
          </w:p>
        </w:tc>
        <w:tc>
          <w:tcPr>
            <w:tcW w:w="1412" w:type="dxa"/>
          </w:tcPr>
          <w:p w14:paraId="768BF2E7" w14:textId="127637AA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P3</w:t>
            </w:r>
          </w:p>
        </w:tc>
        <w:tc>
          <w:tcPr>
            <w:tcW w:w="1412" w:type="dxa"/>
          </w:tcPr>
          <w:p w14:paraId="71F28FE9" w14:textId="4F25882A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1:19,427</w:t>
            </w:r>
          </w:p>
        </w:tc>
        <w:tc>
          <w:tcPr>
            <w:tcW w:w="1412" w:type="dxa"/>
          </w:tcPr>
          <w:p w14:paraId="0187D190" w14:textId="7F69649E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miękkie</w:t>
            </w:r>
          </w:p>
        </w:tc>
        <w:tc>
          <w:tcPr>
            <w:tcW w:w="1412" w:type="dxa"/>
          </w:tcPr>
          <w:p w14:paraId="527F34CA" w14:textId="16D6CC5A" w:rsidR="00906DCA" w:rsidRPr="00906DCA" w:rsidRDefault="00D577E5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po</w:t>
            </w:r>
            <w:r w:rsidR="00906DCA">
              <w:rPr>
                <w:sz w:val="17"/>
                <w:szCs w:val="17"/>
                <w:lang w:val="pl-PL"/>
              </w:rPr>
              <w:t xml:space="preserve">średnie </w:t>
            </w:r>
          </w:p>
        </w:tc>
        <w:tc>
          <w:tcPr>
            <w:tcW w:w="1412" w:type="dxa"/>
          </w:tcPr>
          <w:p w14:paraId="7518FB0E" w14:textId="714B2706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miękkie </w:t>
            </w:r>
          </w:p>
        </w:tc>
      </w:tr>
      <w:tr w:rsidR="00906DCA" w14:paraId="5C2417D8" w14:textId="77777777" w:rsidTr="00906DCA">
        <w:tc>
          <w:tcPr>
            <w:tcW w:w="1411" w:type="dxa"/>
          </w:tcPr>
          <w:p w14:paraId="501CDFE8" w14:textId="1ADCA13A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George Russell</w:t>
            </w:r>
          </w:p>
        </w:tc>
        <w:tc>
          <w:tcPr>
            <w:tcW w:w="1412" w:type="dxa"/>
          </w:tcPr>
          <w:p w14:paraId="7EC6B69F" w14:textId="38F5FC99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P2</w:t>
            </w:r>
          </w:p>
        </w:tc>
        <w:tc>
          <w:tcPr>
            <w:tcW w:w="1412" w:type="dxa"/>
          </w:tcPr>
          <w:p w14:paraId="2858EED2" w14:textId="0D747594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P6</w:t>
            </w:r>
          </w:p>
        </w:tc>
        <w:tc>
          <w:tcPr>
            <w:tcW w:w="1412" w:type="dxa"/>
          </w:tcPr>
          <w:p w14:paraId="76CEA7E8" w14:textId="46182E50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1:20,147</w:t>
            </w:r>
          </w:p>
        </w:tc>
        <w:tc>
          <w:tcPr>
            <w:tcW w:w="1412" w:type="dxa"/>
          </w:tcPr>
          <w:p w14:paraId="710C6344" w14:textId="166ED56E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miękkie</w:t>
            </w:r>
          </w:p>
        </w:tc>
        <w:tc>
          <w:tcPr>
            <w:tcW w:w="1412" w:type="dxa"/>
          </w:tcPr>
          <w:p w14:paraId="03492ECE" w14:textId="7107FB56" w:rsidR="00906DCA" w:rsidRPr="00906DCA" w:rsidRDefault="00D577E5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po</w:t>
            </w:r>
            <w:r w:rsidR="00906DCA">
              <w:rPr>
                <w:sz w:val="17"/>
                <w:szCs w:val="17"/>
                <w:lang w:val="pl-PL"/>
              </w:rPr>
              <w:t xml:space="preserve">średnie </w:t>
            </w:r>
          </w:p>
        </w:tc>
        <w:tc>
          <w:tcPr>
            <w:tcW w:w="1412" w:type="dxa"/>
          </w:tcPr>
          <w:p w14:paraId="29953522" w14:textId="1D3E1227" w:rsidR="00906DCA" w:rsidRPr="00906DCA" w:rsidRDefault="00906DCA" w:rsidP="00906DCA">
            <w:pPr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miękkie </w:t>
            </w:r>
          </w:p>
        </w:tc>
      </w:tr>
    </w:tbl>
    <w:p w14:paraId="4D6C5449" w14:textId="77777777" w:rsidR="00906DCA" w:rsidRDefault="00906DCA" w:rsidP="00200ABF">
      <w:pPr>
        <w:pStyle w:val="A03Flietext"/>
        <w:rPr>
          <w:lang w:val="pl-PL"/>
        </w:rPr>
      </w:pPr>
    </w:p>
    <w:p w14:paraId="625B2505" w14:textId="77777777" w:rsidR="00D577E5" w:rsidRPr="00517E1A" w:rsidRDefault="00D577E5" w:rsidP="00D577E5">
      <w:pPr>
        <w:pStyle w:val="A03Flietext"/>
        <w:rPr>
          <w:rFonts w:ascii="MB Corpo S Text Office" w:hAnsi="MB Corpo S Text Office"/>
          <w:lang w:val="pl-PL"/>
        </w:rPr>
      </w:pPr>
      <w:r w:rsidRPr="00517E1A">
        <w:rPr>
          <w:rFonts w:ascii="MB Corpo S Text Office" w:hAnsi="MB Corpo S Text Office"/>
          <w:lang w:val="pl-PL"/>
        </w:rPr>
        <w:lastRenderedPageBreak/>
        <w:t>Kimi Antonelli</w:t>
      </w:r>
    </w:p>
    <w:p w14:paraId="5DA82507" w14:textId="0289F499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Trudno ubrać w słowa to, co teraz czuję. Wciąż próbuję wszystko przetrawić, ale świadomość, że mogę naz</w:t>
      </w:r>
      <w:r w:rsidR="00517E1A">
        <w:rPr>
          <w:lang w:val="pl-PL"/>
        </w:rPr>
        <w:t>y</w:t>
      </w:r>
      <w:r w:rsidRPr="00D577E5">
        <w:rPr>
          <w:lang w:val="pl-PL"/>
        </w:rPr>
        <w:t>wać się mistrzem świata, jest po prostu niesamowita. To chwila, którą zapamiętam do końca życia. Mieliśmy fantastyczny sezon i jestem niezwykle dumny z tego, co wspólnie osiągnęliśmy. Od samego początku dysponowaliśmy mocnym samochodem i utrzymywaliśmy równą formę, co dało nam wiarę w to, że możemy walczyć o mistrzostwo.</w:t>
      </w:r>
    </w:p>
    <w:p w14:paraId="16A1732F" w14:textId="77777777" w:rsidR="00D577E5" w:rsidRPr="00D577E5" w:rsidRDefault="00D577E5" w:rsidP="00D577E5">
      <w:pPr>
        <w:pStyle w:val="A03Flietext"/>
        <w:rPr>
          <w:lang w:val="pl-PL"/>
        </w:rPr>
      </w:pPr>
    </w:p>
    <w:p w14:paraId="4ACC8C4B" w14:textId="787BFAB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 xml:space="preserve">Nie byłoby mnie tutaj bez tego zespołu oraz wszystkich ludzi i partnerów, którzy wspierali mnie przez całą moją karierę. Mercedes wierzył we mnie przez te wszystkie lata i dał mi tak wspaniałą szansę – bardzo </w:t>
      </w:r>
      <w:r w:rsidR="00C62220">
        <w:rPr>
          <w:lang w:val="pl-PL"/>
        </w:rPr>
        <w:t>się cieszę</w:t>
      </w:r>
      <w:r w:rsidRPr="00D577E5">
        <w:rPr>
          <w:lang w:val="pl-PL"/>
        </w:rPr>
        <w:t>, że mogę teraz odpłacić się za to zaufanie zdobyciem mistrzostwa świata. Chcę również podziękować mojej rodzinie, przyjaciołom oraz wszystkim, którzy towarzyszyli mi na tej drodze.</w:t>
      </w:r>
    </w:p>
    <w:p w14:paraId="242EF842" w14:textId="77777777" w:rsidR="00D577E5" w:rsidRPr="00D577E5" w:rsidRDefault="00D577E5" w:rsidP="00D577E5">
      <w:pPr>
        <w:pStyle w:val="A03Flietext"/>
        <w:rPr>
          <w:lang w:val="pl-PL"/>
        </w:rPr>
      </w:pPr>
    </w:p>
    <w:p w14:paraId="38F6BBBE" w14:textId="7777777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Przed tym weekendem czułem zdecydowanie większe napięcie, wiedząc, co jest w zasięgu ręki. Dlatego dzisiejszy sukces przynosi ogromną ulgę i daje wspaniałe uczucie. Finisz na podium uczynił ten moment jeszcze bardziej wyjątkowym, a stanąć tam z Maxem (Verstappenem) i Lewisem (Hamiltonem) – świetna sprawa! Przed nami jeszcze kilka wyścigów i chcemy mocno zakończyć sezon, zdobywając mistrzostwo konstruktorów, ale dziś wieczorem z pewnością będziemy wspólnie cieszyć się tą chwilą, cała nasza ekipa.</w:t>
      </w:r>
    </w:p>
    <w:p w14:paraId="6C8D319A" w14:textId="77777777" w:rsidR="00D577E5" w:rsidRPr="00D577E5" w:rsidRDefault="00D577E5" w:rsidP="00D577E5">
      <w:pPr>
        <w:pStyle w:val="A03Flietext"/>
        <w:rPr>
          <w:lang w:val="pl-PL"/>
        </w:rPr>
      </w:pPr>
    </w:p>
    <w:p w14:paraId="7FB4C904" w14:textId="77777777" w:rsidR="00D577E5" w:rsidRPr="00C62220" w:rsidRDefault="00D577E5" w:rsidP="00D577E5">
      <w:pPr>
        <w:pStyle w:val="A03Flietext"/>
        <w:rPr>
          <w:rFonts w:ascii="MB Corpo S Text Office" w:hAnsi="MB Corpo S Text Office"/>
          <w:lang w:val="pl-PL"/>
        </w:rPr>
      </w:pPr>
      <w:r w:rsidRPr="00C62220">
        <w:rPr>
          <w:rFonts w:ascii="MB Corpo S Text Office" w:hAnsi="MB Corpo S Text Office"/>
          <w:lang w:val="pl-PL"/>
        </w:rPr>
        <w:t>George Russell</w:t>
      </w:r>
    </w:p>
    <w:p w14:paraId="5590AA32" w14:textId="7777777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Przede wszystkim gratuluję Kimiemu w pełni zasłużonego tytułu mistrzowskiego. Wykonał w tym sezonie fantastyczną pracę i może być niezwykle dumny z tego, co osiągnął.</w:t>
      </w:r>
    </w:p>
    <w:p w14:paraId="29DE10DD" w14:textId="77777777" w:rsidR="00D577E5" w:rsidRPr="00D577E5" w:rsidRDefault="00D577E5" w:rsidP="00D577E5">
      <w:pPr>
        <w:pStyle w:val="A03Flietext"/>
        <w:rPr>
          <w:lang w:val="pl-PL"/>
        </w:rPr>
      </w:pPr>
    </w:p>
    <w:p w14:paraId="4739B9D0" w14:textId="2D89D24D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 xml:space="preserve">Niestety dla mnie był to bardzo rozczarowujący wyścig. Dobrze wystartowałem i </w:t>
      </w:r>
      <w:r w:rsidR="0059351A">
        <w:rPr>
          <w:lang w:val="pl-PL"/>
        </w:rPr>
        <w:t>miałem korzystną sytuację</w:t>
      </w:r>
      <w:r w:rsidRPr="00D577E5">
        <w:rPr>
          <w:lang w:val="pl-PL"/>
        </w:rPr>
        <w:t>, ale wkrótce pojawił się problem techniczny, przez który nie mogłem w pełni wykorzystać dostępnej mocy na prostej. Kosztowało nas to wiele pozycji i ostatecznie pozbawiło szans na dobry wynik. To frustrujące, gdy wyścig zostaje zniweczony przez czynniki niezależne ode mnie, ale taki bywa motorsport.</w:t>
      </w:r>
    </w:p>
    <w:p w14:paraId="0C9A3E00" w14:textId="77777777" w:rsidR="00D577E5" w:rsidRPr="00D577E5" w:rsidRDefault="00D577E5" w:rsidP="00D577E5">
      <w:pPr>
        <w:pStyle w:val="A03Flietext"/>
        <w:rPr>
          <w:lang w:val="pl-PL"/>
        </w:rPr>
      </w:pPr>
    </w:p>
    <w:p w14:paraId="14494CE3" w14:textId="7777777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Po tym weekendzie wyciągniemy wnioski i postaramy się wrócić silniejsi w Brazylii. Wciąż mamy do zdobycia mistrzostwo konstruktorów i w pełni koncentruję się na tym, by pomóc zespołowi w osiągnięciu tego celu.</w:t>
      </w:r>
    </w:p>
    <w:p w14:paraId="5B174D7F" w14:textId="77777777" w:rsidR="00D577E5" w:rsidRPr="00D577E5" w:rsidRDefault="00D577E5" w:rsidP="00D577E5">
      <w:pPr>
        <w:pStyle w:val="A03Flietext"/>
        <w:rPr>
          <w:lang w:val="pl-PL"/>
        </w:rPr>
      </w:pPr>
    </w:p>
    <w:p w14:paraId="2804E159" w14:textId="49ED7BF8" w:rsidR="00D577E5" w:rsidRPr="0059351A" w:rsidRDefault="00D577E5" w:rsidP="00D577E5">
      <w:pPr>
        <w:pStyle w:val="A03Flietext"/>
        <w:rPr>
          <w:rFonts w:ascii="MB Corpo S Text Office" w:hAnsi="MB Corpo S Text Office"/>
          <w:lang w:val="pl-PL"/>
        </w:rPr>
      </w:pPr>
      <w:r w:rsidRPr="0059351A">
        <w:rPr>
          <w:rFonts w:ascii="MB Corpo S Text Office" w:hAnsi="MB Corpo S Text Office"/>
          <w:lang w:val="pl-PL"/>
        </w:rPr>
        <w:t>Toto Wolff, szef i dyrektor generalny</w:t>
      </w:r>
      <w:r w:rsidR="0059351A" w:rsidRPr="0059351A">
        <w:rPr>
          <w:rFonts w:ascii="MB Corpo S Text Office" w:hAnsi="MB Corpo S Text Office"/>
          <w:lang w:val="pl-PL"/>
        </w:rPr>
        <w:t xml:space="preserve"> zespołu</w:t>
      </w:r>
    </w:p>
    <w:p w14:paraId="5E45CF7F" w14:textId="7777777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Kimi osiągnął dziś coś niesamowitego. Zostać mistrzem świata Formuły 1 w wieku 20 lat, zaledwie w drugim sezonie startów – to doprawdy niezwykłe osiągnięcie. Jednak najbardziej dumny jestem nie z rekordów czy statystyk, lecz z drogi, jaką przebył, by znaleźć się w tym miejscu.</w:t>
      </w:r>
    </w:p>
    <w:p w14:paraId="373635DF" w14:textId="77777777" w:rsidR="00D577E5" w:rsidRPr="00D577E5" w:rsidRDefault="00D577E5" w:rsidP="00D577E5">
      <w:pPr>
        <w:pStyle w:val="A03Flietext"/>
        <w:rPr>
          <w:lang w:val="pl-PL"/>
        </w:rPr>
      </w:pPr>
    </w:p>
    <w:p w14:paraId="35BD73B8" w14:textId="77777777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W zeszłym roku nie brakowało trudnych chwil. Byli tacy, którzy kwestionowali, czy jest już gotowy na Formułę 1 i czy zasługuje na miejsce w zespole Mercedesa. My jednak zawsze wierzyliśmy w jego talent i wiedzieliśmy, że te trudne doświadczenia tylko go wzmocnią. Obserwowanie jego reakcji w tym sezonie, pewności siebie, którą zbudował, oraz poziomu, na jakim obecnie rywalizuje, przynosi ogromną satysfakcję. Dziś ponownie byliśmy świadkami tej dojrzałości. Znakomicie rozegrał pierwszą zmianę, zachował spokój, gdy z powodu czerwonej flagi stracił wypracowaną przewagę, a po restarcie wykonał kluczowy manewr dokładnie wtedy, kiedy było to potrzebne. Zaprezentować taką formę w sytuacji, gdy stawką jest mistrzostwo świata – to wiele mówi o zawodniku.</w:t>
      </w:r>
    </w:p>
    <w:p w14:paraId="400D2D2A" w14:textId="77777777" w:rsidR="00D577E5" w:rsidRPr="00D577E5" w:rsidRDefault="00D577E5" w:rsidP="00D577E5">
      <w:pPr>
        <w:pStyle w:val="A03Flietext"/>
        <w:rPr>
          <w:lang w:val="pl-PL"/>
        </w:rPr>
      </w:pPr>
    </w:p>
    <w:p w14:paraId="548A7D7F" w14:textId="317A289D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 xml:space="preserve">Musimy również wspomnieć o George’u. To kolejny wyścig, w którym nie zapewniliśmy mu odpowiednich warunków, by mógł </w:t>
      </w:r>
      <w:r w:rsidR="00914858">
        <w:rPr>
          <w:lang w:val="pl-PL"/>
        </w:rPr>
        <w:t xml:space="preserve">w pełni </w:t>
      </w:r>
      <w:r w:rsidRPr="00D577E5">
        <w:rPr>
          <w:lang w:val="pl-PL"/>
        </w:rPr>
        <w:t xml:space="preserve">pokazać swój potencjał. Problemy z systemem odzyskiwania energii na starcie od razu skomplikowały jego sytuację, a późniejszy incydent i kara jeszcze bardziej utrudniły mu rywalizację. Mimo to walczył do końca i zdołał dojechać do mety na szóstym miejscu. W tym sezonie zbyt często zawodziliśmy George’a – </w:t>
      </w:r>
      <w:r w:rsidR="0039161B">
        <w:rPr>
          <w:lang w:val="pl-PL"/>
        </w:rPr>
        <w:t xml:space="preserve">zasługuje </w:t>
      </w:r>
      <w:r w:rsidRPr="00D577E5">
        <w:rPr>
          <w:lang w:val="pl-PL"/>
        </w:rPr>
        <w:t>na więcej. Jego wkład w nasze tegoroczne osiągnięcia jest ogromny i nie możemy o tym zapominać.</w:t>
      </w:r>
    </w:p>
    <w:p w14:paraId="5FFD57C9" w14:textId="77777777" w:rsidR="00D577E5" w:rsidRPr="00D577E5" w:rsidRDefault="00D577E5" w:rsidP="00D577E5">
      <w:pPr>
        <w:pStyle w:val="A03Flietext"/>
        <w:rPr>
          <w:lang w:val="pl-PL"/>
        </w:rPr>
      </w:pPr>
    </w:p>
    <w:p w14:paraId="151DB461" w14:textId="749F1ED4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 xml:space="preserve">To wyjątkowy moment dla wszystkich w Brackley i Brixworth oraz dla każdego, kto jest związany z zespołem. Mistrzostw nigdy nie zdobywa jedna osoba. </w:t>
      </w:r>
      <w:r w:rsidR="00D20C40">
        <w:rPr>
          <w:lang w:val="pl-PL"/>
        </w:rPr>
        <w:t>Na ten</w:t>
      </w:r>
      <w:r w:rsidRPr="00D577E5">
        <w:rPr>
          <w:lang w:val="pl-PL"/>
        </w:rPr>
        <w:t xml:space="preserve"> sukces </w:t>
      </w:r>
      <w:r w:rsidR="00D20C40">
        <w:rPr>
          <w:lang w:val="pl-PL"/>
        </w:rPr>
        <w:t xml:space="preserve">pracowało </w:t>
      </w:r>
      <w:r w:rsidRPr="00D577E5">
        <w:rPr>
          <w:lang w:val="pl-PL"/>
        </w:rPr>
        <w:t xml:space="preserve">mnóstwo ludzi – zarówno tutaj, na torze, jak i w naszych fabrykach – i wszyscy oni mogą być dziś z siebie niezwykle dumni. Dziękujemy Mercedesowi-AMG za nieustające wsparcie, naszemu </w:t>
      </w:r>
      <w:r w:rsidR="008E1C42" w:rsidRPr="008E1C42">
        <w:rPr>
          <w:lang w:val="pl-PL"/>
        </w:rPr>
        <w:t>partnerowi tytularnemu i technicznemu</w:t>
      </w:r>
      <w:r w:rsidRPr="00D577E5">
        <w:rPr>
          <w:lang w:val="pl-PL"/>
        </w:rPr>
        <w:t>, firmie PETRONAS, a także wielu innym podmiotom. Wszyscy wierzyliśmy w Kimiego, gdy był jeszcze bardzo młody, a dziś został mistrzem świata Formuły 1. To dla nas wszystkich niezwykle ważna chwila.</w:t>
      </w:r>
    </w:p>
    <w:p w14:paraId="2F9DB878" w14:textId="77777777" w:rsidR="00D577E5" w:rsidRPr="00D577E5" w:rsidRDefault="00D577E5" w:rsidP="00D577E5">
      <w:pPr>
        <w:pStyle w:val="A03Flietext"/>
        <w:rPr>
          <w:lang w:val="pl-PL"/>
        </w:rPr>
      </w:pPr>
    </w:p>
    <w:p w14:paraId="50BA9528" w14:textId="77777777" w:rsidR="00D577E5" w:rsidRPr="0039161B" w:rsidRDefault="00D577E5" w:rsidP="00D577E5">
      <w:pPr>
        <w:pStyle w:val="A03Flietext"/>
        <w:rPr>
          <w:rFonts w:ascii="MB Corpo S Text Office" w:hAnsi="MB Corpo S Text Office"/>
          <w:lang w:val="pl-PL"/>
        </w:rPr>
      </w:pPr>
      <w:r w:rsidRPr="0039161B">
        <w:rPr>
          <w:rFonts w:ascii="MB Corpo S Text Office" w:hAnsi="MB Corpo S Text Office"/>
          <w:lang w:val="pl-PL"/>
        </w:rPr>
        <w:t>Andrew Shovlin, szef ds. inżynierii torowej</w:t>
      </w:r>
    </w:p>
    <w:p w14:paraId="20F8F6E6" w14:textId="489CA166" w:rsidR="00D577E5" w:rsidRPr="00D577E5" w:rsidRDefault="00D577E5" w:rsidP="00A678C5">
      <w:pPr>
        <w:pStyle w:val="A03Flietext"/>
        <w:rPr>
          <w:lang w:val="pl-PL"/>
        </w:rPr>
      </w:pPr>
      <w:r w:rsidRPr="00D577E5">
        <w:rPr>
          <w:lang w:val="pl-PL"/>
        </w:rPr>
        <w:t xml:space="preserve">Wielkie gratulacje dla Kimiego za zdobycie pierwszego tytułu mistrza świata. Wyścig był intensywny, ale podczas pierwszej zmiany Kimi świetnie poradził sobie z zarządzaniem miękkimi oponami – utrzymał je na dystansie ponad 40 okrążeń. Zapewniło nam to więcej strategicznych możliwości w końcówce wyścigu, choć czerwona flaga w praktyce zresetowała sytuację i zniwelowała przewagę, jaką wypracowaliśmy dzięki ogumieniu. </w:t>
      </w:r>
      <w:r w:rsidR="00A678C5" w:rsidRPr="00A678C5">
        <w:rPr>
          <w:lang w:val="pl-PL"/>
        </w:rPr>
        <w:t xml:space="preserve">Kimi wznowił wyścig z czwartej pozycji, ale znakomitym manewrem wyprzedził Leclerca i odzyskał </w:t>
      </w:r>
      <w:r w:rsidR="00BA48DC">
        <w:rPr>
          <w:lang w:val="pl-PL"/>
        </w:rPr>
        <w:t>podium</w:t>
      </w:r>
      <w:r w:rsidRPr="00D577E5">
        <w:rPr>
          <w:lang w:val="pl-PL"/>
        </w:rPr>
        <w:t>. Od tego momentu kontrolował przebieg rywalizacji, finiszując na trzeciej pozycji i zapewniając sobie tytuł mistrzowski. Przez cały sezon prezentował wyborną formę, a sposób, w jaki poradził sobie w dzisiejszym wyścigu – biorąc pod uwagę stawkę, o jaką toczyła się rywalizacja – stanowi kolejny dowód na postępy, jakich dokonał. To dla niego niesamowite osiągnięcie i ma pełne prawo być z siebie dumnym.</w:t>
      </w:r>
    </w:p>
    <w:p w14:paraId="0A24A774" w14:textId="77777777" w:rsidR="00D577E5" w:rsidRPr="00D577E5" w:rsidRDefault="00D577E5" w:rsidP="00D577E5">
      <w:pPr>
        <w:pStyle w:val="A03Flietext"/>
        <w:rPr>
          <w:lang w:val="pl-PL"/>
        </w:rPr>
      </w:pPr>
    </w:p>
    <w:p w14:paraId="3B38D513" w14:textId="0A380FD1" w:rsidR="00D577E5" w:rsidRP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 xml:space="preserve">George miał trudne popołudnie, choć nie z własnej winy. Problem z systemem odzyskiwania energii w drodze do pierwszego zakrętu kosztował go kilka pozycji i </w:t>
      </w:r>
      <w:r w:rsidR="00405421">
        <w:rPr>
          <w:lang w:val="pl-PL"/>
        </w:rPr>
        <w:t xml:space="preserve">już na samym początku </w:t>
      </w:r>
      <w:r w:rsidRPr="00D577E5">
        <w:rPr>
          <w:lang w:val="pl-PL"/>
        </w:rPr>
        <w:t>postawił w niekorzystnej sytuacji. Russell musiał przebijać się przez stawkę, a kontakt z Hadjarem i późniejsza kara jeszcze bardziej utrudniły to zadanie. Mimo to zachował koncentrację, utrzymywał dobre tempo i zdołał odrobić straty, finiszując na szóstym miejscu. Bardzo nam przykro, ponieważ nie zapewniliśmy mu takiego startu, jakiego potrzebował – i jako zespół bierzemy to na siebie.</w:t>
      </w:r>
    </w:p>
    <w:p w14:paraId="0E52FBC5" w14:textId="77777777" w:rsidR="00D577E5" w:rsidRPr="00D577E5" w:rsidRDefault="00D577E5" w:rsidP="00D577E5">
      <w:pPr>
        <w:pStyle w:val="A03Flietext"/>
        <w:rPr>
          <w:lang w:val="pl-PL"/>
        </w:rPr>
      </w:pPr>
    </w:p>
    <w:p w14:paraId="551ED2BC" w14:textId="77777777" w:rsidR="00D577E5" w:rsidRDefault="00D577E5" w:rsidP="00D577E5">
      <w:pPr>
        <w:pStyle w:val="A03Flietext"/>
        <w:rPr>
          <w:lang w:val="pl-PL"/>
        </w:rPr>
      </w:pPr>
      <w:r w:rsidRPr="00D577E5">
        <w:rPr>
          <w:lang w:val="pl-PL"/>
        </w:rPr>
        <w:t>Przed wyjazdem do Brazylii mamy nad czym pracować. Do tytułu mistrzowskiego wśród kierowców chcemy dołożyć mistrzostwo w klasyfikacji konstruktorów, a żeby to osiągnąć, musimy prezentować odpowiedni poziom. Dziś będziemy się cieszyć z sukcesu, ale już za chwilę skupimy się na kolejnym wyścigu.</w:t>
      </w:r>
    </w:p>
    <w:p w14:paraId="3C89E118" w14:textId="331559B2" w:rsidR="00200ABF" w:rsidRPr="004F0B5D" w:rsidRDefault="00D577E5" w:rsidP="00D577E5">
      <w:pPr>
        <w:pStyle w:val="A03Flietext"/>
        <w:rPr>
          <w:rFonts w:asciiTheme="minorHAnsi" w:hAnsiTheme="minorHAnsi"/>
          <w:sz w:val="18"/>
          <w:szCs w:val="18"/>
          <w:lang w:val="pl-PL"/>
        </w:rPr>
      </w:pPr>
      <w:r w:rsidRPr="004F0B5D">
        <w:rPr>
          <w:rFonts w:asciiTheme="minorHAnsi" w:hAnsiTheme="minorHAnsi"/>
          <w:sz w:val="18"/>
          <w:szCs w:val="18"/>
          <w:lang w:val="pl-PL"/>
        </w:rPr>
        <w:t xml:space="preserve"> </w:t>
      </w: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>Błażej Buliński</w:t>
      </w:r>
      <w:r w:rsidRPr="00D55ED4">
        <w:rPr>
          <w:lang w:val="pl-PL"/>
        </w:rPr>
        <w:t xml:space="preserve">, </w:t>
      </w:r>
      <w:r w:rsidRPr="00D54BDA">
        <w:rPr>
          <w:lang w:val="pl-PL"/>
        </w:rPr>
        <w:t>PR Manager Mercedes-Benz Cars</w:t>
      </w:r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e-mail: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51A33B15" w14:textId="456B3AE9" w:rsidR="003B66DE" w:rsidRDefault="003B6A7B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>
        <w:rPr>
          <w:lang w:val="pl-PL"/>
        </w:rPr>
        <w:t>wniosek patentowy</w:t>
      </w:r>
      <w:r w:rsidRPr="00F42C47">
        <w:rPr>
          <w:lang w:val="pl-PL"/>
        </w:rPr>
        <w:t xml:space="preserve">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 xml:space="preserve">ofensywę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„Welcome home”.</w:t>
      </w:r>
      <w:r>
        <w:rPr>
          <w:lang w:val="pl-PL"/>
        </w:rPr>
        <w:br/>
      </w:r>
      <w:r>
        <w:rPr>
          <w:lang w:val="pl-PL"/>
        </w:rPr>
        <w:br/>
      </w:r>
      <w:r w:rsidRPr="00105548">
        <w:rPr>
          <w:lang w:val="pl-PL"/>
        </w:rPr>
        <w:t xml:space="preserve">Mercedes-Benz świętuje w tym roku 140 lat innowacji: trzy nowe limuzyny Klasy S wyruszyły w transkontynentalną podróż i w ramach trasy „140 Years. 140 Places” (z ang. 140 lat, 140 miejsc) odwiedziły 140 miejsc na całym świecie. </w:t>
      </w:r>
      <w:r>
        <w:rPr>
          <w:lang w:val="pl-PL"/>
        </w:rPr>
        <w:t xml:space="preserve">Inspiracją dla kolejnych przystanków były </w:t>
      </w:r>
      <w:r w:rsidRPr="00105548">
        <w:rPr>
          <w:lang w:val="pl-PL"/>
        </w:rPr>
        <w:t>technologie, dziedzictwo, pionierski duch oraz globaln</w:t>
      </w:r>
      <w:r>
        <w:rPr>
          <w:lang w:val="pl-PL"/>
        </w:rPr>
        <w:t>a</w:t>
      </w:r>
      <w:r w:rsidRPr="00105548">
        <w:rPr>
          <w:lang w:val="pl-PL"/>
        </w:rPr>
        <w:t xml:space="preserve"> obecność marki, a limuzynom towarzyszyli po drodze klienci, fani i pracownicy</w:t>
      </w:r>
      <w:r>
        <w:rPr>
          <w:lang w:val="pl-PL"/>
        </w:rPr>
        <w:t xml:space="preserve"> firmy</w:t>
      </w:r>
      <w:r w:rsidRPr="00105548">
        <w:rPr>
          <w:lang w:val="pl-PL"/>
        </w:rPr>
        <w:t xml:space="preserve">. </w:t>
      </w:r>
      <w:r w:rsidRPr="00105548">
        <w:rPr>
          <w:lang w:val="pl-PL"/>
        </w:rPr>
        <w:lastRenderedPageBreak/>
        <w:t xml:space="preserve">Obchody zwieńczył wielki finał – „powrót do domu”, czyli do Muzeum Mercedes-Benz. Najciekawsze momenty tej </w:t>
      </w:r>
      <w:r>
        <w:rPr>
          <w:lang w:val="pl-PL"/>
        </w:rPr>
        <w:t>wyprawy</w:t>
      </w:r>
      <w:r w:rsidRPr="00105548">
        <w:rPr>
          <w:lang w:val="pl-PL"/>
        </w:rPr>
        <w:t xml:space="preserve"> można znaleźć na stronie </w:t>
      </w:r>
      <w:hyperlink r:id="rId16" w:history="1">
        <w:r w:rsidRPr="00D24A78">
          <w:rPr>
            <w:rStyle w:val="Hipercze"/>
            <w:lang w:val="pl-PL"/>
          </w:rPr>
          <w:t>„140 Years of Innovation | Mercedes-Benz Media”</w:t>
        </w:r>
      </w:hyperlink>
      <w:r w:rsidRPr="00105548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263AA2E0" w14:textId="25F341E2" w:rsidR="0086170A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>Benz Group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Cars oraz Mercedes-Benz Vans.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Källenius. Firma koncentruje się na rozwoju, produkcji i sprzedaży samochodów osobowych i użytkowych oraz usług związanych z pojazdami. Ponadto aspiruje do bycia liderem w obszarach elektromobilności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Cars obejmuje markę Mercedes-Benz, a także Mercedes-AMG, Mercedes-Maybach i markę produktów Klasy G. </w:t>
      </w:r>
      <w:r w:rsidRPr="000568EC">
        <w:rPr>
          <w:lang w:val="pl-PL"/>
        </w:rPr>
        <w:t>Mercedes-Benz AG jest jednym z największych producentów samochodów osobowych klasy premium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Cars oraz Mercedes-Benz Vans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p w14:paraId="07386608" w14:textId="77777777" w:rsidR="0086170A" w:rsidRPr="003B66DE" w:rsidRDefault="0086170A" w:rsidP="003B66DE">
      <w:pPr>
        <w:pStyle w:val="D05Boilerplate"/>
        <w:spacing w:line="240" w:lineRule="auto"/>
        <w:rPr>
          <w:lang w:val="pl-PL"/>
        </w:rPr>
      </w:pPr>
    </w:p>
    <w:sectPr w:rsidR="0086170A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19703" w14:textId="77777777" w:rsidR="00964EAE" w:rsidRPr="003C6EBA" w:rsidRDefault="00964EAE">
      <w:r w:rsidRPr="003C6EBA">
        <w:separator/>
      </w:r>
    </w:p>
  </w:endnote>
  <w:endnote w:type="continuationSeparator" w:id="0">
    <w:p w14:paraId="149B43C7" w14:textId="77777777" w:rsidR="00964EAE" w:rsidRPr="005175CA" w:rsidRDefault="00964EAE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20B0404050000000004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poS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4F0B5D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37C94">
                <w:rPr>
                  <w:lang w:val="pl-PL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>Mercedes-Benz AG | Mercedesstraße 120, 70372 Stuttgart, Niemcy | telefon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37C94">
                <w:rPr>
                  <w:rFonts w:eastAsiaTheme="minorHAnsi"/>
                  <w:lang w:val="de-DE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37C94">
                <w:rPr>
                  <w:rFonts w:eastAsiaTheme="minorHAnsi"/>
                  <w:lang w:val="de-DE" w:eastAsia="en-US"/>
                </w:rPr>
                <w:t>Prezes Rady Nadzorczej: Martin Brudermüller</w:t>
              </w:r>
            </w:p>
            <w:p w14:paraId="790FE959" w14:textId="10831D61" w:rsidR="00AF3162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37C94">
                <w:rPr>
                  <w:rFonts w:eastAsiaTheme="minorHAnsi"/>
                  <w:lang w:val="de-DE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E37C94" w:rsidRDefault="007F0784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FA39A" w14:textId="77777777" w:rsidR="00964EAE" w:rsidRPr="003C6EBA" w:rsidRDefault="00964EAE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1903CEC8" w14:textId="77777777" w:rsidR="00964EAE" w:rsidRPr="003C6EBA" w:rsidRDefault="00964EAE" w:rsidP="00764B8C">
      <w:r w:rsidRPr="003C6EBA">
        <w:continuationSeparator/>
      </w:r>
    </w:p>
    <w:p w14:paraId="42209038" w14:textId="77777777" w:rsidR="00964EAE" w:rsidRPr="003C6EBA" w:rsidRDefault="00964E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55C1" w14:textId="77777777" w:rsidR="002747A8" w:rsidRPr="00D27AA8" w:rsidRDefault="002747A8" w:rsidP="002747A8">
    <w:pPr>
      <w:pStyle w:val="A03Copytext"/>
      <w:rPr>
        <w:lang w:val="pl-PL"/>
      </w:rPr>
    </w:pPr>
    <w:r w:rsidRPr="004F0E15"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2414810A" wp14:editId="41A731C0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0E15">
      <w:rPr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462C79C7" wp14:editId="334897C4">
          <wp:simplePos x="0" y="0"/>
          <wp:positionH relativeFrom="page">
            <wp:posOffset>5436870</wp:posOffset>
          </wp:positionH>
          <wp:positionV relativeFrom="topMargin">
            <wp:posOffset>1674495</wp:posOffset>
          </wp:positionV>
          <wp:extent cx="1245600" cy="122400"/>
          <wp:effectExtent l="0" t="0" r="0" b="0"/>
          <wp:wrapNone/>
          <wp:docPr id="1814972570" name="Mercedes-AMG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AMG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456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374E09" w14:textId="275BF658" w:rsidR="006C14AB" w:rsidRPr="00D27AA8" w:rsidRDefault="006C14AB" w:rsidP="002747A8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42014"/>
    <w:multiLevelType w:val="hybridMultilevel"/>
    <w:tmpl w:val="95B0F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94069C"/>
    <w:multiLevelType w:val="multilevel"/>
    <w:tmpl w:val="7C24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AD221F"/>
    <w:multiLevelType w:val="hybridMultilevel"/>
    <w:tmpl w:val="49B63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63521"/>
    <w:multiLevelType w:val="multilevel"/>
    <w:tmpl w:val="C38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B62D6"/>
    <w:multiLevelType w:val="hybridMultilevel"/>
    <w:tmpl w:val="CC0ED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772AE"/>
    <w:multiLevelType w:val="multilevel"/>
    <w:tmpl w:val="8CF4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0216E"/>
    <w:multiLevelType w:val="hybridMultilevel"/>
    <w:tmpl w:val="6CBA8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F084A"/>
    <w:multiLevelType w:val="multilevel"/>
    <w:tmpl w:val="6F12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3793A"/>
    <w:multiLevelType w:val="hybridMultilevel"/>
    <w:tmpl w:val="48B00594"/>
    <w:lvl w:ilvl="0" w:tplc="FCBC59C6">
      <w:start w:val="1"/>
      <w:numFmt w:val="bullet"/>
      <w:pStyle w:val="05BulletEbene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A24424">
      <w:start w:val="1"/>
      <w:numFmt w:val="bullet"/>
      <w:pStyle w:val="051BulletEbene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pStyle w:val="052BulletEbene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FD6A1A6">
      <w:start w:val="1"/>
      <w:numFmt w:val="bullet"/>
      <w:pStyle w:val="053BulletEbene4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E22CD0"/>
    <w:multiLevelType w:val="multilevel"/>
    <w:tmpl w:val="BF34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8255C"/>
    <w:multiLevelType w:val="hybridMultilevel"/>
    <w:tmpl w:val="CC2A27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2" w15:restartNumberingAfterBreak="0">
    <w:nsid w:val="6C4D05F3"/>
    <w:multiLevelType w:val="hybridMultilevel"/>
    <w:tmpl w:val="E8825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261C3"/>
    <w:multiLevelType w:val="multilevel"/>
    <w:tmpl w:val="9628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A8246A"/>
    <w:multiLevelType w:val="multilevel"/>
    <w:tmpl w:val="AD040E40"/>
    <w:styleLink w:val="zzzauflistung"/>
    <w:lvl w:ilvl="0">
      <w:start w:val="1"/>
      <w:numFmt w:val="bullet"/>
      <w:pStyle w:val="Aufzhlung"/>
      <w:lvlText w:val="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color w:val="000000"/>
        <w:sz w:val="16"/>
      </w:rPr>
    </w:lvl>
    <w:lvl w:ilvl="1">
      <w:start w:val="1"/>
      <w:numFmt w:val="bullet"/>
      <w:pStyle w:val="Aufzhlung2"/>
      <w:lvlText w:val="−"/>
      <w:lvlJc w:val="left"/>
      <w:pPr>
        <w:tabs>
          <w:tab w:val="num" w:pos="567"/>
        </w:tabs>
        <w:ind w:left="567" w:hanging="283"/>
      </w:pPr>
      <w:rPr>
        <w:rFonts w:ascii="CorpoS" w:hAnsi="CorpoS" w:hint="default"/>
        <w:color w:val="000000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  <w:color w:val="000000"/>
        <w:sz w:val="24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9"/>
  </w:num>
  <w:num w:numId="12" w16cid:durableId="423838343">
    <w:abstractNumId w:val="11"/>
  </w:num>
  <w:num w:numId="13" w16cid:durableId="1293629408">
    <w:abstractNumId w:val="30"/>
  </w:num>
  <w:num w:numId="14" w16cid:durableId="1237932400">
    <w:abstractNumId w:val="35"/>
  </w:num>
  <w:num w:numId="15" w16cid:durableId="1072124215">
    <w:abstractNumId w:val="36"/>
  </w:num>
  <w:num w:numId="16" w16cid:durableId="1743990120">
    <w:abstractNumId w:val="31"/>
  </w:num>
  <w:num w:numId="17" w16cid:durableId="1086612032">
    <w:abstractNumId w:val="17"/>
  </w:num>
  <w:num w:numId="18" w16cid:durableId="366371384">
    <w:abstractNumId w:val="18"/>
  </w:num>
  <w:num w:numId="19" w16cid:durableId="694424163">
    <w:abstractNumId w:val="12"/>
  </w:num>
  <w:num w:numId="20" w16cid:durableId="1915583237">
    <w:abstractNumId w:val="25"/>
  </w:num>
  <w:num w:numId="21" w16cid:durableId="1039207119">
    <w:abstractNumId w:val="24"/>
  </w:num>
  <w:num w:numId="22" w16cid:durableId="499740482">
    <w:abstractNumId w:val="13"/>
  </w:num>
  <w:num w:numId="23" w16cid:durableId="1136751691">
    <w:abstractNumId w:val="21"/>
  </w:num>
  <w:num w:numId="24" w16cid:durableId="857887725">
    <w:abstractNumId w:val="33"/>
  </w:num>
  <w:num w:numId="25" w16cid:durableId="1968007509">
    <w:abstractNumId w:val="22"/>
  </w:num>
  <w:num w:numId="26" w16cid:durableId="932277145">
    <w:abstractNumId w:val="15"/>
  </w:num>
  <w:num w:numId="27" w16cid:durableId="1746151337">
    <w:abstractNumId w:val="26"/>
  </w:num>
  <w:num w:numId="28" w16cid:durableId="1620718986">
    <w:abstractNumId w:val="19"/>
  </w:num>
  <w:num w:numId="29" w16cid:durableId="844899639">
    <w:abstractNumId w:val="28"/>
  </w:num>
  <w:num w:numId="30" w16cid:durableId="945575551">
    <w:abstractNumId w:val="37"/>
  </w:num>
  <w:num w:numId="31" w16cid:durableId="1195726406">
    <w:abstractNumId w:val="10"/>
  </w:num>
  <w:num w:numId="32" w16cid:durableId="1962344476">
    <w:abstractNumId w:val="14"/>
  </w:num>
  <w:num w:numId="33" w16cid:durableId="322856405">
    <w:abstractNumId w:val="20"/>
  </w:num>
  <w:num w:numId="34" w16cid:durableId="1582375472">
    <w:abstractNumId w:val="23"/>
  </w:num>
  <w:num w:numId="35" w16cid:durableId="896169038">
    <w:abstractNumId w:val="34"/>
  </w:num>
  <w:num w:numId="36" w16cid:durableId="914050567">
    <w:abstractNumId w:val="16"/>
  </w:num>
  <w:num w:numId="37" w16cid:durableId="431708434">
    <w:abstractNumId w:val="27"/>
  </w:num>
  <w:num w:numId="38" w16cid:durableId="71207679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CDF"/>
    <w:rsid w:val="000049B1"/>
    <w:rsid w:val="000074CE"/>
    <w:rsid w:val="00010949"/>
    <w:rsid w:val="00011D33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37F60"/>
    <w:rsid w:val="000438C3"/>
    <w:rsid w:val="00043EF1"/>
    <w:rsid w:val="00044F7C"/>
    <w:rsid w:val="00045A88"/>
    <w:rsid w:val="000509C6"/>
    <w:rsid w:val="00051F9C"/>
    <w:rsid w:val="00054818"/>
    <w:rsid w:val="00054C9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3D3F"/>
    <w:rsid w:val="0007651D"/>
    <w:rsid w:val="00081305"/>
    <w:rsid w:val="00084223"/>
    <w:rsid w:val="00086C76"/>
    <w:rsid w:val="00090E05"/>
    <w:rsid w:val="00092D86"/>
    <w:rsid w:val="00095BBA"/>
    <w:rsid w:val="000A09F5"/>
    <w:rsid w:val="000A259A"/>
    <w:rsid w:val="000A412D"/>
    <w:rsid w:val="000A41FB"/>
    <w:rsid w:val="000A50A1"/>
    <w:rsid w:val="000A610D"/>
    <w:rsid w:val="000A6302"/>
    <w:rsid w:val="000A76A1"/>
    <w:rsid w:val="000A7F8C"/>
    <w:rsid w:val="000B0054"/>
    <w:rsid w:val="000B2BF4"/>
    <w:rsid w:val="000B6C7D"/>
    <w:rsid w:val="000C2C40"/>
    <w:rsid w:val="000C30C7"/>
    <w:rsid w:val="000C6A17"/>
    <w:rsid w:val="000C6D31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512D"/>
    <w:rsid w:val="00137C84"/>
    <w:rsid w:val="00141213"/>
    <w:rsid w:val="00146692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57A98"/>
    <w:rsid w:val="00160A4A"/>
    <w:rsid w:val="00161D32"/>
    <w:rsid w:val="001625C8"/>
    <w:rsid w:val="0016279C"/>
    <w:rsid w:val="0016553E"/>
    <w:rsid w:val="00167A55"/>
    <w:rsid w:val="00170359"/>
    <w:rsid w:val="00171B0C"/>
    <w:rsid w:val="00174927"/>
    <w:rsid w:val="001756AB"/>
    <w:rsid w:val="0017699C"/>
    <w:rsid w:val="00181283"/>
    <w:rsid w:val="001850C2"/>
    <w:rsid w:val="00185B2E"/>
    <w:rsid w:val="00186D82"/>
    <w:rsid w:val="001872DE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4358"/>
    <w:rsid w:val="001C43E6"/>
    <w:rsid w:val="001C77C1"/>
    <w:rsid w:val="001D20E1"/>
    <w:rsid w:val="001D24E2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0ABF"/>
    <w:rsid w:val="00201DB0"/>
    <w:rsid w:val="00203388"/>
    <w:rsid w:val="0020411A"/>
    <w:rsid w:val="00204BA6"/>
    <w:rsid w:val="002055AC"/>
    <w:rsid w:val="0020712A"/>
    <w:rsid w:val="00214936"/>
    <w:rsid w:val="00216079"/>
    <w:rsid w:val="002169FA"/>
    <w:rsid w:val="00217EDD"/>
    <w:rsid w:val="0022140C"/>
    <w:rsid w:val="0022182A"/>
    <w:rsid w:val="00226CBC"/>
    <w:rsid w:val="00232705"/>
    <w:rsid w:val="00233E62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8CC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CED"/>
    <w:rsid w:val="00273DB9"/>
    <w:rsid w:val="002747A8"/>
    <w:rsid w:val="0027626B"/>
    <w:rsid w:val="00280C66"/>
    <w:rsid w:val="002842CD"/>
    <w:rsid w:val="002844C5"/>
    <w:rsid w:val="00290EEF"/>
    <w:rsid w:val="0029236C"/>
    <w:rsid w:val="0029326C"/>
    <w:rsid w:val="00294B0D"/>
    <w:rsid w:val="00294DBA"/>
    <w:rsid w:val="002960B5"/>
    <w:rsid w:val="002A0F13"/>
    <w:rsid w:val="002B27E5"/>
    <w:rsid w:val="002B2ADC"/>
    <w:rsid w:val="002B3A8B"/>
    <w:rsid w:val="002B536C"/>
    <w:rsid w:val="002B690B"/>
    <w:rsid w:val="002C2B2E"/>
    <w:rsid w:val="002C39C7"/>
    <w:rsid w:val="002C56DB"/>
    <w:rsid w:val="002D0630"/>
    <w:rsid w:val="002D1720"/>
    <w:rsid w:val="002D2341"/>
    <w:rsid w:val="002D3D23"/>
    <w:rsid w:val="002D701D"/>
    <w:rsid w:val="002E2080"/>
    <w:rsid w:val="002E7B9B"/>
    <w:rsid w:val="002F0252"/>
    <w:rsid w:val="002F2C8A"/>
    <w:rsid w:val="002F3FEF"/>
    <w:rsid w:val="002F7BB2"/>
    <w:rsid w:val="00300181"/>
    <w:rsid w:val="003034AE"/>
    <w:rsid w:val="00303B83"/>
    <w:rsid w:val="003061A3"/>
    <w:rsid w:val="0030635E"/>
    <w:rsid w:val="00306388"/>
    <w:rsid w:val="003064B1"/>
    <w:rsid w:val="003144C7"/>
    <w:rsid w:val="003161CC"/>
    <w:rsid w:val="00316C47"/>
    <w:rsid w:val="00317376"/>
    <w:rsid w:val="00317769"/>
    <w:rsid w:val="003179ED"/>
    <w:rsid w:val="00323AC5"/>
    <w:rsid w:val="00323D97"/>
    <w:rsid w:val="00324C6D"/>
    <w:rsid w:val="0033099A"/>
    <w:rsid w:val="00331EB3"/>
    <w:rsid w:val="00332C72"/>
    <w:rsid w:val="0033323C"/>
    <w:rsid w:val="00334F7D"/>
    <w:rsid w:val="003355C6"/>
    <w:rsid w:val="00336421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203"/>
    <w:rsid w:val="00365832"/>
    <w:rsid w:val="00365B6C"/>
    <w:rsid w:val="00365E7A"/>
    <w:rsid w:val="0036672E"/>
    <w:rsid w:val="00370B20"/>
    <w:rsid w:val="003713C7"/>
    <w:rsid w:val="003721C5"/>
    <w:rsid w:val="0037285F"/>
    <w:rsid w:val="00374CCB"/>
    <w:rsid w:val="003753CD"/>
    <w:rsid w:val="00375A32"/>
    <w:rsid w:val="00381B12"/>
    <w:rsid w:val="00382D93"/>
    <w:rsid w:val="00383033"/>
    <w:rsid w:val="00383CD5"/>
    <w:rsid w:val="0038797C"/>
    <w:rsid w:val="003904CE"/>
    <w:rsid w:val="0039108E"/>
    <w:rsid w:val="0039161B"/>
    <w:rsid w:val="00391CCB"/>
    <w:rsid w:val="00394ADB"/>
    <w:rsid w:val="003967EA"/>
    <w:rsid w:val="003968AF"/>
    <w:rsid w:val="003A0038"/>
    <w:rsid w:val="003A0B70"/>
    <w:rsid w:val="003A231A"/>
    <w:rsid w:val="003A2CEB"/>
    <w:rsid w:val="003A2F73"/>
    <w:rsid w:val="003A50A8"/>
    <w:rsid w:val="003A5DEA"/>
    <w:rsid w:val="003A67BC"/>
    <w:rsid w:val="003B12CF"/>
    <w:rsid w:val="003B45D3"/>
    <w:rsid w:val="003B4FEB"/>
    <w:rsid w:val="003B534B"/>
    <w:rsid w:val="003B5A16"/>
    <w:rsid w:val="003B5C4C"/>
    <w:rsid w:val="003B66DE"/>
    <w:rsid w:val="003B6A7B"/>
    <w:rsid w:val="003B7A24"/>
    <w:rsid w:val="003C08D8"/>
    <w:rsid w:val="003C31E9"/>
    <w:rsid w:val="003C4810"/>
    <w:rsid w:val="003C69A3"/>
    <w:rsid w:val="003C6EBA"/>
    <w:rsid w:val="003D07BA"/>
    <w:rsid w:val="003D1AC2"/>
    <w:rsid w:val="003D6A50"/>
    <w:rsid w:val="003D7575"/>
    <w:rsid w:val="003D79EA"/>
    <w:rsid w:val="003E17A7"/>
    <w:rsid w:val="003E43A7"/>
    <w:rsid w:val="003F220A"/>
    <w:rsid w:val="003F2B45"/>
    <w:rsid w:val="003F33E4"/>
    <w:rsid w:val="00402DAA"/>
    <w:rsid w:val="00405421"/>
    <w:rsid w:val="00405B41"/>
    <w:rsid w:val="00405C90"/>
    <w:rsid w:val="0040619F"/>
    <w:rsid w:val="00406312"/>
    <w:rsid w:val="004078C9"/>
    <w:rsid w:val="00411525"/>
    <w:rsid w:val="0041163E"/>
    <w:rsid w:val="0042066D"/>
    <w:rsid w:val="0042210D"/>
    <w:rsid w:val="00423F78"/>
    <w:rsid w:val="004250CE"/>
    <w:rsid w:val="00425284"/>
    <w:rsid w:val="00425D50"/>
    <w:rsid w:val="00427245"/>
    <w:rsid w:val="004361F4"/>
    <w:rsid w:val="004377ED"/>
    <w:rsid w:val="00437FE0"/>
    <w:rsid w:val="0044160E"/>
    <w:rsid w:val="00443F63"/>
    <w:rsid w:val="004448E7"/>
    <w:rsid w:val="00445941"/>
    <w:rsid w:val="00446715"/>
    <w:rsid w:val="00452239"/>
    <w:rsid w:val="0045295D"/>
    <w:rsid w:val="00454936"/>
    <w:rsid w:val="0045791F"/>
    <w:rsid w:val="00462A5B"/>
    <w:rsid w:val="0046669B"/>
    <w:rsid w:val="004758D3"/>
    <w:rsid w:val="0047693F"/>
    <w:rsid w:val="004847DA"/>
    <w:rsid w:val="00486711"/>
    <w:rsid w:val="00492988"/>
    <w:rsid w:val="00492F19"/>
    <w:rsid w:val="00496665"/>
    <w:rsid w:val="00496814"/>
    <w:rsid w:val="00497BF5"/>
    <w:rsid w:val="004A22C7"/>
    <w:rsid w:val="004A30DF"/>
    <w:rsid w:val="004A5B57"/>
    <w:rsid w:val="004B42CF"/>
    <w:rsid w:val="004B4319"/>
    <w:rsid w:val="004B4913"/>
    <w:rsid w:val="004B7443"/>
    <w:rsid w:val="004B7A02"/>
    <w:rsid w:val="004C03FA"/>
    <w:rsid w:val="004C0DB1"/>
    <w:rsid w:val="004C1401"/>
    <w:rsid w:val="004C3021"/>
    <w:rsid w:val="004C4652"/>
    <w:rsid w:val="004C5B6A"/>
    <w:rsid w:val="004D0ACA"/>
    <w:rsid w:val="004D0E9C"/>
    <w:rsid w:val="004D3DAC"/>
    <w:rsid w:val="004D6A8E"/>
    <w:rsid w:val="004D7A5C"/>
    <w:rsid w:val="004E0CD1"/>
    <w:rsid w:val="004E11BD"/>
    <w:rsid w:val="004E1AF7"/>
    <w:rsid w:val="004E20D2"/>
    <w:rsid w:val="004E46E1"/>
    <w:rsid w:val="004E5B7C"/>
    <w:rsid w:val="004F0B5D"/>
    <w:rsid w:val="004F2D9F"/>
    <w:rsid w:val="004F34DB"/>
    <w:rsid w:val="004F5186"/>
    <w:rsid w:val="005016F5"/>
    <w:rsid w:val="00502D36"/>
    <w:rsid w:val="00503DF8"/>
    <w:rsid w:val="00506D69"/>
    <w:rsid w:val="00510CAC"/>
    <w:rsid w:val="00511D8D"/>
    <w:rsid w:val="00513B00"/>
    <w:rsid w:val="005175CA"/>
    <w:rsid w:val="00517E1A"/>
    <w:rsid w:val="00520E0E"/>
    <w:rsid w:val="00522D21"/>
    <w:rsid w:val="00522F31"/>
    <w:rsid w:val="00523E64"/>
    <w:rsid w:val="00524941"/>
    <w:rsid w:val="0052566F"/>
    <w:rsid w:val="00525B17"/>
    <w:rsid w:val="00531A0E"/>
    <w:rsid w:val="005339E6"/>
    <w:rsid w:val="00533E32"/>
    <w:rsid w:val="005375EC"/>
    <w:rsid w:val="0054575E"/>
    <w:rsid w:val="00546E67"/>
    <w:rsid w:val="00551642"/>
    <w:rsid w:val="00553270"/>
    <w:rsid w:val="005568F0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1A18"/>
    <w:rsid w:val="00591BBD"/>
    <w:rsid w:val="00591CA8"/>
    <w:rsid w:val="0059351A"/>
    <w:rsid w:val="00595B78"/>
    <w:rsid w:val="0059730C"/>
    <w:rsid w:val="005A3E7B"/>
    <w:rsid w:val="005A5B2A"/>
    <w:rsid w:val="005A64E1"/>
    <w:rsid w:val="005A7AF9"/>
    <w:rsid w:val="005B0728"/>
    <w:rsid w:val="005C0ED8"/>
    <w:rsid w:val="005C1ACD"/>
    <w:rsid w:val="005C297B"/>
    <w:rsid w:val="005C2ECA"/>
    <w:rsid w:val="005C345B"/>
    <w:rsid w:val="005C4F7C"/>
    <w:rsid w:val="005D0F6A"/>
    <w:rsid w:val="005D4EC7"/>
    <w:rsid w:val="005D7DBF"/>
    <w:rsid w:val="005E279E"/>
    <w:rsid w:val="005E3C21"/>
    <w:rsid w:val="005E4519"/>
    <w:rsid w:val="005E4752"/>
    <w:rsid w:val="005E6482"/>
    <w:rsid w:val="005E6CF4"/>
    <w:rsid w:val="005E7509"/>
    <w:rsid w:val="005F432E"/>
    <w:rsid w:val="005F4333"/>
    <w:rsid w:val="005F670E"/>
    <w:rsid w:val="005F6D0C"/>
    <w:rsid w:val="005F7E34"/>
    <w:rsid w:val="006001EE"/>
    <w:rsid w:val="006021C9"/>
    <w:rsid w:val="006022EF"/>
    <w:rsid w:val="006036EB"/>
    <w:rsid w:val="00604334"/>
    <w:rsid w:val="006044F1"/>
    <w:rsid w:val="00605388"/>
    <w:rsid w:val="0060538A"/>
    <w:rsid w:val="00612519"/>
    <w:rsid w:val="0061326A"/>
    <w:rsid w:val="0061567D"/>
    <w:rsid w:val="006166FC"/>
    <w:rsid w:val="006168D2"/>
    <w:rsid w:val="00617DAF"/>
    <w:rsid w:val="00631115"/>
    <w:rsid w:val="006377AF"/>
    <w:rsid w:val="00642232"/>
    <w:rsid w:val="00645312"/>
    <w:rsid w:val="00645A3E"/>
    <w:rsid w:val="00645BBA"/>
    <w:rsid w:val="00645CDA"/>
    <w:rsid w:val="00645E6A"/>
    <w:rsid w:val="0064602D"/>
    <w:rsid w:val="006509A1"/>
    <w:rsid w:val="006517B1"/>
    <w:rsid w:val="00652322"/>
    <w:rsid w:val="0065282E"/>
    <w:rsid w:val="0065651F"/>
    <w:rsid w:val="0065761F"/>
    <w:rsid w:val="0066070D"/>
    <w:rsid w:val="006612F5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6374"/>
    <w:rsid w:val="006B13CE"/>
    <w:rsid w:val="006C14AB"/>
    <w:rsid w:val="006C1739"/>
    <w:rsid w:val="006C1F25"/>
    <w:rsid w:val="006C3353"/>
    <w:rsid w:val="006C3897"/>
    <w:rsid w:val="006C56E5"/>
    <w:rsid w:val="006C58EE"/>
    <w:rsid w:val="006D083D"/>
    <w:rsid w:val="006D2A3A"/>
    <w:rsid w:val="006D3EA8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9BE"/>
    <w:rsid w:val="006F7C58"/>
    <w:rsid w:val="00705D62"/>
    <w:rsid w:val="00711A69"/>
    <w:rsid w:val="007130DA"/>
    <w:rsid w:val="007147DB"/>
    <w:rsid w:val="0072046B"/>
    <w:rsid w:val="00720C0D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FD7"/>
    <w:rsid w:val="00775FC6"/>
    <w:rsid w:val="00776BE1"/>
    <w:rsid w:val="00776EEC"/>
    <w:rsid w:val="0077741B"/>
    <w:rsid w:val="00777BE2"/>
    <w:rsid w:val="00780655"/>
    <w:rsid w:val="007834FE"/>
    <w:rsid w:val="00785A09"/>
    <w:rsid w:val="00792383"/>
    <w:rsid w:val="00792A1E"/>
    <w:rsid w:val="00792BF0"/>
    <w:rsid w:val="00794EBC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6F7D"/>
    <w:rsid w:val="007B7159"/>
    <w:rsid w:val="007B7317"/>
    <w:rsid w:val="007B77D9"/>
    <w:rsid w:val="007B7E7B"/>
    <w:rsid w:val="007C1A9B"/>
    <w:rsid w:val="007C6AB5"/>
    <w:rsid w:val="007C71CD"/>
    <w:rsid w:val="007D1DC5"/>
    <w:rsid w:val="007D1E52"/>
    <w:rsid w:val="007D6C3E"/>
    <w:rsid w:val="007D735C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6FD4"/>
    <w:rsid w:val="00840417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170A"/>
    <w:rsid w:val="00862F77"/>
    <w:rsid w:val="00864B06"/>
    <w:rsid w:val="00873D60"/>
    <w:rsid w:val="008802EC"/>
    <w:rsid w:val="00887DB3"/>
    <w:rsid w:val="0089037F"/>
    <w:rsid w:val="008916E5"/>
    <w:rsid w:val="008922CB"/>
    <w:rsid w:val="00893E3B"/>
    <w:rsid w:val="0089446D"/>
    <w:rsid w:val="008945B3"/>
    <w:rsid w:val="00894B35"/>
    <w:rsid w:val="008A1B08"/>
    <w:rsid w:val="008A7B99"/>
    <w:rsid w:val="008B1E6E"/>
    <w:rsid w:val="008B200A"/>
    <w:rsid w:val="008B3C83"/>
    <w:rsid w:val="008B41E6"/>
    <w:rsid w:val="008B7A32"/>
    <w:rsid w:val="008C267A"/>
    <w:rsid w:val="008C2ABD"/>
    <w:rsid w:val="008C37ED"/>
    <w:rsid w:val="008C6F1C"/>
    <w:rsid w:val="008D2015"/>
    <w:rsid w:val="008D2A82"/>
    <w:rsid w:val="008D3DB5"/>
    <w:rsid w:val="008D4423"/>
    <w:rsid w:val="008D4F8B"/>
    <w:rsid w:val="008D5362"/>
    <w:rsid w:val="008D570B"/>
    <w:rsid w:val="008D76EB"/>
    <w:rsid w:val="008E0612"/>
    <w:rsid w:val="008E1C42"/>
    <w:rsid w:val="008E4F5F"/>
    <w:rsid w:val="008E56C3"/>
    <w:rsid w:val="008E5A4E"/>
    <w:rsid w:val="008F04DD"/>
    <w:rsid w:val="008F1081"/>
    <w:rsid w:val="008F250C"/>
    <w:rsid w:val="008F2841"/>
    <w:rsid w:val="008F3E45"/>
    <w:rsid w:val="009002A6"/>
    <w:rsid w:val="0090622A"/>
    <w:rsid w:val="00906DCA"/>
    <w:rsid w:val="00912481"/>
    <w:rsid w:val="00912754"/>
    <w:rsid w:val="00913FB5"/>
    <w:rsid w:val="00914858"/>
    <w:rsid w:val="00915F61"/>
    <w:rsid w:val="00917CF8"/>
    <w:rsid w:val="009209A2"/>
    <w:rsid w:val="009220D9"/>
    <w:rsid w:val="00923571"/>
    <w:rsid w:val="00923721"/>
    <w:rsid w:val="0092440B"/>
    <w:rsid w:val="00924457"/>
    <w:rsid w:val="00924B60"/>
    <w:rsid w:val="00926055"/>
    <w:rsid w:val="00932D18"/>
    <w:rsid w:val="00933795"/>
    <w:rsid w:val="009350EF"/>
    <w:rsid w:val="00943382"/>
    <w:rsid w:val="00944D03"/>
    <w:rsid w:val="00950DE4"/>
    <w:rsid w:val="00952773"/>
    <w:rsid w:val="00953742"/>
    <w:rsid w:val="009547F1"/>
    <w:rsid w:val="009559A9"/>
    <w:rsid w:val="009560D4"/>
    <w:rsid w:val="00964EAE"/>
    <w:rsid w:val="0096607A"/>
    <w:rsid w:val="00971B98"/>
    <w:rsid w:val="009721C3"/>
    <w:rsid w:val="00972E25"/>
    <w:rsid w:val="00973C57"/>
    <w:rsid w:val="0097417A"/>
    <w:rsid w:val="00974D35"/>
    <w:rsid w:val="00976193"/>
    <w:rsid w:val="00980517"/>
    <w:rsid w:val="00980534"/>
    <w:rsid w:val="0098062B"/>
    <w:rsid w:val="00980EE7"/>
    <w:rsid w:val="0098338D"/>
    <w:rsid w:val="00983DD0"/>
    <w:rsid w:val="00985105"/>
    <w:rsid w:val="0098673F"/>
    <w:rsid w:val="009903D3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BA2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134D"/>
    <w:rsid w:val="009D3BA3"/>
    <w:rsid w:val="009D636C"/>
    <w:rsid w:val="009D6AD7"/>
    <w:rsid w:val="009D70B2"/>
    <w:rsid w:val="009D78AF"/>
    <w:rsid w:val="009D7F11"/>
    <w:rsid w:val="009E21EE"/>
    <w:rsid w:val="009E2BC8"/>
    <w:rsid w:val="009E33E5"/>
    <w:rsid w:val="009F23C6"/>
    <w:rsid w:val="009F2630"/>
    <w:rsid w:val="00A00AD6"/>
    <w:rsid w:val="00A0198B"/>
    <w:rsid w:val="00A0334F"/>
    <w:rsid w:val="00A039F0"/>
    <w:rsid w:val="00A04319"/>
    <w:rsid w:val="00A04F4A"/>
    <w:rsid w:val="00A04FEF"/>
    <w:rsid w:val="00A10546"/>
    <w:rsid w:val="00A10EA8"/>
    <w:rsid w:val="00A11C09"/>
    <w:rsid w:val="00A2742E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678C5"/>
    <w:rsid w:val="00A70A55"/>
    <w:rsid w:val="00A70CC7"/>
    <w:rsid w:val="00A71736"/>
    <w:rsid w:val="00A72322"/>
    <w:rsid w:val="00A724F2"/>
    <w:rsid w:val="00A7361A"/>
    <w:rsid w:val="00A73819"/>
    <w:rsid w:val="00A7458C"/>
    <w:rsid w:val="00A76509"/>
    <w:rsid w:val="00A8324F"/>
    <w:rsid w:val="00A84BF2"/>
    <w:rsid w:val="00A84CC9"/>
    <w:rsid w:val="00A84E81"/>
    <w:rsid w:val="00A90416"/>
    <w:rsid w:val="00A9127C"/>
    <w:rsid w:val="00A916A2"/>
    <w:rsid w:val="00A94F62"/>
    <w:rsid w:val="00A958EA"/>
    <w:rsid w:val="00A960A2"/>
    <w:rsid w:val="00AA14DA"/>
    <w:rsid w:val="00AA1F22"/>
    <w:rsid w:val="00AA3443"/>
    <w:rsid w:val="00AA633D"/>
    <w:rsid w:val="00AB10EF"/>
    <w:rsid w:val="00AB353F"/>
    <w:rsid w:val="00AB54BE"/>
    <w:rsid w:val="00AB78C7"/>
    <w:rsid w:val="00AC0F23"/>
    <w:rsid w:val="00AC1D76"/>
    <w:rsid w:val="00AC3FAD"/>
    <w:rsid w:val="00AC41DD"/>
    <w:rsid w:val="00AC6018"/>
    <w:rsid w:val="00AC7987"/>
    <w:rsid w:val="00AD388C"/>
    <w:rsid w:val="00AD4A80"/>
    <w:rsid w:val="00AD56CA"/>
    <w:rsid w:val="00AD57E0"/>
    <w:rsid w:val="00AD68F5"/>
    <w:rsid w:val="00AD765C"/>
    <w:rsid w:val="00AD766B"/>
    <w:rsid w:val="00AE0013"/>
    <w:rsid w:val="00AE02AC"/>
    <w:rsid w:val="00AE080D"/>
    <w:rsid w:val="00AE1726"/>
    <w:rsid w:val="00AE29F9"/>
    <w:rsid w:val="00AE5C46"/>
    <w:rsid w:val="00AE758C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ED1"/>
    <w:rsid w:val="00B15F9D"/>
    <w:rsid w:val="00B201DE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9AE"/>
    <w:rsid w:val="00B35A15"/>
    <w:rsid w:val="00B36EB1"/>
    <w:rsid w:val="00B37D61"/>
    <w:rsid w:val="00B42491"/>
    <w:rsid w:val="00B4253A"/>
    <w:rsid w:val="00B44208"/>
    <w:rsid w:val="00B44A8F"/>
    <w:rsid w:val="00B46108"/>
    <w:rsid w:val="00B52262"/>
    <w:rsid w:val="00B541E7"/>
    <w:rsid w:val="00B57555"/>
    <w:rsid w:val="00B61002"/>
    <w:rsid w:val="00B618F8"/>
    <w:rsid w:val="00B61A6E"/>
    <w:rsid w:val="00B61DF2"/>
    <w:rsid w:val="00B62F73"/>
    <w:rsid w:val="00B63C2B"/>
    <w:rsid w:val="00B63F5D"/>
    <w:rsid w:val="00B65107"/>
    <w:rsid w:val="00B652A0"/>
    <w:rsid w:val="00B76E24"/>
    <w:rsid w:val="00B825E3"/>
    <w:rsid w:val="00B82A83"/>
    <w:rsid w:val="00B8398B"/>
    <w:rsid w:val="00B83A4D"/>
    <w:rsid w:val="00B8621E"/>
    <w:rsid w:val="00B90478"/>
    <w:rsid w:val="00BA3449"/>
    <w:rsid w:val="00BA48DC"/>
    <w:rsid w:val="00BA707C"/>
    <w:rsid w:val="00BA74D0"/>
    <w:rsid w:val="00BA7D20"/>
    <w:rsid w:val="00BB37CE"/>
    <w:rsid w:val="00BB384F"/>
    <w:rsid w:val="00BB4A94"/>
    <w:rsid w:val="00BB5469"/>
    <w:rsid w:val="00BB66AE"/>
    <w:rsid w:val="00BB70F7"/>
    <w:rsid w:val="00BB7D43"/>
    <w:rsid w:val="00BC0F8A"/>
    <w:rsid w:val="00BC2F38"/>
    <w:rsid w:val="00BC3DA8"/>
    <w:rsid w:val="00BC4124"/>
    <w:rsid w:val="00BC4438"/>
    <w:rsid w:val="00BC4B06"/>
    <w:rsid w:val="00BC508B"/>
    <w:rsid w:val="00BC69B6"/>
    <w:rsid w:val="00BD2AB4"/>
    <w:rsid w:val="00BD314B"/>
    <w:rsid w:val="00BD41EF"/>
    <w:rsid w:val="00BD63E4"/>
    <w:rsid w:val="00BD6D2E"/>
    <w:rsid w:val="00BE4617"/>
    <w:rsid w:val="00BE4E62"/>
    <w:rsid w:val="00BE53D1"/>
    <w:rsid w:val="00BE61B4"/>
    <w:rsid w:val="00BE66FE"/>
    <w:rsid w:val="00BE69B3"/>
    <w:rsid w:val="00BE6D6E"/>
    <w:rsid w:val="00BE7D57"/>
    <w:rsid w:val="00BF1286"/>
    <w:rsid w:val="00BF3563"/>
    <w:rsid w:val="00BF5180"/>
    <w:rsid w:val="00BF5714"/>
    <w:rsid w:val="00BF6817"/>
    <w:rsid w:val="00BF7FB9"/>
    <w:rsid w:val="00C0046E"/>
    <w:rsid w:val="00C00C07"/>
    <w:rsid w:val="00C0309D"/>
    <w:rsid w:val="00C03EBF"/>
    <w:rsid w:val="00C04442"/>
    <w:rsid w:val="00C0478C"/>
    <w:rsid w:val="00C065E1"/>
    <w:rsid w:val="00C06BD9"/>
    <w:rsid w:val="00C10CBC"/>
    <w:rsid w:val="00C11724"/>
    <w:rsid w:val="00C12E5D"/>
    <w:rsid w:val="00C155C1"/>
    <w:rsid w:val="00C15805"/>
    <w:rsid w:val="00C16186"/>
    <w:rsid w:val="00C2137E"/>
    <w:rsid w:val="00C22E0C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5A7D"/>
    <w:rsid w:val="00C56075"/>
    <w:rsid w:val="00C566E8"/>
    <w:rsid w:val="00C56760"/>
    <w:rsid w:val="00C579A3"/>
    <w:rsid w:val="00C6028D"/>
    <w:rsid w:val="00C610C8"/>
    <w:rsid w:val="00C621A8"/>
    <w:rsid w:val="00C62220"/>
    <w:rsid w:val="00C62D3A"/>
    <w:rsid w:val="00C62DE4"/>
    <w:rsid w:val="00C6561B"/>
    <w:rsid w:val="00C67B7D"/>
    <w:rsid w:val="00C72774"/>
    <w:rsid w:val="00C72C32"/>
    <w:rsid w:val="00C736DD"/>
    <w:rsid w:val="00C73A2A"/>
    <w:rsid w:val="00C73A99"/>
    <w:rsid w:val="00C73DC4"/>
    <w:rsid w:val="00C7623E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0EC1"/>
    <w:rsid w:val="00CB3180"/>
    <w:rsid w:val="00CB3279"/>
    <w:rsid w:val="00CB3AC3"/>
    <w:rsid w:val="00CB4B83"/>
    <w:rsid w:val="00CB5897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2A6B"/>
    <w:rsid w:val="00CE2BD4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05B38"/>
    <w:rsid w:val="00D1028A"/>
    <w:rsid w:val="00D105B8"/>
    <w:rsid w:val="00D12823"/>
    <w:rsid w:val="00D12FAD"/>
    <w:rsid w:val="00D1395F"/>
    <w:rsid w:val="00D141B6"/>
    <w:rsid w:val="00D15379"/>
    <w:rsid w:val="00D20C40"/>
    <w:rsid w:val="00D213AF"/>
    <w:rsid w:val="00D22F82"/>
    <w:rsid w:val="00D23477"/>
    <w:rsid w:val="00D2660A"/>
    <w:rsid w:val="00D27AA8"/>
    <w:rsid w:val="00D303BC"/>
    <w:rsid w:val="00D31C54"/>
    <w:rsid w:val="00D31DEA"/>
    <w:rsid w:val="00D32743"/>
    <w:rsid w:val="00D32BE7"/>
    <w:rsid w:val="00D33A11"/>
    <w:rsid w:val="00D43D11"/>
    <w:rsid w:val="00D44B7F"/>
    <w:rsid w:val="00D44EB1"/>
    <w:rsid w:val="00D469B7"/>
    <w:rsid w:val="00D46C4D"/>
    <w:rsid w:val="00D577E5"/>
    <w:rsid w:val="00D64020"/>
    <w:rsid w:val="00D64061"/>
    <w:rsid w:val="00D64810"/>
    <w:rsid w:val="00D64BE9"/>
    <w:rsid w:val="00D64CF1"/>
    <w:rsid w:val="00D65F70"/>
    <w:rsid w:val="00D667E8"/>
    <w:rsid w:val="00D703A9"/>
    <w:rsid w:val="00D70DF9"/>
    <w:rsid w:val="00D72334"/>
    <w:rsid w:val="00D76CF9"/>
    <w:rsid w:val="00D76E51"/>
    <w:rsid w:val="00D77C62"/>
    <w:rsid w:val="00D80E6D"/>
    <w:rsid w:val="00D84A0C"/>
    <w:rsid w:val="00D854C8"/>
    <w:rsid w:val="00D854EC"/>
    <w:rsid w:val="00D90913"/>
    <w:rsid w:val="00D91A80"/>
    <w:rsid w:val="00D91E61"/>
    <w:rsid w:val="00D94947"/>
    <w:rsid w:val="00D94976"/>
    <w:rsid w:val="00DA05B7"/>
    <w:rsid w:val="00DA06EA"/>
    <w:rsid w:val="00DA0CD0"/>
    <w:rsid w:val="00DA2538"/>
    <w:rsid w:val="00DA4052"/>
    <w:rsid w:val="00DA4F9E"/>
    <w:rsid w:val="00DA5DE7"/>
    <w:rsid w:val="00DB5174"/>
    <w:rsid w:val="00DC0246"/>
    <w:rsid w:val="00DC0B00"/>
    <w:rsid w:val="00DC145D"/>
    <w:rsid w:val="00DC2377"/>
    <w:rsid w:val="00DD1220"/>
    <w:rsid w:val="00DD204B"/>
    <w:rsid w:val="00DD2570"/>
    <w:rsid w:val="00DD3CD8"/>
    <w:rsid w:val="00DD3E39"/>
    <w:rsid w:val="00DD3F2C"/>
    <w:rsid w:val="00DD5FA7"/>
    <w:rsid w:val="00DD6F38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2EF7"/>
    <w:rsid w:val="00E06C8B"/>
    <w:rsid w:val="00E070B7"/>
    <w:rsid w:val="00E10B6E"/>
    <w:rsid w:val="00E132A3"/>
    <w:rsid w:val="00E14504"/>
    <w:rsid w:val="00E164F7"/>
    <w:rsid w:val="00E20879"/>
    <w:rsid w:val="00E22E0B"/>
    <w:rsid w:val="00E24484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057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560"/>
    <w:rsid w:val="00E766FD"/>
    <w:rsid w:val="00E77957"/>
    <w:rsid w:val="00E80D07"/>
    <w:rsid w:val="00E81ABD"/>
    <w:rsid w:val="00E83396"/>
    <w:rsid w:val="00E84F27"/>
    <w:rsid w:val="00E86336"/>
    <w:rsid w:val="00E87D1D"/>
    <w:rsid w:val="00E90B80"/>
    <w:rsid w:val="00E913CF"/>
    <w:rsid w:val="00E92231"/>
    <w:rsid w:val="00E93F45"/>
    <w:rsid w:val="00E93F82"/>
    <w:rsid w:val="00E9591F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2C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443B"/>
    <w:rsid w:val="00F0457F"/>
    <w:rsid w:val="00F05363"/>
    <w:rsid w:val="00F05E0E"/>
    <w:rsid w:val="00F065CD"/>
    <w:rsid w:val="00F07AE0"/>
    <w:rsid w:val="00F1470F"/>
    <w:rsid w:val="00F15A24"/>
    <w:rsid w:val="00F16CF0"/>
    <w:rsid w:val="00F17C59"/>
    <w:rsid w:val="00F226DD"/>
    <w:rsid w:val="00F24136"/>
    <w:rsid w:val="00F2523F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3C35"/>
    <w:rsid w:val="00F44C2A"/>
    <w:rsid w:val="00F46A21"/>
    <w:rsid w:val="00F4795C"/>
    <w:rsid w:val="00F47AEC"/>
    <w:rsid w:val="00F51307"/>
    <w:rsid w:val="00F52EB9"/>
    <w:rsid w:val="00F538F3"/>
    <w:rsid w:val="00F54D2F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7769A"/>
    <w:rsid w:val="00F84FC6"/>
    <w:rsid w:val="00F856AB"/>
    <w:rsid w:val="00F859E2"/>
    <w:rsid w:val="00F8753B"/>
    <w:rsid w:val="00F9025A"/>
    <w:rsid w:val="00F909D8"/>
    <w:rsid w:val="00F91239"/>
    <w:rsid w:val="00F93AF4"/>
    <w:rsid w:val="00F968A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1804"/>
    <w:rsid w:val="00FE33EC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0AB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FFFFFF" w:themeColor="text1" w:themeTint="A6"/>
      <w:sz w:val="22"/>
      <w:szCs w:val="22"/>
      <w:lang w:val="de-D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link w:val="AkapitzlistZnak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02Flietextbold">
    <w:name w:val="02_Fließtext bold"/>
    <w:basedOn w:val="Normalny"/>
    <w:link w:val="02FlietextboldZchn"/>
    <w:uiPriority w:val="1"/>
    <w:qFormat/>
    <w:rsid w:val="001C43E6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Domylnaczcionkaakapitu"/>
    <w:link w:val="02Flietextbold"/>
    <w:uiPriority w:val="1"/>
    <w:rsid w:val="001C43E6"/>
    <w:rPr>
      <w:rFonts w:ascii="MB Corpo S Text Office" w:hAnsi="MB Corpo S Text Office"/>
      <w:sz w:val="21"/>
      <w:szCs w:val="21"/>
      <w:lang w:val="en-GB"/>
    </w:rPr>
  </w:style>
  <w:style w:type="paragraph" w:customStyle="1" w:styleId="D01Sperrfrist">
    <w:name w:val="D01_Sperrfrist"/>
    <w:qFormat/>
    <w:rsid w:val="00F17C5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0ABF"/>
    <w:rPr>
      <w:rFonts w:eastAsiaTheme="majorEastAsia" w:cstheme="majorBidi"/>
      <w:i/>
      <w:iCs/>
      <w:color w:val="FFFFFF" w:themeColor="text1" w:themeTint="A6"/>
      <w:kern w:val="2"/>
      <w14:ligatures w14:val="standardContextual"/>
    </w:rPr>
  </w:style>
  <w:style w:type="paragraph" w:customStyle="1" w:styleId="A03Flietext">
    <w:name w:val="A03_Fließtext"/>
    <w:link w:val="A03FlietextZchn"/>
    <w:qFormat/>
    <w:rsid w:val="00200AB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200ABF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200ABF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Stopka"/>
    <w:uiPriority w:val="7"/>
    <w:qFormat/>
    <w:rsid w:val="00200ABF"/>
    <w:pPr>
      <w:framePr w:wrap="around" w:vAnchor="page" w:hAnchor="margin" w:y="14796"/>
    </w:pPr>
    <w:rPr>
      <w:rFonts w:ascii="MB Corpo S Text Office Light" w:hAnsi="MB Corpo S Text Office Light" w:cs="MB Corpo S Text Office Light"/>
      <w:lang w:val="de-DE"/>
    </w:rPr>
  </w:style>
  <w:style w:type="paragraph" w:customStyle="1" w:styleId="D07Seitenzahl">
    <w:name w:val="D07_Seitenzahl"/>
    <w:basedOn w:val="MLStat"/>
    <w:rsid w:val="00200ABF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  <w:lang w:val="de-DE"/>
    </w:rPr>
  </w:style>
  <w:style w:type="paragraph" w:customStyle="1" w:styleId="D02Firmierung">
    <w:name w:val="D02_Firmierung"/>
    <w:qFormat/>
    <w:rsid w:val="00200ABF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paragraph" w:customStyle="1" w:styleId="B01berschrift1Mappe">
    <w:name w:val="B01_Überschrift 1 (Mappe)"/>
    <w:qFormat/>
    <w:rsid w:val="00200ABF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200ABF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200ABF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200ABF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200ABF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5Disclaimer">
    <w:name w:val="D05_Disclaimer"/>
    <w:basedOn w:val="A03Flietext"/>
    <w:qFormat/>
    <w:rsid w:val="00200ABF"/>
    <w:pPr>
      <w:spacing w:line="170" w:lineRule="exact"/>
    </w:pPr>
    <w:rPr>
      <w:sz w:val="15"/>
    </w:rPr>
  </w:style>
  <w:style w:type="paragraph" w:customStyle="1" w:styleId="A02berschrift2">
    <w:name w:val="A02_Überschrift 2"/>
    <w:basedOn w:val="Nagwek2"/>
    <w:qFormat/>
    <w:rsid w:val="00200ABF"/>
    <w:pPr>
      <w:spacing w:after="280" w:line="280" w:lineRule="exact"/>
    </w:pPr>
    <w:rPr>
      <w:rFonts w:ascii="MB Corpo S Text Office" w:hAnsi="MB Corpo S Text Office"/>
      <w:lang w:val="de-DE"/>
    </w:rPr>
  </w:style>
  <w:style w:type="paragraph" w:customStyle="1" w:styleId="A08Bildunterschrift">
    <w:name w:val="A08_Bildunterschrift"/>
    <w:qFormat/>
    <w:rsid w:val="00200ABF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C05Legende">
    <w:name w:val="C05_Legende"/>
    <w:qFormat/>
    <w:rsid w:val="00200ABF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C02TabelleText">
    <w:name w:val="C02_Tabelle Text"/>
    <w:qFormat/>
    <w:rsid w:val="00200AB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200ABF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200ABF"/>
    <w:pPr>
      <w:ind w:left="215" w:hanging="215"/>
    </w:pPr>
    <w:rPr>
      <w:rFonts w:eastAsia="Times New Roman" w:cs="Calibri"/>
      <w:szCs w:val="15"/>
    </w:rPr>
  </w:style>
  <w:style w:type="paragraph" w:customStyle="1" w:styleId="B02berschrift2Mappe">
    <w:name w:val="B02_Überschrift 2 (Mappe)"/>
    <w:qFormat/>
    <w:rsid w:val="00200ABF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200ABF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1berschrift1">
    <w:name w:val="A01_Überschrift 1"/>
    <w:basedOn w:val="Nagwek1"/>
    <w:qFormat/>
    <w:rsid w:val="00200ABF"/>
    <w:pPr>
      <w:pageBreakBefore/>
      <w:spacing w:after="320" w:line="240" w:lineRule="auto"/>
      <w:contextualSpacing/>
    </w:pPr>
    <w:rPr>
      <w:rFonts w:eastAsia="MB Corpo A Title Cond Office" w:cs="MB Corpo A Title Cond Office"/>
      <w:szCs w:val="32"/>
      <w:lang w:val="de-DE"/>
    </w:rPr>
  </w:style>
  <w:style w:type="paragraph" w:customStyle="1" w:styleId="A05Zwischenberschrift">
    <w:name w:val="A05_Zwischenüberschrift"/>
    <w:next w:val="A03Flietext"/>
    <w:qFormat/>
    <w:rsid w:val="00200ABF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200ABF"/>
    <w:rPr>
      <w:color w:val="0078D6" w:themeColor="followedHyperlink"/>
      <w:u w:val="single"/>
    </w:rPr>
  </w:style>
  <w:style w:type="character" w:customStyle="1" w:styleId="A03FlietextZchn">
    <w:name w:val="A03_Fließtext Zchn"/>
    <w:basedOn w:val="Domylnaczcionkaakapitu"/>
    <w:link w:val="A03Flietext"/>
    <w:rsid w:val="00200ABF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05BulletEbene1">
    <w:name w:val="05_Bullet Ebene 1"/>
    <w:basedOn w:val="Akapitzlist"/>
    <w:link w:val="05BulletEbene1Zchn"/>
    <w:qFormat/>
    <w:rsid w:val="00200ABF"/>
    <w:pPr>
      <w:numPr>
        <w:numId w:val="27"/>
      </w:numPr>
      <w:autoSpaceDE w:val="0"/>
      <w:autoSpaceDN w:val="0"/>
      <w:adjustRightInd w:val="0"/>
      <w:spacing w:after="280" w:line="280" w:lineRule="exact"/>
    </w:pPr>
    <w:rPr>
      <w:szCs w:val="21"/>
      <w:lang w:val="de-DE"/>
    </w:rPr>
  </w:style>
  <w:style w:type="paragraph" w:customStyle="1" w:styleId="051BulletEbene2">
    <w:name w:val="051_Bullet Ebene 2"/>
    <w:basedOn w:val="Normalny"/>
    <w:qFormat/>
    <w:rsid w:val="00200ABF"/>
    <w:pPr>
      <w:numPr>
        <w:ilvl w:val="1"/>
        <w:numId w:val="27"/>
      </w:numPr>
      <w:spacing w:after="280" w:line="280" w:lineRule="exact"/>
      <w:contextualSpacing/>
    </w:pPr>
    <w:rPr>
      <w:rFonts w:ascii="MB Corpo S Text Office Light" w:eastAsiaTheme="minorHAnsi" w:hAnsi="MB Corpo S Text Office Light"/>
      <w:kern w:val="0"/>
      <w:szCs w:val="21"/>
      <w:lang w:val="de-DE" w:eastAsia="en-US"/>
      <w14:ligatures w14:val="none"/>
    </w:rPr>
  </w:style>
  <w:style w:type="paragraph" w:customStyle="1" w:styleId="052BulletEbene3">
    <w:name w:val="052_Bullet Ebene 3"/>
    <w:basedOn w:val="Normalny"/>
    <w:qFormat/>
    <w:rsid w:val="00200ABF"/>
    <w:pPr>
      <w:numPr>
        <w:ilvl w:val="2"/>
        <w:numId w:val="27"/>
      </w:numPr>
      <w:spacing w:after="280" w:line="280" w:lineRule="exact"/>
      <w:contextualSpacing/>
    </w:pPr>
    <w:rPr>
      <w:rFonts w:ascii="MB Corpo S Text Office Light" w:eastAsiaTheme="minorHAnsi" w:hAnsi="MB Corpo S Text Office Light"/>
      <w:kern w:val="0"/>
      <w:szCs w:val="21"/>
      <w:lang w:val="de-DE" w:eastAsia="en-US"/>
      <w14:ligatures w14:val="none"/>
    </w:rPr>
  </w:style>
  <w:style w:type="paragraph" w:customStyle="1" w:styleId="053BulletEbene4">
    <w:name w:val="053_Bullet Ebene 4"/>
    <w:basedOn w:val="Normalny"/>
    <w:qFormat/>
    <w:rsid w:val="00200ABF"/>
    <w:pPr>
      <w:numPr>
        <w:ilvl w:val="3"/>
        <w:numId w:val="27"/>
      </w:numPr>
      <w:spacing w:after="280" w:line="280" w:lineRule="exact"/>
      <w:contextualSpacing/>
    </w:pPr>
    <w:rPr>
      <w:rFonts w:ascii="MB Corpo S Text Office Light" w:eastAsiaTheme="minorHAnsi" w:hAnsi="MB Corpo S Text Office Light"/>
      <w:kern w:val="0"/>
      <w:szCs w:val="21"/>
      <w:lang w:val="de-DE" w:eastAsia="en-US"/>
      <w14:ligatures w14:val="none"/>
    </w:rPr>
  </w:style>
  <w:style w:type="character" w:customStyle="1" w:styleId="05BulletEbene1Zchn">
    <w:name w:val="05_Bullet Ebene 1 Zchn"/>
    <w:basedOn w:val="Domylnaczcionkaakapitu"/>
    <w:link w:val="05BulletEbene1"/>
    <w:rsid w:val="00200ABF"/>
    <w:rPr>
      <w:rFonts w:ascii="MB Corpo S Text Office Light" w:hAnsi="MB Corpo S Text Office Light"/>
      <w:sz w:val="21"/>
      <w:szCs w:val="21"/>
    </w:rPr>
  </w:style>
  <w:style w:type="character" w:customStyle="1" w:styleId="AkapitzlistZnak">
    <w:name w:val="Akapit z listą Znak"/>
    <w:link w:val="Akapitzlist"/>
    <w:uiPriority w:val="34"/>
    <w:rsid w:val="00200ABF"/>
    <w:rPr>
      <w:rFonts w:ascii="MB Corpo S Text Office Light" w:hAnsi="MB Corpo S Text Office Light"/>
      <w:sz w:val="21"/>
      <w:lang w:val="en-GB"/>
    </w:rPr>
  </w:style>
  <w:style w:type="paragraph" w:customStyle="1" w:styleId="Aufzhlung">
    <w:name w:val="Aufzählung"/>
    <w:basedOn w:val="Normalny"/>
    <w:uiPriority w:val="2"/>
    <w:qFormat/>
    <w:rsid w:val="00200ABF"/>
    <w:pPr>
      <w:numPr>
        <w:numId w:val="30"/>
      </w:numPr>
      <w:tabs>
        <w:tab w:val="left" w:pos="1276"/>
      </w:tabs>
      <w:spacing w:after="120"/>
    </w:pPr>
    <w:rPr>
      <w:rFonts w:ascii="Calibri" w:eastAsia="Calibri" w:hAnsi="Calibri" w:cs="Times New Roman"/>
      <w:kern w:val="0"/>
      <w:sz w:val="24"/>
      <w:lang w:val="de-DE" w:eastAsia="en-US"/>
      <w14:ligatures w14:val="none"/>
    </w:rPr>
  </w:style>
  <w:style w:type="numbering" w:customStyle="1" w:styleId="zzzauflistung">
    <w:name w:val="zzz_auflistung"/>
    <w:basedOn w:val="Bezlisty"/>
    <w:uiPriority w:val="99"/>
    <w:rsid w:val="00200ABF"/>
    <w:pPr>
      <w:numPr>
        <w:numId w:val="30"/>
      </w:numPr>
    </w:pPr>
  </w:style>
  <w:style w:type="paragraph" w:customStyle="1" w:styleId="Aufzhlung2">
    <w:name w:val="Aufzählung 2"/>
    <w:basedOn w:val="Normalny"/>
    <w:uiPriority w:val="9"/>
    <w:qFormat/>
    <w:rsid w:val="00200ABF"/>
    <w:pPr>
      <w:numPr>
        <w:ilvl w:val="1"/>
        <w:numId w:val="30"/>
      </w:numPr>
      <w:spacing w:after="120"/>
    </w:pPr>
    <w:rPr>
      <w:rFonts w:ascii="Calibri" w:eastAsia="Calibri" w:hAnsi="Calibri" w:cs="Times New Roman"/>
      <w:kern w:val="0"/>
      <w:sz w:val="24"/>
      <w:lang w:val="de-DE" w:eastAsia="en-US"/>
      <w14:ligatures w14:val="none"/>
    </w:rPr>
  </w:style>
  <w:style w:type="paragraph" w:styleId="Poprawka">
    <w:name w:val="Revision"/>
    <w:hidden/>
    <w:uiPriority w:val="99"/>
    <w:semiHidden/>
    <w:rsid w:val="00200ABF"/>
    <w:pPr>
      <w:spacing w:after="0" w:line="240" w:lineRule="auto"/>
    </w:pPr>
    <w:rPr>
      <w:kern w:val="2"/>
      <w14:ligatures w14:val="standardContextual"/>
    </w:rPr>
  </w:style>
  <w:style w:type="character" w:styleId="Wzmianka">
    <w:name w:val="Mention"/>
    <w:basedOn w:val="Domylnaczcionkaakapitu"/>
    <w:uiPriority w:val="99"/>
    <w:unhideWhenUsed/>
    <w:rsid w:val="00200ABF"/>
    <w:rPr>
      <w:color w:val="2B579A"/>
      <w:shd w:val="clear" w:color="auto" w:fill="E1DFDD"/>
    </w:rPr>
  </w:style>
  <w:style w:type="paragraph" w:customStyle="1" w:styleId="mds--froalaelement">
    <w:name w:val="mds--froalaelement"/>
    <w:basedOn w:val="Normalny"/>
    <w:rsid w:val="00200A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years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2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</Template>
  <TotalTime>319</TotalTime>
  <Pages>4</Pages>
  <Words>1679</Words>
  <Characters>10076</Characters>
  <Application>Microsoft Office Word</Application>
  <DocSecurity>0</DocSecurity>
  <Lines>83</Lines>
  <Paragraphs>23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Marcin Sobolewski</cp:lastModifiedBy>
  <cp:revision>266</cp:revision>
  <dcterms:created xsi:type="dcterms:W3CDTF">2026-08-17T05:29:00Z</dcterms:created>
  <dcterms:modified xsi:type="dcterms:W3CDTF">2026-11-03T14:37:00Z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