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77777777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3AC9B731" w:rsidR="00317376" w:rsidRPr="003C6EBA" w:rsidRDefault="004B7443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Informacja</w:t>
            </w:r>
            <w:proofErr w:type="spellEnd"/>
            <w:r>
              <w:rPr>
                <w:szCs w:val="21"/>
              </w:rPr>
              <w:t xml:space="preserve"> </w:t>
            </w:r>
            <w:proofErr w:type="spellStart"/>
            <w:r>
              <w:rPr>
                <w:szCs w:val="21"/>
              </w:rPr>
              <w:t>prasowa</w:t>
            </w:r>
            <w:proofErr w:type="spellEnd"/>
          </w:p>
        </w:tc>
      </w:tr>
      <w:tr w:rsidR="00317376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36F82C2E" w:rsidR="00317376" w:rsidRPr="003C6EBA" w:rsidRDefault="00083330" w:rsidP="00B03193">
            <w:pPr>
              <w:pStyle w:val="D04Date"/>
              <w:framePr w:hSpace="0" w:wrap="auto" w:vAnchor="margin" w:hAnchor="text" w:yAlign="inline"/>
            </w:pPr>
            <w:r>
              <w:t>2</w:t>
            </w:r>
            <w:r w:rsidR="007E4126">
              <w:t>8</w:t>
            </w:r>
            <w:r w:rsidR="00131C6D">
              <w:t xml:space="preserve"> </w:t>
            </w:r>
            <w:proofErr w:type="spellStart"/>
            <w:r w:rsidR="00131C6D">
              <w:t>września</w:t>
            </w:r>
            <w:proofErr w:type="spellEnd"/>
            <w:r w:rsidR="008C6F97">
              <w:t xml:space="preserve"> </w:t>
            </w:r>
            <w:r w:rsidR="00E37C94">
              <w:t>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E997728" w14:textId="49AF9778" w:rsidR="007F0784" w:rsidRPr="00083330" w:rsidRDefault="00F51307" w:rsidP="00E510FE">
      <w:pPr>
        <w:pStyle w:val="A01Headline1"/>
        <w:rPr>
          <w:lang w:val="pl-PL"/>
        </w:rPr>
      </w:pPr>
      <w:r w:rsidRPr="003C6EBA">
        <w:fldChar w:fldCharType="begin"/>
      </w:r>
      <w:r w:rsidRPr="002352DB">
        <w:rPr>
          <w:lang w:val="pl-PL"/>
        </w:rPr>
        <w:instrText xml:space="preserve"> TOC \o "1-2" \f \h \z \t "</w:instrText>
      </w:r>
      <w:r w:rsidR="00B2032C" w:rsidRPr="002352DB">
        <w:rPr>
          <w:lang w:val="pl-PL"/>
        </w:rPr>
        <w:instrText>A02_Überschrift 2/Headline 2,2,A01_Überschrift 1/Headline 1,1</w:instrText>
      </w:r>
      <w:r w:rsidRPr="002352DB">
        <w:rPr>
          <w:lang w:val="pl-PL"/>
        </w:rPr>
        <w:instrText xml:space="preserve">" </w:instrText>
      </w:r>
      <w:r w:rsidRPr="003C6EBA">
        <w:fldChar w:fldCharType="separate"/>
      </w:r>
      <w:r w:rsidRPr="003C6EBA">
        <w:fldChar w:fldCharType="end"/>
      </w:r>
      <w:r w:rsidR="00083330" w:rsidRPr="00083330">
        <w:rPr>
          <w:lang w:val="pl-PL"/>
        </w:rPr>
        <w:t>„140</w:t>
      </w:r>
      <w:r w:rsidR="00DE0C09">
        <w:rPr>
          <w:lang w:val="pl-PL"/>
        </w:rPr>
        <w:t xml:space="preserve"> </w:t>
      </w:r>
      <w:proofErr w:type="spellStart"/>
      <w:r w:rsidR="00DE0C09">
        <w:rPr>
          <w:lang w:val="pl-PL"/>
        </w:rPr>
        <w:t>Years</w:t>
      </w:r>
      <w:proofErr w:type="spellEnd"/>
      <w:r w:rsidR="00DE0C09">
        <w:rPr>
          <w:lang w:val="pl-PL"/>
        </w:rPr>
        <w:t>. 140</w:t>
      </w:r>
      <w:r w:rsidR="00083330" w:rsidRPr="00083330">
        <w:rPr>
          <w:lang w:val="pl-PL"/>
        </w:rPr>
        <w:t xml:space="preserve"> </w:t>
      </w:r>
      <w:proofErr w:type="spellStart"/>
      <w:r w:rsidR="00083330" w:rsidRPr="00083330">
        <w:rPr>
          <w:lang w:val="pl-PL"/>
        </w:rPr>
        <w:t>Places</w:t>
      </w:r>
      <w:proofErr w:type="spellEnd"/>
      <w:r w:rsidR="00083330" w:rsidRPr="00083330">
        <w:rPr>
          <w:lang w:val="pl-PL"/>
        </w:rPr>
        <w:t>” w Polsce: światowa trasa Mercedes-Benz z okazji 140-lecia samochodu odwiedziła fabrykę w Jaworze, Leszno i Warszawę</w:t>
      </w:r>
    </w:p>
    <w:p w14:paraId="02FA0B02" w14:textId="77777777" w:rsidR="00083330" w:rsidRPr="00083330" w:rsidRDefault="00083330" w:rsidP="00083330">
      <w:pPr>
        <w:pStyle w:val="A04List"/>
        <w:rPr>
          <w:lang w:val="pl-PL"/>
        </w:rPr>
      </w:pPr>
      <w:r w:rsidRPr="00083330">
        <w:rPr>
          <w:lang w:val="pl-PL"/>
        </w:rPr>
        <w:t xml:space="preserve">Globalna podróż „140 </w:t>
      </w:r>
      <w:proofErr w:type="spellStart"/>
      <w:r w:rsidRPr="00083330">
        <w:rPr>
          <w:lang w:val="pl-PL"/>
        </w:rPr>
        <w:t>Years</w:t>
      </w:r>
      <w:proofErr w:type="spellEnd"/>
      <w:r w:rsidRPr="00083330">
        <w:rPr>
          <w:lang w:val="pl-PL"/>
        </w:rPr>
        <w:t xml:space="preserve">. 140 </w:t>
      </w:r>
      <w:proofErr w:type="spellStart"/>
      <w:r w:rsidRPr="00083330">
        <w:rPr>
          <w:lang w:val="pl-PL"/>
        </w:rPr>
        <w:t>Places</w:t>
      </w:r>
      <w:proofErr w:type="spellEnd"/>
      <w:r w:rsidRPr="00083330">
        <w:rPr>
          <w:lang w:val="pl-PL"/>
        </w:rPr>
        <w:t>” w dniach 22–24 września 2026 r. gościła w Polsce</w:t>
      </w:r>
    </w:p>
    <w:p w14:paraId="4D850CB0" w14:textId="3CB5EBE0" w:rsidR="00083330" w:rsidRPr="00083330" w:rsidRDefault="00083330" w:rsidP="00083330">
      <w:pPr>
        <w:pStyle w:val="A04List"/>
        <w:rPr>
          <w:lang w:val="pl-PL"/>
        </w:rPr>
      </w:pPr>
      <w:r w:rsidRPr="00083330">
        <w:rPr>
          <w:lang w:val="pl-PL"/>
        </w:rPr>
        <w:t xml:space="preserve">Konwój trzech nowych Mercedesów Klasy S pokonał polskimi drogami około 1000 km, odwiedzając fabrykę w Jaworze, </w:t>
      </w:r>
      <w:r w:rsidR="00DE0C09">
        <w:rPr>
          <w:lang w:val="pl-PL"/>
        </w:rPr>
        <w:t>salon Duda-</w:t>
      </w:r>
      <w:proofErr w:type="spellStart"/>
      <w:r w:rsidR="00DE0C09">
        <w:rPr>
          <w:lang w:val="pl-PL"/>
        </w:rPr>
        <w:t>Cars</w:t>
      </w:r>
      <w:proofErr w:type="spellEnd"/>
      <w:r w:rsidR="00DE0C09">
        <w:rPr>
          <w:lang w:val="pl-PL"/>
        </w:rPr>
        <w:t xml:space="preserve"> i </w:t>
      </w:r>
      <w:r w:rsidRPr="00083330">
        <w:rPr>
          <w:lang w:val="pl-PL"/>
        </w:rPr>
        <w:t>kolekcję Mercedesów</w:t>
      </w:r>
      <w:r>
        <w:rPr>
          <w:lang w:val="pl-PL"/>
        </w:rPr>
        <w:t>-AMG</w:t>
      </w:r>
      <w:r w:rsidRPr="00083330">
        <w:rPr>
          <w:lang w:val="pl-PL"/>
        </w:rPr>
        <w:t xml:space="preserve"> w Lesznie oraz Maybach Atelier Warszawa</w:t>
      </w:r>
    </w:p>
    <w:p w14:paraId="3292F310" w14:textId="0444A84A" w:rsidR="00DE21E0" w:rsidRPr="00557384" w:rsidRDefault="00083330" w:rsidP="00083330">
      <w:pPr>
        <w:pStyle w:val="A04List"/>
        <w:rPr>
          <w:lang w:val="pl-PL"/>
        </w:rPr>
      </w:pPr>
      <w:r w:rsidRPr="00083330">
        <w:rPr>
          <w:lang w:val="pl-PL"/>
        </w:rPr>
        <w:t>Polski etap połączył trzy filary świata Mercedes-Benz: innowacyjną produkcję, kolekcjonerską pasję oraz międzynarodową społeczność marki</w:t>
      </w:r>
    </w:p>
    <w:p w14:paraId="2AAADC56" w14:textId="1E9AFAD1" w:rsidR="00215053" w:rsidRPr="00215053" w:rsidRDefault="00215053" w:rsidP="00215053">
      <w:pPr>
        <w:pStyle w:val="A03Copytext"/>
        <w:rPr>
          <w:lang w:val="pl-PL"/>
        </w:rPr>
      </w:pPr>
      <w:r w:rsidRPr="00215053">
        <w:rPr>
          <w:lang w:val="pl-PL"/>
        </w:rPr>
        <w:t xml:space="preserve">Warszawa. Trzy nowe Mercedesy Klasy S przemierzające świat w ramach jubileuszowej trasy „140 </w:t>
      </w:r>
      <w:proofErr w:type="spellStart"/>
      <w:r w:rsidRPr="00215053">
        <w:rPr>
          <w:lang w:val="pl-PL"/>
        </w:rPr>
        <w:t>Years</w:t>
      </w:r>
      <w:proofErr w:type="spellEnd"/>
      <w:r w:rsidRPr="00215053">
        <w:rPr>
          <w:lang w:val="pl-PL"/>
        </w:rPr>
        <w:t xml:space="preserve">. 140 </w:t>
      </w:r>
      <w:proofErr w:type="spellStart"/>
      <w:r w:rsidRPr="00215053">
        <w:rPr>
          <w:lang w:val="pl-PL"/>
        </w:rPr>
        <w:t>Places</w:t>
      </w:r>
      <w:proofErr w:type="spellEnd"/>
      <w:r w:rsidRPr="00215053">
        <w:rPr>
          <w:lang w:val="pl-PL"/>
        </w:rPr>
        <w:t xml:space="preserve">” z okazji 140-lecia samochodu odwiedziły Polskę. W dniach 22–24 września konwój pokonał drogami naszego kraju około 1000 km. Trasa prowadziła przez miejsca reprezentujące trzy filary Mercedes-Benz: od innowacyjności w nowoczesnej produkcji i transformacji przemysłu przez </w:t>
      </w:r>
      <w:r w:rsidR="000717CD">
        <w:rPr>
          <w:lang w:val="pl-PL"/>
        </w:rPr>
        <w:t xml:space="preserve">kolekcjonerską </w:t>
      </w:r>
      <w:r w:rsidRPr="00215053">
        <w:rPr>
          <w:lang w:val="pl-PL"/>
        </w:rPr>
        <w:t>pasję po społeczność miłośników aut spod znaku trójramiennej gwiazdy.</w:t>
      </w:r>
    </w:p>
    <w:p w14:paraId="77D38D6F" w14:textId="77777777" w:rsidR="00215053" w:rsidRPr="00215053" w:rsidRDefault="00215053" w:rsidP="00215053">
      <w:pPr>
        <w:pStyle w:val="A03Copytext"/>
        <w:rPr>
          <w:lang w:val="pl-PL"/>
        </w:rPr>
      </w:pPr>
    </w:p>
    <w:p w14:paraId="09E5C307" w14:textId="77777777" w:rsidR="00215053" w:rsidRPr="00215053" w:rsidRDefault="00215053" w:rsidP="00215053">
      <w:pPr>
        <w:pStyle w:val="A03Copytext"/>
        <w:rPr>
          <w:lang w:val="pl-PL"/>
        </w:rPr>
      </w:pPr>
      <w:r w:rsidRPr="00215053">
        <w:rPr>
          <w:lang w:val="pl-PL"/>
        </w:rPr>
        <w:t xml:space="preserve">Trasa „140 </w:t>
      </w:r>
      <w:proofErr w:type="spellStart"/>
      <w:r w:rsidRPr="00215053">
        <w:rPr>
          <w:lang w:val="pl-PL"/>
        </w:rPr>
        <w:t>Years</w:t>
      </w:r>
      <w:proofErr w:type="spellEnd"/>
      <w:r w:rsidRPr="00215053">
        <w:rPr>
          <w:lang w:val="pl-PL"/>
        </w:rPr>
        <w:t xml:space="preserve">. 140 </w:t>
      </w:r>
      <w:proofErr w:type="spellStart"/>
      <w:r w:rsidRPr="00215053">
        <w:rPr>
          <w:lang w:val="pl-PL"/>
        </w:rPr>
        <w:t>Places</w:t>
      </w:r>
      <w:proofErr w:type="spellEnd"/>
      <w:r w:rsidRPr="00215053">
        <w:rPr>
          <w:lang w:val="pl-PL"/>
        </w:rPr>
        <w:t>” to najbardziej ambitna podróż w historii marki – celebruje 140-lecie wynalezienia samochodu i motoryzacyjnych innowacji Mercedes-Benz. 29 stycznia 1886 r. Carl Benz zgłosił patent na swój automobil, rozpoczynając nową epokę indywidualnej mobilności. Dokładnie 140 lat później, 29 stycznia 2026 r., w Stuttgarcie zadebiutowała najnowsza Klasa S, a tuż po światowej premierze trzy egzemplarze limuzyny wyruszyły w wyjątkową podróż przez sześć kontynentów. Nim w październiku dojadą do „mety” – również w Stuttgarcie, pokonają ponad 60 tys. km i odwiedzą symboliczne 140 ważnych miejsc, które nawiązują do historii pionierskiego dziedzictwa i odzwierciedlają globalną obecność Mercedes-Benz.</w:t>
      </w:r>
    </w:p>
    <w:p w14:paraId="4E77A601" w14:textId="77777777" w:rsidR="00215053" w:rsidRPr="00215053" w:rsidRDefault="00215053" w:rsidP="00215053">
      <w:pPr>
        <w:pStyle w:val="A03Copytext"/>
        <w:rPr>
          <w:lang w:val="pl-PL"/>
        </w:rPr>
      </w:pPr>
    </w:p>
    <w:p w14:paraId="5F28529F" w14:textId="77777777" w:rsidR="00215053" w:rsidRPr="00215053" w:rsidRDefault="00215053" w:rsidP="00215053">
      <w:pPr>
        <w:pStyle w:val="A03Copytext"/>
        <w:rPr>
          <w:lang w:val="pl-PL"/>
        </w:rPr>
      </w:pPr>
      <w:r w:rsidRPr="00215053">
        <w:rPr>
          <w:lang w:val="pl-PL"/>
        </w:rPr>
        <w:t xml:space="preserve">Trzy Klasy S noszą imiona osób szczególnie ważnych dla historii motoryzacji i Mercedes-Benz: Carl, </w:t>
      </w:r>
      <w:proofErr w:type="spellStart"/>
      <w:r w:rsidRPr="00215053">
        <w:rPr>
          <w:lang w:val="pl-PL"/>
        </w:rPr>
        <w:t>Bertha</w:t>
      </w:r>
      <w:proofErr w:type="spellEnd"/>
      <w:r w:rsidRPr="00215053">
        <w:rPr>
          <w:lang w:val="pl-PL"/>
        </w:rPr>
        <w:t xml:space="preserve"> oraz Gottlieb. Nieprzypadkowo właśnie Klasa S została ambasadorem jubileuszowej podróży. Flagowa limuzyna z gwiazdą od dekad pełni rolę technologicznego prekursora, wprowadzając przełomowe rozwiązania z zakresu bezpieczeństwa, komfortu i techniki, które z czasem trafiają do kolejnych segmentów i stają się powszechnym wyposażeniem samochodów.</w:t>
      </w:r>
    </w:p>
    <w:p w14:paraId="28F68AEF" w14:textId="77777777" w:rsidR="00215053" w:rsidRPr="00215053" w:rsidRDefault="00215053" w:rsidP="00215053">
      <w:pPr>
        <w:pStyle w:val="A03Copytext"/>
        <w:rPr>
          <w:lang w:val="pl-PL"/>
        </w:rPr>
      </w:pPr>
    </w:p>
    <w:p w14:paraId="153CBF41" w14:textId="77777777" w:rsidR="00215053" w:rsidRPr="00215053" w:rsidRDefault="00215053" w:rsidP="00215053">
      <w:pPr>
        <w:pStyle w:val="A03Copytext"/>
        <w:rPr>
          <w:lang w:val="pl-PL"/>
        </w:rPr>
      </w:pPr>
      <w:r w:rsidRPr="00215053">
        <w:rPr>
          <w:lang w:val="pl-PL"/>
        </w:rPr>
        <w:t xml:space="preserve">Trasa podróży obejmuje zarówno miejsca kluczowe dla historii Mercedes-Benz, jak i wielkie metropolie oraz legendarne szlaki. W poszczególnych punktach do nowej Klasy S dołączają fani marki, członkowie klubów Mercedesa, klienci oraz inne samochody z gwiazdą, od klasycznych modeli aż po najświeższe nowości. Dzięki temu jubileusz 140-lecia samochodu i motoryzacyjnych innowacji staje się nie tylko podróżą przez świat, lecz przede wszystkim spotkaniem z ludźmi, którzy tę historię współtworzą i pielęgnują. </w:t>
      </w:r>
    </w:p>
    <w:p w14:paraId="5681DE94" w14:textId="77777777" w:rsidR="00215053" w:rsidRPr="00215053" w:rsidRDefault="00215053" w:rsidP="00215053">
      <w:pPr>
        <w:pStyle w:val="A03Copytext"/>
        <w:rPr>
          <w:lang w:val="pl-PL"/>
        </w:rPr>
      </w:pPr>
    </w:p>
    <w:p w14:paraId="25193470" w14:textId="130CBD63" w:rsidR="00215053" w:rsidRPr="00215053" w:rsidRDefault="00DE0C09" w:rsidP="00215053">
      <w:pPr>
        <w:pStyle w:val="A03Copytext"/>
        <w:rPr>
          <w:lang w:val="pl-PL"/>
        </w:rPr>
      </w:pPr>
      <w:r w:rsidRPr="00DE0C09">
        <w:rPr>
          <w:lang w:val="pl-PL"/>
        </w:rPr>
        <w:t>Trzy Klasy S mają już za sobą znaczną część światowej trasy</w:t>
      </w:r>
      <w:r w:rsidR="00215053" w:rsidRPr="00215053">
        <w:rPr>
          <w:lang w:val="pl-PL"/>
        </w:rPr>
        <w:t xml:space="preserve">, m.in. Europę Zachodnią oraz Stany Zjednoczone, gdzie przejechały kultową drogą </w:t>
      </w:r>
      <w:proofErr w:type="spellStart"/>
      <w:r w:rsidR="00215053" w:rsidRPr="00215053">
        <w:rPr>
          <w:lang w:val="pl-PL"/>
        </w:rPr>
        <w:t>Route</w:t>
      </w:r>
      <w:proofErr w:type="spellEnd"/>
      <w:r w:rsidR="00215053" w:rsidRPr="00215053">
        <w:rPr>
          <w:lang w:val="pl-PL"/>
        </w:rPr>
        <w:t xml:space="preserve"> 66, która świętuje w tym roku swoje stulecie. Później auta udały się do Ameryki Południowej – m.in. Rio de </w:t>
      </w:r>
      <w:proofErr w:type="spellStart"/>
      <w:r w:rsidR="00215053" w:rsidRPr="00215053">
        <w:rPr>
          <w:lang w:val="pl-PL"/>
        </w:rPr>
        <w:t>Janeiro</w:t>
      </w:r>
      <w:proofErr w:type="spellEnd"/>
      <w:r w:rsidR="00215053" w:rsidRPr="00215053">
        <w:rPr>
          <w:lang w:val="pl-PL"/>
        </w:rPr>
        <w:t xml:space="preserve">, Buenos Aires oraz Santiago de Chile, odwiedziły Australię (m.in. Melbourne i Sydney) i wzięły udział w premierze elektrycznej Klasy C w Seulu. Następnie przyszedł czas na indyjski etap, który obejmował m.in. przełęcz </w:t>
      </w:r>
      <w:proofErr w:type="spellStart"/>
      <w:r w:rsidR="00215053" w:rsidRPr="00215053">
        <w:rPr>
          <w:lang w:val="pl-PL"/>
        </w:rPr>
        <w:t>Umling</w:t>
      </w:r>
      <w:proofErr w:type="spellEnd"/>
      <w:r w:rsidR="00215053" w:rsidRPr="00215053">
        <w:rPr>
          <w:lang w:val="pl-PL"/>
        </w:rPr>
        <w:t xml:space="preserve"> La, uznawaną za najwyżej położoną publicznie dostępną drogę na świecie (5799 m n.p.m.).</w:t>
      </w:r>
    </w:p>
    <w:p w14:paraId="52FD7E22" w14:textId="77777777" w:rsidR="00215053" w:rsidRPr="00215053" w:rsidRDefault="00215053" w:rsidP="00215053">
      <w:pPr>
        <w:pStyle w:val="A03Copytext"/>
        <w:rPr>
          <w:lang w:val="pl-PL"/>
        </w:rPr>
      </w:pPr>
    </w:p>
    <w:p w14:paraId="61DCC933" w14:textId="77777777" w:rsidR="00215053" w:rsidRPr="007E71B6" w:rsidRDefault="00215053" w:rsidP="00215053">
      <w:pPr>
        <w:pStyle w:val="A03Copytext"/>
        <w:rPr>
          <w:rFonts w:ascii="MB Corpo S Text Office" w:hAnsi="MB Corpo S Text Office"/>
          <w:lang w:val="pl-PL"/>
        </w:rPr>
      </w:pPr>
      <w:r w:rsidRPr="007E71B6">
        <w:rPr>
          <w:rFonts w:ascii="MB Corpo S Text Office" w:hAnsi="MB Corpo S Text Office"/>
          <w:lang w:val="pl-PL"/>
        </w:rPr>
        <w:t>Jawor: transformacja w praktyce</w:t>
      </w:r>
    </w:p>
    <w:p w14:paraId="6E1F841D" w14:textId="77777777" w:rsidR="00215053" w:rsidRPr="00215053" w:rsidRDefault="00215053" w:rsidP="00215053">
      <w:pPr>
        <w:pStyle w:val="A03Copytext"/>
        <w:rPr>
          <w:lang w:val="pl-PL"/>
        </w:rPr>
      </w:pPr>
      <w:r w:rsidRPr="00215053">
        <w:rPr>
          <w:lang w:val="pl-PL"/>
        </w:rPr>
        <w:t xml:space="preserve">22 września konwój trzech Klas S zawitał do Polski i odwiedził zakład Mercedes-Benz Manufacturing Poland w Jaworze. Powitali go tam prezes fabryki Axel </w:t>
      </w:r>
      <w:proofErr w:type="spellStart"/>
      <w:r w:rsidRPr="00215053">
        <w:rPr>
          <w:lang w:val="pl-PL"/>
        </w:rPr>
        <w:t>Bense</w:t>
      </w:r>
      <w:proofErr w:type="spellEnd"/>
      <w:r w:rsidRPr="00215053">
        <w:rPr>
          <w:lang w:val="pl-PL"/>
        </w:rPr>
        <w:t xml:space="preserve"> wraz z pracownikami fabryki. W wydarzeniu uczestniczyli również przedstawiciele dolnośląskiego oddziału Klubu Zabytkowych Mercedesów Polska.</w:t>
      </w:r>
    </w:p>
    <w:p w14:paraId="4A1C3D87" w14:textId="77777777" w:rsidR="00215053" w:rsidRPr="00215053" w:rsidRDefault="00215053" w:rsidP="00215053">
      <w:pPr>
        <w:pStyle w:val="A03Copytext"/>
        <w:rPr>
          <w:lang w:val="pl-PL"/>
        </w:rPr>
      </w:pPr>
    </w:p>
    <w:p w14:paraId="38713A96" w14:textId="77777777" w:rsidR="00215053" w:rsidRPr="00215053" w:rsidRDefault="00215053" w:rsidP="00215053">
      <w:pPr>
        <w:pStyle w:val="A03Copytext"/>
        <w:rPr>
          <w:lang w:val="pl-PL"/>
        </w:rPr>
      </w:pPr>
      <w:r w:rsidRPr="00215053">
        <w:rPr>
          <w:lang w:val="pl-PL"/>
        </w:rPr>
        <w:t xml:space="preserve">Jawor jest dla Mercedes-Benz jednym z kluczowych symboli przemysłowej transformacji. Zakład powstał zgodnie z koncepcją Przemysłu 4.0, czyli czwartej rewolucji przemysłowej, która wykorzystuje cyfrowe zarządzanie informacjami w czasie rzeczywistym. Od początku jest w całości zasilany energią z odnawialnych źródeł, funkcjonując neutralnie pod względem emisji </w:t>
      </w:r>
      <w:proofErr w:type="gramStart"/>
      <w:r w:rsidRPr="00215053">
        <w:rPr>
          <w:lang w:val="pl-PL"/>
        </w:rPr>
        <w:t>CO</w:t>
      </w:r>
      <w:r w:rsidRPr="005C5AA6">
        <w:rPr>
          <w:vertAlign w:val="subscript"/>
          <w:lang w:val="pl-PL"/>
        </w:rPr>
        <w:t>2</w:t>
      </w:r>
      <w:r w:rsidRPr="00215053">
        <w:rPr>
          <w:lang w:val="pl-PL"/>
        </w:rPr>
        <w:t>,</w:t>
      </w:r>
      <w:proofErr w:type="gramEnd"/>
      <w:r w:rsidRPr="00215053">
        <w:rPr>
          <w:lang w:val="pl-PL"/>
        </w:rPr>
        <w:t xml:space="preserve"> jako wzorzec dla innych fabryk Mercedes-Benz. Swoją działalność rozpoczynał od produkcji nowoczesnych silników spalinowych, następnie rozszerzył ją o systemy bateryjne dla samochodów hybrydowych i elektrycznych, a kolejny etap jego rozwoju wiąże się z produkcją elektrycznych pojazdów dostawczych na nowej architekturze VAN.EA. W ten sposób polska fabryka odzwierciedla drogę, jaką przechodzi motoryzacja – przy zachowaniu kompetencji produkcyjnych i wysokich standardów jakości.</w:t>
      </w:r>
    </w:p>
    <w:p w14:paraId="6AE15E76" w14:textId="77777777" w:rsidR="00215053" w:rsidRPr="00215053" w:rsidRDefault="00215053" w:rsidP="00215053">
      <w:pPr>
        <w:pStyle w:val="A03Copytext"/>
        <w:rPr>
          <w:lang w:val="pl-PL"/>
        </w:rPr>
      </w:pPr>
    </w:p>
    <w:p w14:paraId="62F1CA21" w14:textId="5757A078" w:rsidR="00215053" w:rsidRPr="0077365A" w:rsidRDefault="00215053" w:rsidP="00215053">
      <w:pPr>
        <w:pStyle w:val="A03Copytext"/>
        <w:rPr>
          <w:rFonts w:ascii="MB Corpo S Text Office" w:hAnsi="MB Corpo S Text Office"/>
          <w:lang w:val="pl-PL"/>
        </w:rPr>
      </w:pPr>
      <w:r w:rsidRPr="0077365A">
        <w:rPr>
          <w:rFonts w:ascii="MB Corpo S Text Office" w:hAnsi="MB Corpo S Text Office"/>
          <w:lang w:val="pl-PL"/>
        </w:rPr>
        <w:t>Leszno: gdy pasja staje się</w:t>
      </w:r>
      <w:r w:rsidR="0028313C">
        <w:rPr>
          <w:rFonts w:ascii="MB Corpo S Text Office" w:hAnsi="MB Corpo S Text Office"/>
          <w:lang w:val="pl-PL"/>
        </w:rPr>
        <w:t xml:space="preserve"> biznesem i</w:t>
      </w:r>
      <w:r w:rsidRPr="0077365A">
        <w:rPr>
          <w:rFonts w:ascii="MB Corpo S Text Office" w:hAnsi="MB Corpo S Text Office"/>
          <w:lang w:val="pl-PL"/>
        </w:rPr>
        <w:t xml:space="preserve"> kolekcją</w:t>
      </w:r>
    </w:p>
    <w:p w14:paraId="70E4382A" w14:textId="69EF836D" w:rsidR="00215053" w:rsidRPr="00215053" w:rsidRDefault="00215053" w:rsidP="00215053">
      <w:pPr>
        <w:pStyle w:val="A03Copytext"/>
        <w:rPr>
          <w:lang w:val="pl-PL"/>
        </w:rPr>
      </w:pPr>
      <w:r w:rsidRPr="00215053">
        <w:rPr>
          <w:lang w:val="pl-PL"/>
        </w:rPr>
        <w:t xml:space="preserve">Kolejnym punktem na trasie podróży było Leszno i spotkanie z Marcinem i Marią Dudami, </w:t>
      </w:r>
      <w:r w:rsidR="0028313C">
        <w:rPr>
          <w:lang w:val="pl-PL"/>
        </w:rPr>
        <w:t>właścicielami</w:t>
      </w:r>
      <w:r w:rsidRPr="00215053">
        <w:rPr>
          <w:lang w:val="pl-PL"/>
        </w:rPr>
        <w:t xml:space="preserve"> autoryzowanego dealera Mercedes-Benz Duda </w:t>
      </w:r>
      <w:proofErr w:type="spellStart"/>
      <w:r w:rsidRPr="00215053">
        <w:rPr>
          <w:lang w:val="pl-PL"/>
        </w:rPr>
        <w:t>Cars</w:t>
      </w:r>
      <w:proofErr w:type="spellEnd"/>
      <w:r w:rsidRPr="00215053">
        <w:rPr>
          <w:lang w:val="pl-PL"/>
        </w:rPr>
        <w:t xml:space="preserve">. W centrum uwagi znalazła się </w:t>
      </w:r>
      <w:r w:rsidR="0077365A">
        <w:rPr>
          <w:lang w:val="pl-PL"/>
        </w:rPr>
        <w:t xml:space="preserve">ich </w:t>
      </w:r>
      <w:r w:rsidRPr="00215053">
        <w:rPr>
          <w:lang w:val="pl-PL"/>
        </w:rPr>
        <w:t>prywatna kolekcja rzadkich modeli Mercedes-AMG – przykład tego, jak osobista fascynacja marką może połączyć działalność biznesową z kolekcjonerską pasją.</w:t>
      </w:r>
    </w:p>
    <w:p w14:paraId="7E4B9DD6" w14:textId="77777777" w:rsidR="00215053" w:rsidRPr="00215053" w:rsidRDefault="00215053" w:rsidP="00215053">
      <w:pPr>
        <w:pStyle w:val="A03Copytext"/>
        <w:rPr>
          <w:lang w:val="pl-PL"/>
        </w:rPr>
      </w:pPr>
    </w:p>
    <w:p w14:paraId="35F3213D" w14:textId="49A40961" w:rsidR="00215053" w:rsidRPr="00215053" w:rsidRDefault="00215053" w:rsidP="00215053">
      <w:pPr>
        <w:pStyle w:val="A03Copytext"/>
        <w:rPr>
          <w:lang w:val="pl-PL"/>
        </w:rPr>
      </w:pPr>
      <w:r w:rsidRPr="00215053">
        <w:rPr>
          <w:lang w:val="pl-PL"/>
        </w:rPr>
        <w:t>Kolekcję zapoczątkował Mercedes-Benz C 32 AMG Kombi generacji W203</w:t>
      </w:r>
      <w:r w:rsidR="00E12AB9">
        <w:rPr>
          <w:lang w:val="pl-PL"/>
        </w:rPr>
        <w:t>, którego Marcin Duda kupił zanim został dilerem Mercedes-Benz</w:t>
      </w:r>
      <w:r w:rsidRPr="00215053">
        <w:rPr>
          <w:lang w:val="pl-PL"/>
        </w:rPr>
        <w:t xml:space="preserve">. </w:t>
      </w:r>
      <w:r w:rsidR="00E12AB9" w:rsidRPr="00E12AB9">
        <w:rPr>
          <w:lang w:val="pl-PL"/>
        </w:rPr>
        <w:t xml:space="preserve">Podczas wizyty konwoju 140 </w:t>
      </w:r>
      <w:proofErr w:type="spellStart"/>
      <w:r w:rsidR="00E12AB9" w:rsidRPr="00E12AB9">
        <w:rPr>
          <w:lang w:val="pl-PL"/>
        </w:rPr>
        <w:t>Places</w:t>
      </w:r>
      <w:proofErr w:type="spellEnd"/>
      <w:r w:rsidR="00E12AB9" w:rsidRPr="00E12AB9">
        <w:rPr>
          <w:lang w:val="pl-PL"/>
        </w:rPr>
        <w:t xml:space="preserve"> w salonie w </w:t>
      </w:r>
      <w:r w:rsidR="00E12AB9">
        <w:rPr>
          <w:lang w:val="pl-PL"/>
        </w:rPr>
        <w:t>Lesznie Marcin i Maria Duda zaprezentowali niezwykle rzadkie modele ze swoich zbiorów:</w:t>
      </w:r>
      <w:r w:rsidRPr="00E12AB9">
        <w:rPr>
          <w:lang w:val="pl-PL"/>
        </w:rPr>
        <w:t xml:space="preserve"> Mercedes-Benz 190 E 2.5-16 </w:t>
      </w:r>
      <w:proofErr w:type="spellStart"/>
      <w:r w:rsidRPr="00E12AB9">
        <w:rPr>
          <w:lang w:val="pl-PL"/>
        </w:rPr>
        <w:t>Evolution</w:t>
      </w:r>
      <w:proofErr w:type="spellEnd"/>
      <w:r w:rsidRPr="00E12AB9">
        <w:rPr>
          <w:lang w:val="pl-PL"/>
        </w:rPr>
        <w:t xml:space="preserve"> II, SL 65 AMG Black Series, C 63 AMG </w:t>
      </w:r>
      <w:proofErr w:type="spellStart"/>
      <w:r w:rsidRPr="00E12AB9">
        <w:rPr>
          <w:lang w:val="pl-PL"/>
        </w:rPr>
        <w:t>Coupé</w:t>
      </w:r>
      <w:proofErr w:type="spellEnd"/>
      <w:r w:rsidRPr="00E12AB9">
        <w:rPr>
          <w:lang w:val="pl-PL"/>
        </w:rPr>
        <w:t xml:space="preserve"> Black Series, SLS AMG Black Series oraz Mercedes-AMG GT Black Series. </w:t>
      </w:r>
      <w:r w:rsidRPr="00215053">
        <w:rPr>
          <w:lang w:val="pl-PL"/>
        </w:rPr>
        <w:t>Spotkanie stało się okazją do rozmowy o wyjątkowych samochodach, ale także o więzi, jaka przez lata tworzy się pomiędzy marką a jej klientami.</w:t>
      </w:r>
    </w:p>
    <w:p w14:paraId="4B4EFCCC" w14:textId="77777777" w:rsidR="00215053" w:rsidRPr="00215053" w:rsidRDefault="00215053" w:rsidP="00215053">
      <w:pPr>
        <w:pStyle w:val="A03Copytext"/>
        <w:rPr>
          <w:lang w:val="pl-PL"/>
        </w:rPr>
      </w:pPr>
    </w:p>
    <w:p w14:paraId="3044FD92" w14:textId="77777777" w:rsidR="00215053" w:rsidRPr="0077365A" w:rsidRDefault="00215053" w:rsidP="00215053">
      <w:pPr>
        <w:pStyle w:val="A03Copytext"/>
        <w:rPr>
          <w:rFonts w:ascii="MB Corpo S Text Office" w:hAnsi="MB Corpo S Text Office"/>
          <w:lang w:val="pl-PL"/>
        </w:rPr>
      </w:pPr>
      <w:r w:rsidRPr="0077365A">
        <w:rPr>
          <w:rFonts w:ascii="MB Corpo S Text Office" w:hAnsi="MB Corpo S Text Office"/>
          <w:lang w:val="pl-PL"/>
        </w:rPr>
        <w:t>Warszawa: dziedzictwo tworzy przyszłość</w:t>
      </w:r>
    </w:p>
    <w:p w14:paraId="61C08D3F" w14:textId="57C2A828" w:rsidR="00215053" w:rsidRPr="00215053" w:rsidRDefault="00215053" w:rsidP="00215053">
      <w:pPr>
        <w:pStyle w:val="A03Copytext"/>
        <w:rPr>
          <w:lang w:val="pl-PL"/>
        </w:rPr>
      </w:pPr>
      <w:r w:rsidRPr="00215053">
        <w:rPr>
          <w:lang w:val="pl-PL"/>
        </w:rPr>
        <w:t>Polski etap „140</w:t>
      </w:r>
      <w:r w:rsidR="00E12AB9">
        <w:rPr>
          <w:lang w:val="pl-PL"/>
        </w:rPr>
        <w:t xml:space="preserve"> </w:t>
      </w:r>
      <w:proofErr w:type="spellStart"/>
      <w:r w:rsidR="00E12AB9">
        <w:rPr>
          <w:lang w:val="pl-PL"/>
        </w:rPr>
        <w:t>Years</w:t>
      </w:r>
      <w:proofErr w:type="spellEnd"/>
      <w:r w:rsidR="00E12AB9">
        <w:rPr>
          <w:lang w:val="pl-PL"/>
        </w:rPr>
        <w:t>. 140</w:t>
      </w:r>
      <w:r w:rsidRPr="00215053">
        <w:rPr>
          <w:lang w:val="pl-PL"/>
        </w:rPr>
        <w:t xml:space="preserve"> </w:t>
      </w:r>
      <w:proofErr w:type="spellStart"/>
      <w:r w:rsidRPr="00215053">
        <w:rPr>
          <w:lang w:val="pl-PL"/>
        </w:rPr>
        <w:t>Places</w:t>
      </w:r>
      <w:proofErr w:type="spellEnd"/>
      <w:r w:rsidRPr="00215053">
        <w:rPr>
          <w:lang w:val="pl-PL"/>
        </w:rPr>
        <w:t xml:space="preserve">” </w:t>
      </w:r>
      <w:r w:rsidR="00E12AB9">
        <w:rPr>
          <w:lang w:val="pl-PL"/>
        </w:rPr>
        <w:t>nie mógł ominąć również</w:t>
      </w:r>
      <w:r w:rsidRPr="00215053">
        <w:rPr>
          <w:lang w:val="pl-PL"/>
        </w:rPr>
        <w:t xml:space="preserve"> Maybach Atelier Warszawa. Wizyta w stolicy była symbolicznym spotkaniem przeszłości z teraźniejszością. Najnowszym Klasom S towarzyszyły modele zabytkowe i </w:t>
      </w:r>
      <w:proofErr w:type="spellStart"/>
      <w:r w:rsidRPr="00215053">
        <w:rPr>
          <w:lang w:val="pl-PL"/>
        </w:rPr>
        <w:t>youngtimery</w:t>
      </w:r>
      <w:proofErr w:type="spellEnd"/>
      <w:r w:rsidRPr="00215053">
        <w:rPr>
          <w:lang w:val="pl-PL"/>
        </w:rPr>
        <w:t xml:space="preserve">, które – pielęgnowane przez swoich właścicieli – pokazują, że motoryzacyjne dziedzictwo nie jest domeną muzeów i archiwów, lecz pozostaje </w:t>
      </w:r>
      <w:r w:rsidR="00E12AB9">
        <w:rPr>
          <w:lang w:val="pl-PL"/>
        </w:rPr>
        <w:t xml:space="preserve">ważną </w:t>
      </w:r>
      <w:r w:rsidRPr="00215053">
        <w:rPr>
          <w:lang w:val="pl-PL"/>
        </w:rPr>
        <w:t>częścią życia pasjonatów. Na spotkanie z konwojem przyjechali członkowie Klubu Zabytkowych Mercedesów Polska i lokalni entuzjaści marki, prezentując około 20 klasycznych modeli z różnych dekad: od</w:t>
      </w:r>
      <w:r w:rsidR="00E12AB9">
        <w:rPr>
          <w:lang w:val="pl-PL"/>
        </w:rPr>
        <w:t xml:space="preserve"> przedwojennego W143 230 z 1937 r.,</w:t>
      </w:r>
      <w:r w:rsidRPr="00215053">
        <w:rPr>
          <w:lang w:val="pl-PL"/>
        </w:rPr>
        <w:t xml:space="preserve"> </w:t>
      </w:r>
      <w:r w:rsidR="00E12AB9">
        <w:rPr>
          <w:lang w:val="pl-PL"/>
        </w:rPr>
        <w:t>przez</w:t>
      </w:r>
      <w:r w:rsidRPr="00215053">
        <w:rPr>
          <w:lang w:val="pl-PL"/>
        </w:rPr>
        <w:t xml:space="preserve"> </w:t>
      </w:r>
      <w:proofErr w:type="spellStart"/>
      <w:r w:rsidRPr="00215053">
        <w:rPr>
          <w:lang w:val="pl-PL"/>
        </w:rPr>
        <w:t>Pontona</w:t>
      </w:r>
      <w:proofErr w:type="spellEnd"/>
      <w:r w:rsidR="00E12AB9">
        <w:rPr>
          <w:lang w:val="pl-PL"/>
        </w:rPr>
        <w:t xml:space="preserve">, </w:t>
      </w:r>
      <w:r w:rsidRPr="00215053">
        <w:rPr>
          <w:lang w:val="pl-PL"/>
        </w:rPr>
        <w:t>roadstery SL z serii 113 (Pagoda) i 129 aż po</w:t>
      </w:r>
      <w:r w:rsidR="00E12AB9">
        <w:rPr>
          <w:lang w:val="pl-PL"/>
        </w:rPr>
        <w:t xml:space="preserve"> różne generacje</w:t>
      </w:r>
      <w:r w:rsidRPr="00215053">
        <w:rPr>
          <w:lang w:val="pl-PL"/>
        </w:rPr>
        <w:t xml:space="preserve"> </w:t>
      </w:r>
      <w:proofErr w:type="spellStart"/>
      <w:r w:rsidR="00C42A72" w:rsidRPr="00C42A72">
        <w:rPr>
          <w:lang w:val="pl-PL"/>
        </w:rPr>
        <w:t>coupé</w:t>
      </w:r>
      <w:proofErr w:type="spellEnd"/>
      <w:r w:rsidR="00C42A72" w:rsidRPr="00C42A72">
        <w:rPr>
          <w:lang w:val="pl-PL"/>
        </w:rPr>
        <w:t xml:space="preserve"> </w:t>
      </w:r>
      <w:r w:rsidRPr="00215053">
        <w:rPr>
          <w:lang w:val="pl-PL"/>
        </w:rPr>
        <w:t xml:space="preserve">i limuzyny Klasy S. </w:t>
      </w:r>
      <w:r w:rsidR="00410540">
        <w:rPr>
          <w:lang w:val="pl-PL"/>
        </w:rPr>
        <w:t xml:space="preserve">Nie zabrakło także współczesnego </w:t>
      </w:r>
      <w:r w:rsidR="00C42A72">
        <w:rPr>
          <w:lang w:val="pl-PL"/>
        </w:rPr>
        <w:t xml:space="preserve">wcielenia kultowego </w:t>
      </w:r>
      <w:proofErr w:type="spellStart"/>
      <w:r w:rsidR="00410540">
        <w:rPr>
          <w:lang w:val="pl-PL"/>
        </w:rPr>
        <w:t>Gullwinga</w:t>
      </w:r>
      <w:proofErr w:type="spellEnd"/>
      <w:r w:rsidR="00410540">
        <w:rPr>
          <w:lang w:val="pl-PL"/>
        </w:rPr>
        <w:t xml:space="preserve"> – SLS-a AMG.</w:t>
      </w:r>
    </w:p>
    <w:p w14:paraId="32F7A778" w14:textId="77777777" w:rsidR="00215053" w:rsidRPr="00215053" w:rsidRDefault="00215053" w:rsidP="00215053">
      <w:pPr>
        <w:pStyle w:val="A03Copytext"/>
        <w:rPr>
          <w:lang w:val="pl-PL"/>
        </w:rPr>
      </w:pPr>
    </w:p>
    <w:p w14:paraId="61E06A8D" w14:textId="5E83EFD1" w:rsidR="00215053" w:rsidRPr="00215053" w:rsidRDefault="00215053" w:rsidP="00215053">
      <w:pPr>
        <w:pStyle w:val="A03Copytext"/>
        <w:rPr>
          <w:lang w:val="pl-PL"/>
        </w:rPr>
      </w:pPr>
      <w:r w:rsidRPr="0007325C">
        <w:rPr>
          <w:i/>
          <w:iCs/>
          <w:lang w:val="pl-PL"/>
        </w:rPr>
        <w:t xml:space="preserve">„Polski nie mogło zabraknąć na szlaku </w:t>
      </w:r>
      <w:r w:rsidR="0007325C" w:rsidRPr="0007325C">
        <w:rPr>
          <w:i/>
          <w:iCs/>
          <w:lang w:val="pl-PL"/>
        </w:rPr>
        <w:t>»</w:t>
      </w:r>
      <w:r w:rsidR="00E12AB9">
        <w:rPr>
          <w:i/>
          <w:iCs/>
          <w:lang w:val="pl-PL"/>
        </w:rPr>
        <w:t xml:space="preserve">140 </w:t>
      </w:r>
      <w:proofErr w:type="spellStart"/>
      <w:r w:rsidR="00E12AB9">
        <w:rPr>
          <w:i/>
          <w:iCs/>
          <w:lang w:val="pl-PL"/>
        </w:rPr>
        <w:t>Years</w:t>
      </w:r>
      <w:proofErr w:type="spellEnd"/>
      <w:r w:rsidR="00E12AB9">
        <w:rPr>
          <w:i/>
          <w:iCs/>
          <w:lang w:val="pl-PL"/>
        </w:rPr>
        <w:t xml:space="preserve">. </w:t>
      </w:r>
      <w:r w:rsidRPr="0007325C">
        <w:rPr>
          <w:i/>
          <w:iCs/>
          <w:lang w:val="pl-PL"/>
        </w:rPr>
        <w:t xml:space="preserve">140 </w:t>
      </w:r>
      <w:proofErr w:type="spellStart"/>
      <w:proofErr w:type="gramStart"/>
      <w:r w:rsidRPr="0007325C">
        <w:rPr>
          <w:i/>
          <w:iCs/>
          <w:lang w:val="pl-PL"/>
        </w:rPr>
        <w:t>Places</w:t>
      </w:r>
      <w:proofErr w:type="spellEnd"/>
      <w:r w:rsidR="0007325C" w:rsidRPr="0007325C">
        <w:rPr>
          <w:i/>
          <w:iCs/>
          <w:lang w:val="pl-PL"/>
        </w:rPr>
        <w:t>«</w:t>
      </w:r>
      <w:proofErr w:type="gramEnd"/>
      <w:r w:rsidRPr="0007325C">
        <w:rPr>
          <w:i/>
          <w:iCs/>
          <w:lang w:val="pl-PL"/>
        </w:rPr>
        <w:t xml:space="preserve">. Jesteśmy jednym z piętnastu największych rynków Mercedes-Benz na świecie, a rok 2026 jest dla nas pod tym względem szczególny. W Warszawie otworzyliśmy pierwsze w Europie Maybach Atelier oraz </w:t>
      </w:r>
      <w:r w:rsidR="00E12AB9">
        <w:rPr>
          <w:i/>
          <w:iCs/>
          <w:lang w:val="pl-PL"/>
        </w:rPr>
        <w:t xml:space="preserve">jedno z kilkunastu </w:t>
      </w:r>
      <w:r w:rsidRPr="0007325C">
        <w:rPr>
          <w:i/>
          <w:iCs/>
          <w:lang w:val="pl-PL"/>
        </w:rPr>
        <w:t xml:space="preserve">Mercedes-Benz Studio, Polska aktywnie uczestniczy też w globalnych projektach marki. Jednocześnie mamy wyjątkowo silną społeczność </w:t>
      </w:r>
      <w:r w:rsidRPr="0007325C">
        <w:rPr>
          <w:i/>
          <w:iCs/>
          <w:lang w:val="pl-PL"/>
        </w:rPr>
        <w:lastRenderedPageBreak/>
        <w:t xml:space="preserve">miłośników klasycznych Mercedesów. Dzięki ich zaangażowaniu historia Mercedes-Benz pozostaje żywa. Dziedzictwo tworzy przyszłość” </w:t>
      </w:r>
      <w:r w:rsidRPr="00215053">
        <w:rPr>
          <w:lang w:val="pl-PL"/>
        </w:rPr>
        <w:t xml:space="preserve">– powiedział Marcin Kwoka, </w:t>
      </w:r>
      <w:proofErr w:type="spellStart"/>
      <w:r w:rsidRPr="00215053">
        <w:rPr>
          <w:lang w:val="pl-PL"/>
        </w:rPr>
        <w:t>Head</w:t>
      </w:r>
      <w:proofErr w:type="spellEnd"/>
      <w:r w:rsidRPr="00215053">
        <w:rPr>
          <w:lang w:val="pl-PL"/>
        </w:rPr>
        <w:t xml:space="preserve"> of Market Mercedes-Benz Polska.</w:t>
      </w:r>
    </w:p>
    <w:p w14:paraId="796499C2" w14:textId="77777777" w:rsidR="00215053" w:rsidRPr="00215053" w:rsidRDefault="00215053" w:rsidP="00215053">
      <w:pPr>
        <w:pStyle w:val="A03Copytext"/>
        <w:rPr>
          <w:lang w:val="pl-PL"/>
        </w:rPr>
      </w:pPr>
    </w:p>
    <w:p w14:paraId="236B8EF4" w14:textId="3E72F6FE" w:rsidR="00215053" w:rsidRPr="00215053" w:rsidRDefault="00215053" w:rsidP="00215053">
      <w:pPr>
        <w:pStyle w:val="A03Copytext"/>
        <w:rPr>
          <w:lang w:val="pl-PL"/>
        </w:rPr>
      </w:pPr>
      <w:r w:rsidRPr="00215053">
        <w:rPr>
          <w:lang w:val="pl-PL"/>
        </w:rPr>
        <w:t xml:space="preserve">Maybach Atelier Warszawa, otwarte pod koniec maja 2026 r., jest pierwszym takim obiektem w Europie – nie tylko miejscem, gdzie motoryzacyjne marzenia zamieniają się w rzeczywistość, lecz także </w:t>
      </w:r>
      <w:r w:rsidR="0007325C">
        <w:rPr>
          <w:lang w:val="pl-PL"/>
        </w:rPr>
        <w:t xml:space="preserve">kolejną </w:t>
      </w:r>
      <w:r w:rsidRPr="00215053">
        <w:rPr>
          <w:lang w:val="pl-PL"/>
        </w:rPr>
        <w:t>przestrzenią spotkań społeczności Mercedes-Benz w Polsce.</w:t>
      </w:r>
    </w:p>
    <w:p w14:paraId="7057FAA2" w14:textId="77777777" w:rsidR="00215053" w:rsidRPr="00215053" w:rsidRDefault="00215053" w:rsidP="00215053">
      <w:pPr>
        <w:pStyle w:val="A03Copytext"/>
        <w:rPr>
          <w:lang w:val="pl-PL"/>
        </w:rPr>
      </w:pPr>
    </w:p>
    <w:p w14:paraId="7A370A71" w14:textId="77777777" w:rsidR="00215053" w:rsidRPr="0007325C" w:rsidRDefault="00215053" w:rsidP="00215053">
      <w:pPr>
        <w:pStyle w:val="A03Copytext"/>
        <w:rPr>
          <w:rFonts w:ascii="MB Corpo S Text Office" w:hAnsi="MB Corpo S Text Office"/>
          <w:lang w:val="pl-PL"/>
        </w:rPr>
      </w:pPr>
      <w:r w:rsidRPr="0007325C">
        <w:rPr>
          <w:rFonts w:ascii="MB Corpo S Text Office" w:hAnsi="MB Corpo S Text Office"/>
          <w:lang w:val="pl-PL"/>
        </w:rPr>
        <w:t>Dalej na północ</w:t>
      </w:r>
    </w:p>
    <w:p w14:paraId="2C9878FA" w14:textId="11806FD9" w:rsidR="00215053" w:rsidRPr="00215053" w:rsidRDefault="0007325C" w:rsidP="00215053">
      <w:pPr>
        <w:pStyle w:val="A03Copytext"/>
        <w:rPr>
          <w:lang w:val="pl-PL"/>
        </w:rPr>
      </w:pPr>
      <w:r>
        <w:rPr>
          <w:lang w:val="pl-PL"/>
        </w:rPr>
        <w:t>24 września, p</w:t>
      </w:r>
      <w:r w:rsidR="00215053" w:rsidRPr="00215053">
        <w:rPr>
          <w:lang w:val="pl-PL"/>
        </w:rPr>
        <w:t>o spotkaniu w Warszawie</w:t>
      </w:r>
      <w:r>
        <w:rPr>
          <w:lang w:val="pl-PL"/>
        </w:rPr>
        <w:t>,</w:t>
      </w:r>
      <w:r w:rsidR="00215053" w:rsidRPr="00215053">
        <w:rPr>
          <w:lang w:val="pl-PL"/>
        </w:rPr>
        <w:t xml:space="preserve"> trzy Klasy S ruszyły dalej. </w:t>
      </w:r>
      <w:r>
        <w:rPr>
          <w:lang w:val="pl-PL"/>
        </w:rPr>
        <w:t>Ich t</w:t>
      </w:r>
      <w:r w:rsidR="00215053" w:rsidRPr="00215053">
        <w:rPr>
          <w:lang w:val="pl-PL"/>
        </w:rPr>
        <w:t xml:space="preserve">rasa poprowadziła przez Krainę Wielkich Jezior Mazurskich w kierunku Litwy, a następnie kolejnych punktów europejskiego etapu wyprawy w Skandynawii. </w:t>
      </w:r>
    </w:p>
    <w:p w14:paraId="7065E642" w14:textId="77777777" w:rsidR="00215053" w:rsidRPr="00215053" w:rsidRDefault="00215053" w:rsidP="00215053">
      <w:pPr>
        <w:pStyle w:val="A03Copytext"/>
        <w:rPr>
          <w:lang w:val="pl-PL"/>
        </w:rPr>
      </w:pPr>
    </w:p>
    <w:p w14:paraId="2742B5B1" w14:textId="3D8E94BB" w:rsidR="002352DB" w:rsidRDefault="00215053" w:rsidP="00215053">
      <w:pPr>
        <w:pStyle w:val="A03Copytext"/>
        <w:rPr>
          <w:lang w:val="pl-PL"/>
        </w:rPr>
      </w:pPr>
      <w:r w:rsidRPr="00215053">
        <w:rPr>
          <w:lang w:val="pl-PL"/>
        </w:rPr>
        <w:t>Relacje z kolejnych etapów są publikowane w serwisach społecznościowych marki</w:t>
      </w:r>
      <w:r w:rsidR="00E12AB9">
        <w:rPr>
          <w:lang w:val="pl-PL"/>
        </w:rPr>
        <w:t xml:space="preserve"> </w:t>
      </w:r>
      <w:r w:rsidRPr="00215053">
        <w:rPr>
          <w:lang w:val="pl-PL"/>
        </w:rPr>
        <w:t xml:space="preserve">oraz na </w:t>
      </w:r>
      <w:hyperlink r:id="rId14" w:history="1">
        <w:proofErr w:type="spellStart"/>
        <w:r w:rsidRPr="00650C52">
          <w:rPr>
            <w:rStyle w:val="Hipercze"/>
            <w:lang w:val="pl-PL"/>
          </w:rPr>
          <w:t>YouTubie</w:t>
        </w:r>
        <w:proofErr w:type="spellEnd"/>
      </w:hyperlink>
      <w:r w:rsidRPr="00215053">
        <w:rPr>
          <w:lang w:val="pl-PL"/>
        </w:rPr>
        <w:t xml:space="preserve">. Nowe zdjęcia są regularnie dodawane w serwisie </w:t>
      </w:r>
      <w:hyperlink r:id="rId15" w:history="1">
        <w:r w:rsidRPr="00FC5808">
          <w:rPr>
            <w:rStyle w:val="Hipercze"/>
            <w:lang w:val="pl-PL"/>
          </w:rPr>
          <w:t>Mercedes-Benz Media Site</w:t>
        </w:r>
      </w:hyperlink>
      <w:r w:rsidRPr="00215053">
        <w:rPr>
          <w:lang w:val="pl-PL"/>
        </w:rPr>
        <w:t xml:space="preserve">. </w:t>
      </w:r>
    </w:p>
    <w:p w14:paraId="7B6D945D" w14:textId="77777777" w:rsidR="004250CE" w:rsidRPr="002352DB" w:rsidRDefault="004250CE" w:rsidP="004250CE">
      <w:pPr>
        <w:pStyle w:val="A03Copytext"/>
        <w:rPr>
          <w:lang w:val="pl-PL"/>
        </w:rPr>
      </w:pP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 xml:space="preserve">PR Manager Mercedes-Benz </w:t>
      </w:r>
      <w:proofErr w:type="spellStart"/>
      <w:r w:rsidRPr="00D54BDA">
        <w:rPr>
          <w:lang w:val="pl-PL"/>
        </w:rPr>
        <w:t>Cars</w:t>
      </w:r>
      <w:proofErr w:type="spellEnd"/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hyperlink r:id="rId16" w:history="1">
        <w:r w:rsidRPr="000C7C2A">
          <w:rPr>
            <w:rStyle w:val="Hipercze"/>
            <w:lang w:val="de-DE"/>
          </w:rPr>
          <w:t>blazej.bulinski@mercedes-benz.com</w:t>
        </w:r>
      </w:hyperlink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hyperlink r:id="rId17" w:history="1">
        <w:r w:rsidRPr="0027616F">
          <w:rPr>
            <w:rStyle w:val="Hipercze"/>
            <w:lang w:val="de-DE"/>
          </w:rPr>
          <w:t>https://media.mercedes-benz.pl/</w:t>
        </w:r>
      </w:hyperlink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00D8C1B6" w14:textId="77777777" w:rsidR="003B66DE" w:rsidRPr="00F42C47" w:rsidRDefault="003B66DE" w:rsidP="003B66DE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168C1C84" w14:textId="50A537E4" w:rsidR="003B66DE" w:rsidRPr="00F42C47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patent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 xml:space="preserve">. Ta ambicja napędza każdą </w:t>
      </w:r>
      <w:r>
        <w:rPr>
          <w:lang w:val="pl-PL"/>
        </w:rPr>
        <w:t xml:space="preserve">kolejną </w:t>
      </w:r>
      <w:r w:rsidRPr="00F42C47">
        <w:rPr>
          <w:lang w:val="pl-PL"/>
        </w:rPr>
        <w:t xml:space="preserve">innowację – od pierwszych automobili </w:t>
      </w:r>
      <w:r w:rsidRPr="00C12FAE">
        <w:rPr>
          <w:lang w:val="pl-PL"/>
        </w:rPr>
        <w:t>po największ</w:t>
      </w:r>
      <w:r>
        <w:rPr>
          <w:lang w:val="pl-PL"/>
        </w:rPr>
        <w:t>ą</w:t>
      </w:r>
      <w:r w:rsidRPr="00C12FAE">
        <w:rPr>
          <w:lang w:val="pl-PL"/>
        </w:rPr>
        <w:t xml:space="preserve"> w historii firmy </w:t>
      </w:r>
      <w:r>
        <w:rPr>
          <w:lang w:val="pl-PL"/>
        </w:rPr>
        <w:t>ofensyw</w:t>
      </w:r>
      <w:r w:rsidR="00F56F64">
        <w:rPr>
          <w:lang w:val="pl-PL"/>
        </w:rPr>
        <w:t>ę</w:t>
      </w:r>
      <w:r>
        <w:rPr>
          <w:lang w:val="pl-PL"/>
        </w:rPr>
        <w:t xml:space="preserve"> modelową, która właśnie trwa. </w:t>
      </w:r>
      <w:r w:rsidRPr="00F42C47">
        <w:rPr>
          <w:lang w:val="pl-PL"/>
        </w:rPr>
        <w:t>Dzięki pasji do przełomowych osiągnięć</w:t>
      </w:r>
      <w:r>
        <w:rPr>
          <w:lang w:val="pl-PL"/>
        </w:rPr>
        <w:t xml:space="preserve"> i </w:t>
      </w:r>
      <w:r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</w:p>
    <w:p w14:paraId="182EACAE" w14:textId="77777777" w:rsidR="003B66DE" w:rsidRPr="00F42C47" w:rsidRDefault="003B66DE" w:rsidP="003B66DE">
      <w:pPr>
        <w:pStyle w:val="A03Copytext"/>
        <w:rPr>
          <w:lang w:val="pl-PL"/>
        </w:rPr>
      </w:pPr>
    </w:p>
    <w:p w14:paraId="51A33B15" w14:textId="2C5489AD" w:rsidR="003B66DE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Mercedes-Benz świętuje 140 lat innowacji, wysyłając trzy nowe limuzyny Klasy S w transkontynentalną podróż do 140 lokalizacji na całym świecie. Każde miejsce podkreśla </w:t>
      </w:r>
      <w:r>
        <w:rPr>
          <w:lang w:val="pl-PL"/>
        </w:rPr>
        <w:t>technologiczne dziedzictwo</w:t>
      </w:r>
      <w:r w:rsidRPr="00F42C47">
        <w:rPr>
          <w:lang w:val="pl-PL"/>
        </w:rPr>
        <w:t>, pionierskiego ducha oraz globaln</w:t>
      </w:r>
      <w:r>
        <w:rPr>
          <w:lang w:val="pl-PL"/>
        </w:rPr>
        <w:t xml:space="preserve">ą obecność </w:t>
      </w:r>
      <w:r w:rsidRPr="00F42C47">
        <w:rPr>
          <w:lang w:val="pl-PL"/>
        </w:rPr>
        <w:t>marki. Po drodze klienci, fani i współpracownicy będą mogli dołączyć do obchodów – w epickiej przygodzie, która potrwa do października</w:t>
      </w:r>
      <w:r>
        <w:rPr>
          <w:lang w:val="pl-PL"/>
        </w:rPr>
        <w:t xml:space="preserve"> br</w:t>
      </w:r>
      <w:r w:rsidRPr="00F42C47">
        <w:rPr>
          <w:lang w:val="pl-PL"/>
        </w:rPr>
        <w:t xml:space="preserve">. Podróż „140 YEARS. 140 PLACES” przez sześć kontynentów można śledzić w naszym specjalnym serwisie </w:t>
      </w:r>
      <w:hyperlink r:id="rId18" w:history="1">
        <w:r w:rsidRPr="00D13CDD">
          <w:rPr>
            <w:rStyle w:val="Hipercze"/>
            <w:lang w:val="pl-PL"/>
          </w:rPr>
          <w:t>„140 lat innowacji | Mercedes-Benz Media”</w:t>
        </w:r>
      </w:hyperlink>
      <w:r w:rsidR="00E12AB9">
        <w:rPr>
          <w:lang w:val="pl-PL"/>
        </w:rPr>
        <w:t>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6FA4DD32" w14:textId="77777777" w:rsidR="003B66DE" w:rsidRPr="000568EC" w:rsidRDefault="003B66DE" w:rsidP="003B66DE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546719C2" w14:textId="627AA0C3" w:rsidR="00D01948" w:rsidRPr="003B66DE" w:rsidRDefault="003B66DE" w:rsidP="003B66DE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</w:t>
      </w:r>
      <w:proofErr w:type="spellStart"/>
      <w:r w:rsidRPr="00351EE9">
        <w:rPr>
          <w:lang w:val="pl-PL"/>
        </w:rPr>
        <w:t>Cars</w:t>
      </w:r>
      <w:proofErr w:type="spellEnd"/>
      <w:r w:rsidRPr="00351EE9">
        <w:rPr>
          <w:lang w:val="pl-PL"/>
        </w:rPr>
        <w:t xml:space="preserve">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sectPr w:rsidR="00D01948" w:rsidRPr="003B66D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4251C" w14:textId="77777777" w:rsidR="00E70673" w:rsidRPr="003C6EBA" w:rsidRDefault="00E70673">
      <w:r w:rsidRPr="003C6EBA">
        <w:separator/>
      </w:r>
    </w:p>
  </w:endnote>
  <w:endnote w:type="continuationSeparator" w:id="0">
    <w:p w14:paraId="571B36C3" w14:textId="77777777" w:rsidR="00E70673" w:rsidRPr="005175CA" w:rsidRDefault="00E70673" w:rsidP="005175CA">
      <w:pPr>
        <w:pStyle w:val="Stopk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 Light">
    <w:altName w:val="Cambria"/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altName w:val="Calibri"/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4A516C6B" w:rsidR="00EC1864" w:rsidRPr="003C6EBA" w:rsidRDefault="009F2630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7E4126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DE0C09">
                <w:rPr>
                  <w:lang w:val="de-DE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 xml:space="preserve">Mercedes-Benz AG | Mercedesstraße 120, 70372 Stuttgart,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Niemcy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|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telefon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DE0C09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DE0C09">
                <w:rPr>
                  <w:rFonts w:eastAsiaTheme="minorHAnsi"/>
                  <w:lang w:val="pl-PL" w:eastAsia="en-US"/>
                </w:rPr>
                <w:t xml:space="preserve">Mercedes-Benz AG | Siedziba i Sąd Rejestrowy: Stuttgart, nr w Rej. Handl.: 762873 </w:t>
              </w:r>
            </w:p>
            <w:p w14:paraId="2D29A929" w14:textId="77777777" w:rsidR="00E37C94" w:rsidRPr="00DE0C09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DE0C09">
                <w:rPr>
                  <w:rFonts w:eastAsiaTheme="minorHAnsi"/>
                  <w:lang w:val="pl-PL" w:eastAsia="en-US"/>
                </w:rPr>
                <w:t>Prezes Rady Nadzorczej: Martin Brudermüller</w:t>
              </w:r>
            </w:p>
            <w:p w14:paraId="790FE959" w14:textId="10831D61" w:rsidR="00AF3162" w:rsidRPr="00DE0C09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DE0C09">
                <w:rPr>
                  <w:rFonts w:eastAsiaTheme="minorHAnsi"/>
                  <w:lang w:val="pl-PL" w:eastAsia="en-US"/>
                </w:rPr>
                <w:t xml:space="preserve">Zarząd: Ola Källenius, prezes; Jörg Burzer, Mathias Geisen, Olaf Schick, Michael Schiebe, Britta Seeger, Oliver Thöne, Harald Wilhelm </w:t>
              </w:r>
            </w:p>
          </w:sdtContent>
        </w:sdt>
      </w:tc>
    </w:tr>
  </w:tbl>
  <w:p w14:paraId="7DF9DF88" w14:textId="77777777" w:rsidR="007F0784" w:rsidRPr="00DE0C09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8B54D" w14:textId="77777777" w:rsidR="00E70673" w:rsidRPr="003C6EBA" w:rsidRDefault="00E70673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6877BB14" w14:textId="77777777" w:rsidR="00E70673" w:rsidRPr="003C6EBA" w:rsidRDefault="00E70673" w:rsidP="00764B8C">
      <w:r w:rsidRPr="003C6EBA">
        <w:continuationSeparator/>
      </w:r>
    </w:p>
    <w:p w14:paraId="5450D49E" w14:textId="77777777" w:rsidR="00E70673" w:rsidRPr="003C6EBA" w:rsidRDefault="00E7067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E09" w14:textId="77777777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3C6EBA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36BB3BAA" wp14:editId="4DF8355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1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8"/>
  </w:num>
  <w:num w:numId="12" w16cid:durableId="423838343">
    <w:abstractNumId w:val="10"/>
  </w:num>
  <w:num w:numId="13" w16cid:durableId="1293629408">
    <w:abstractNumId w:val="19"/>
  </w:num>
  <w:num w:numId="14" w16cid:durableId="1237932400">
    <w:abstractNumId w:val="22"/>
  </w:num>
  <w:num w:numId="15" w16cid:durableId="1072124215">
    <w:abstractNumId w:val="23"/>
  </w:num>
  <w:num w:numId="16" w16cid:durableId="1743990120">
    <w:abstractNumId w:val="20"/>
  </w:num>
  <w:num w:numId="17" w16cid:durableId="1086612032">
    <w:abstractNumId w:val="13"/>
  </w:num>
  <w:num w:numId="18" w16cid:durableId="366371384">
    <w:abstractNumId w:val="14"/>
  </w:num>
  <w:num w:numId="19" w16cid:durableId="694424163">
    <w:abstractNumId w:val="11"/>
  </w:num>
  <w:num w:numId="20" w16cid:durableId="1915583237">
    <w:abstractNumId w:val="17"/>
  </w:num>
  <w:num w:numId="21" w16cid:durableId="1039207119">
    <w:abstractNumId w:val="16"/>
  </w:num>
  <w:num w:numId="22" w16cid:durableId="499740482">
    <w:abstractNumId w:val="12"/>
  </w:num>
  <w:num w:numId="23" w16cid:durableId="1136751691">
    <w:abstractNumId w:val="15"/>
  </w:num>
  <w:num w:numId="24" w16cid:durableId="8578877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2924"/>
    <w:rsid w:val="00002A81"/>
    <w:rsid w:val="00003052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194D"/>
    <w:rsid w:val="000333CE"/>
    <w:rsid w:val="00033CCA"/>
    <w:rsid w:val="00035A0F"/>
    <w:rsid w:val="0003739E"/>
    <w:rsid w:val="00043EF1"/>
    <w:rsid w:val="00044F7C"/>
    <w:rsid w:val="00045A88"/>
    <w:rsid w:val="000509C6"/>
    <w:rsid w:val="00051F9C"/>
    <w:rsid w:val="00054818"/>
    <w:rsid w:val="00056CD0"/>
    <w:rsid w:val="00057B46"/>
    <w:rsid w:val="00060985"/>
    <w:rsid w:val="00062AA8"/>
    <w:rsid w:val="000639BC"/>
    <w:rsid w:val="000648CA"/>
    <w:rsid w:val="000661E7"/>
    <w:rsid w:val="00066A0F"/>
    <w:rsid w:val="00067FCD"/>
    <w:rsid w:val="000717CD"/>
    <w:rsid w:val="0007325C"/>
    <w:rsid w:val="00073D3F"/>
    <w:rsid w:val="0007416C"/>
    <w:rsid w:val="0007651D"/>
    <w:rsid w:val="00081305"/>
    <w:rsid w:val="00083330"/>
    <w:rsid w:val="00084223"/>
    <w:rsid w:val="00086C76"/>
    <w:rsid w:val="00090E05"/>
    <w:rsid w:val="00092D86"/>
    <w:rsid w:val="00095BBA"/>
    <w:rsid w:val="000961B2"/>
    <w:rsid w:val="000A41FB"/>
    <w:rsid w:val="000A50A1"/>
    <w:rsid w:val="000A610D"/>
    <w:rsid w:val="000A6302"/>
    <w:rsid w:val="000A76A1"/>
    <w:rsid w:val="000B0054"/>
    <w:rsid w:val="000B2BF4"/>
    <w:rsid w:val="000B6C7D"/>
    <w:rsid w:val="000C2C40"/>
    <w:rsid w:val="000C30C7"/>
    <w:rsid w:val="000C6A17"/>
    <w:rsid w:val="000C79D9"/>
    <w:rsid w:val="000D1322"/>
    <w:rsid w:val="000D1EDA"/>
    <w:rsid w:val="000D4868"/>
    <w:rsid w:val="000D48EC"/>
    <w:rsid w:val="000E0DF9"/>
    <w:rsid w:val="000E139C"/>
    <w:rsid w:val="000E2F84"/>
    <w:rsid w:val="000E368C"/>
    <w:rsid w:val="000E6116"/>
    <w:rsid w:val="000F076B"/>
    <w:rsid w:val="000F2712"/>
    <w:rsid w:val="000F2AB4"/>
    <w:rsid w:val="000F3696"/>
    <w:rsid w:val="000F3AA9"/>
    <w:rsid w:val="000F7AE0"/>
    <w:rsid w:val="001020D8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2D49"/>
    <w:rsid w:val="00123A7C"/>
    <w:rsid w:val="001250CE"/>
    <w:rsid w:val="0012549C"/>
    <w:rsid w:val="00125560"/>
    <w:rsid w:val="00125D57"/>
    <w:rsid w:val="001314A1"/>
    <w:rsid w:val="00131A63"/>
    <w:rsid w:val="00131C6D"/>
    <w:rsid w:val="00137C84"/>
    <w:rsid w:val="00141213"/>
    <w:rsid w:val="00150015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3214"/>
    <w:rsid w:val="0016553E"/>
    <w:rsid w:val="00170359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B52"/>
    <w:rsid w:val="001A3EDE"/>
    <w:rsid w:val="001A43D7"/>
    <w:rsid w:val="001A59E4"/>
    <w:rsid w:val="001B2B97"/>
    <w:rsid w:val="001B4781"/>
    <w:rsid w:val="001B5A88"/>
    <w:rsid w:val="001B6F3E"/>
    <w:rsid w:val="001B6FAF"/>
    <w:rsid w:val="001B7945"/>
    <w:rsid w:val="001C1DA5"/>
    <w:rsid w:val="001C39E9"/>
    <w:rsid w:val="001C77C1"/>
    <w:rsid w:val="001D20E1"/>
    <w:rsid w:val="001D24E2"/>
    <w:rsid w:val="001D259B"/>
    <w:rsid w:val="001D2EC1"/>
    <w:rsid w:val="001D6C8A"/>
    <w:rsid w:val="001E011E"/>
    <w:rsid w:val="001E061A"/>
    <w:rsid w:val="001E21A6"/>
    <w:rsid w:val="001E3676"/>
    <w:rsid w:val="001E37E4"/>
    <w:rsid w:val="001E4213"/>
    <w:rsid w:val="001F3272"/>
    <w:rsid w:val="001F4083"/>
    <w:rsid w:val="001F5241"/>
    <w:rsid w:val="001F732C"/>
    <w:rsid w:val="00201DB0"/>
    <w:rsid w:val="00203388"/>
    <w:rsid w:val="0020411A"/>
    <w:rsid w:val="0020712A"/>
    <w:rsid w:val="00210684"/>
    <w:rsid w:val="00214936"/>
    <w:rsid w:val="00215053"/>
    <w:rsid w:val="00216079"/>
    <w:rsid w:val="002169FA"/>
    <w:rsid w:val="0022140C"/>
    <w:rsid w:val="0022182A"/>
    <w:rsid w:val="00226CBC"/>
    <w:rsid w:val="002276B9"/>
    <w:rsid w:val="00232705"/>
    <w:rsid w:val="002348CF"/>
    <w:rsid w:val="002352DB"/>
    <w:rsid w:val="00235B71"/>
    <w:rsid w:val="00237181"/>
    <w:rsid w:val="00237268"/>
    <w:rsid w:val="00240590"/>
    <w:rsid w:val="002432DF"/>
    <w:rsid w:val="0024567E"/>
    <w:rsid w:val="00246F69"/>
    <w:rsid w:val="00250D89"/>
    <w:rsid w:val="0025148A"/>
    <w:rsid w:val="00251B64"/>
    <w:rsid w:val="00252207"/>
    <w:rsid w:val="00254135"/>
    <w:rsid w:val="00254288"/>
    <w:rsid w:val="0025510D"/>
    <w:rsid w:val="00260DA6"/>
    <w:rsid w:val="00262177"/>
    <w:rsid w:val="002622FF"/>
    <w:rsid w:val="00262603"/>
    <w:rsid w:val="00262878"/>
    <w:rsid w:val="0026510D"/>
    <w:rsid w:val="0026566D"/>
    <w:rsid w:val="00266A84"/>
    <w:rsid w:val="00266D93"/>
    <w:rsid w:val="00267E79"/>
    <w:rsid w:val="00270D6E"/>
    <w:rsid w:val="00271933"/>
    <w:rsid w:val="002721B5"/>
    <w:rsid w:val="002724F8"/>
    <w:rsid w:val="00273CED"/>
    <w:rsid w:val="00273DB9"/>
    <w:rsid w:val="00280C66"/>
    <w:rsid w:val="0028313C"/>
    <w:rsid w:val="002842CD"/>
    <w:rsid w:val="002844C5"/>
    <w:rsid w:val="00286376"/>
    <w:rsid w:val="0029326C"/>
    <w:rsid w:val="00294B0D"/>
    <w:rsid w:val="002960B5"/>
    <w:rsid w:val="002A0F13"/>
    <w:rsid w:val="002A7303"/>
    <w:rsid w:val="002B27E5"/>
    <w:rsid w:val="002B2ADC"/>
    <w:rsid w:val="002B3A8B"/>
    <w:rsid w:val="002B536C"/>
    <w:rsid w:val="002C2B2E"/>
    <w:rsid w:val="002C39C7"/>
    <w:rsid w:val="002C56DB"/>
    <w:rsid w:val="002D0630"/>
    <w:rsid w:val="002D2341"/>
    <w:rsid w:val="002D3D23"/>
    <w:rsid w:val="002E2080"/>
    <w:rsid w:val="002E549E"/>
    <w:rsid w:val="002E7B9B"/>
    <w:rsid w:val="002F0252"/>
    <w:rsid w:val="002F3FEF"/>
    <w:rsid w:val="002F4745"/>
    <w:rsid w:val="002F7BB2"/>
    <w:rsid w:val="00300181"/>
    <w:rsid w:val="003034AE"/>
    <w:rsid w:val="003061A3"/>
    <w:rsid w:val="0030635E"/>
    <w:rsid w:val="003064B1"/>
    <w:rsid w:val="0031147E"/>
    <w:rsid w:val="003144C7"/>
    <w:rsid w:val="00314A72"/>
    <w:rsid w:val="003161CC"/>
    <w:rsid w:val="00316C47"/>
    <w:rsid w:val="00317376"/>
    <w:rsid w:val="00317769"/>
    <w:rsid w:val="00323AC5"/>
    <w:rsid w:val="00323D97"/>
    <w:rsid w:val="00324C6D"/>
    <w:rsid w:val="0033099A"/>
    <w:rsid w:val="00331EB3"/>
    <w:rsid w:val="00332C72"/>
    <w:rsid w:val="0033323C"/>
    <w:rsid w:val="003335F1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489C"/>
    <w:rsid w:val="00365832"/>
    <w:rsid w:val="00365E7A"/>
    <w:rsid w:val="0036672E"/>
    <w:rsid w:val="00370B20"/>
    <w:rsid w:val="003721C5"/>
    <w:rsid w:val="00374CCB"/>
    <w:rsid w:val="003753CD"/>
    <w:rsid w:val="00375A32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188"/>
    <w:rsid w:val="003A67BC"/>
    <w:rsid w:val="003B12CF"/>
    <w:rsid w:val="003B45D3"/>
    <w:rsid w:val="003B4FEB"/>
    <w:rsid w:val="003B534B"/>
    <w:rsid w:val="003B5A16"/>
    <w:rsid w:val="003B5C4C"/>
    <w:rsid w:val="003B66DE"/>
    <w:rsid w:val="003B7A24"/>
    <w:rsid w:val="003C08D8"/>
    <w:rsid w:val="003C31E9"/>
    <w:rsid w:val="003C69A3"/>
    <w:rsid w:val="003C6EBA"/>
    <w:rsid w:val="003D07BA"/>
    <w:rsid w:val="003D1AC2"/>
    <w:rsid w:val="003D6A50"/>
    <w:rsid w:val="003D7575"/>
    <w:rsid w:val="003E17A7"/>
    <w:rsid w:val="003E43A7"/>
    <w:rsid w:val="003F220A"/>
    <w:rsid w:val="003F2B45"/>
    <w:rsid w:val="003F33E4"/>
    <w:rsid w:val="003F68C9"/>
    <w:rsid w:val="00402DAA"/>
    <w:rsid w:val="004052BE"/>
    <w:rsid w:val="00405B41"/>
    <w:rsid w:val="00405C90"/>
    <w:rsid w:val="0040619F"/>
    <w:rsid w:val="00406312"/>
    <w:rsid w:val="004078C9"/>
    <w:rsid w:val="00410540"/>
    <w:rsid w:val="0041163E"/>
    <w:rsid w:val="004151E9"/>
    <w:rsid w:val="0042066D"/>
    <w:rsid w:val="0042210D"/>
    <w:rsid w:val="00423F78"/>
    <w:rsid w:val="004250CE"/>
    <w:rsid w:val="00425284"/>
    <w:rsid w:val="00425D50"/>
    <w:rsid w:val="00427245"/>
    <w:rsid w:val="00431013"/>
    <w:rsid w:val="004361F4"/>
    <w:rsid w:val="004377ED"/>
    <w:rsid w:val="00437FE0"/>
    <w:rsid w:val="0044160E"/>
    <w:rsid w:val="004448E7"/>
    <w:rsid w:val="00445941"/>
    <w:rsid w:val="00446715"/>
    <w:rsid w:val="00452239"/>
    <w:rsid w:val="0045295D"/>
    <w:rsid w:val="00454936"/>
    <w:rsid w:val="0045791F"/>
    <w:rsid w:val="004758D3"/>
    <w:rsid w:val="0047693F"/>
    <w:rsid w:val="004847DA"/>
    <w:rsid w:val="00486711"/>
    <w:rsid w:val="00492988"/>
    <w:rsid w:val="00492F19"/>
    <w:rsid w:val="0049387E"/>
    <w:rsid w:val="00496814"/>
    <w:rsid w:val="00497BF5"/>
    <w:rsid w:val="004A30DF"/>
    <w:rsid w:val="004A5B57"/>
    <w:rsid w:val="004B0476"/>
    <w:rsid w:val="004B4319"/>
    <w:rsid w:val="004B4913"/>
    <w:rsid w:val="004B7443"/>
    <w:rsid w:val="004B7A02"/>
    <w:rsid w:val="004C03FA"/>
    <w:rsid w:val="004C1401"/>
    <w:rsid w:val="004C3021"/>
    <w:rsid w:val="004C4652"/>
    <w:rsid w:val="004C5B6A"/>
    <w:rsid w:val="004D0ACA"/>
    <w:rsid w:val="004D0E9C"/>
    <w:rsid w:val="004D110F"/>
    <w:rsid w:val="004D3DAC"/>
    <w:rsid w:val="004D6A8E"/>
    <w:rsid w:val="004E0CD1"/>
    <w:rsid w:val="004E11BD"/>
    <w:rsid w:val="004E1AF7"/>
    <w:rsid w:val="004E20D2"/>
    <w:rsid w:val="004E46E1"/>
    <w:rsid w:val="004E5B7C"/>
    <w:rsid w:val="004E73CD"/>
    <w:rsid w:val="004F2D9F"/>
    <w:rsid w:val="004F34DB"/>
    <w:rsid w:val="004F4917"/>
    <w:rsid w:val="004F7F7C"/>
    <w:rsid w:val="00502D36"/>
    <w:rsid w:val="00503DF8"/>
    <w:rsid w:val="00506D69"/>
    <w:rsid w:val="00510363"/>
    <w:rsid w:val="00510CAC"/>
    <w:rsid w:val="00511D8D"/>
    <w:rsid w:val="005121BB"/>
    <w:rsid w:val="005175CA"/>
    <w:rsid w:val="00520E0E"/>
    <w:rsid w:val="00522D21"/>
    <w:rsid w:val="00522F31"/>
    <w:rsid w:val="00523E64"/>
    <w:rsid w:val="00524941"/>
    <w:rsid w:val="0052496A"/>
    <w:rsid w:val="00525B17"/>
    <w:rsid w:val="005339E6"/>
    <w:rsid w:val="00533E32"/>
    <w:rsid w:val="005375EC"/>
    <w:rsid w:val="00546E67"/>
    <w:rsid w:val="00551642"/>
    <w:rsid w:val="00553270"/>
    <w:rsid w:val="005602D6"/>
    <w:rsid w:val="00560B14"/>
    <w:rsid w:val="0056117D"/>
    <w:rsid w:val="005612D3"/>
    <w:rsid w:val="00562EC2"/>
    <w:rsid w:val="00570A1F"/>
    <w:rsid w:val="00572FED"/>
    <w:rsid w:val="00576EC6"/>
    <w:rsid w:val="005778E0"/>
    <w:rsid w:val="00577A77"/>
    <w:rsid w:val="00580B56"/>
    <w:rsid w:val="0058144F"/>
    <w:rsid w:val="0058168D"/>
    <w:rsid w:val="00583736"/>
    <w:rsid w:val="0058495F"/>
    <w:rsid w:val="00586DA1"/>
    <w:rsid w:val="00590457"/>
    <w:rsid w:val="00591A18"/>
    <w:rsid w:val="00591BBD"/>
    <w:rsid w:val="00591CA8"/>
    <w:rsid w:val="00595B78"/>
    <w:rsid w:val="0059730C"/>
    <w:rsid w:val="005A5B2A"/>
    <w:rsid w:val="005A64E1"/>
    <w:rsid w:val="005A7720"/>
    <w:rsid w:val="005A7AF9"/>
    <w:rsid w:val="005B0728"/>
    <w:rsid w:val="005B434E"/>
    <w:rsid w:val="005C0ED8"/>
    <w:rsid w:val="005C1ACD"/>
    <w:rsid w:val="005C297B"/>
    <w:rsid w:val="005C2ECA"/>
    <w:rsid w:val="005C4EE0"/>
    <w:rsid w:val="005C4F7C"/>
    <w:rsid w:val="005C5AA6"/>
    <w:rsid w:val="005D0F6A"/>
    <w:rsid w:val="005D4EC7"/>
    <w:rsid w:val="005D7DBF"/>
    <w:rsid w:val="005E279E"/>
    <w:rsid w:val="005E3C21"/>
    <w:rsid w:val="005E4519"/>
    <w:rsid w:val="005E4752"/>
    <w:rsid w:val="005E6CF4"/>
    <w:rsid w:val="005E7509"/>
    <w:rsid w:val="005F19DB"/>
    <w:rsid w:val="005F432E"/>
    <w:rsid w:val="005F4333"/>
    <w:rsid w:val="005F6D0C"/>
    <w:rsid w:val="005F7E34"/>
    <w:rsid w:val="006001EE"/>
    <w:rsid w:val="006036EB"/>
    <w:rsid w:val="00604334"/>
    <w:rsid w:val="006044F1"/>
    <w:rsid w:val="0060538A"/>
    <w:rsid w:val="00612519"/>
    <w:rsid w:val="0061326A"/>
    <w:rsid w:val="0061567D"/>
    <w:rsid w:val="006166FC"/>
    <w:rsid w:val="00631115"/>
    <w:rsid w:val="006377AF"/>
    <w:rsid w:val="00642232"/>
    <w:rsid w:val="00645312"/>
    <w:rsid w:val="00645A3E"/>
    <w:rsid w:val="00645BBA"/>
    <w:rsid w:val="00645CDA"/>
    <w:rsid w:val="00645E6A"/>
    <w:rsid w:val="0064602D"/>
    <w:rsid w:val="00650C52"/>
    <w:rsid w:val="006517B1"/>
    <w:rsid w:val="0065282E"/>
    <w:rsid w:val="0065651F"/>
    <w:rsid w:val="0065761F"/>
    <w:rsid w:val="0066070D"/>
    <w:rsid w:val="006619AF"/>
    <w:rsid w:val="0066336F"/>
    <w:rsid w:val="006645A2"/>
    <w:rsid w:val="00664D0C"/>
    <w:rsid w:val="00666B12"/>
    <w:rsid w:val="00667DC0"/>
    <w:rsid w:val="00670FB0"/>
    <w:rsid w:val="00671643"/>
    <w:rsid w:val="00680A31"/>
    <w:rsid w:val="00680A7F"/>
    <w:rsid w:val="006860CA"/>
    <w:rsid w:val="00690BC6"/>
    <w:rsid w:val="00692D84"/>
    <w:rsid w:val="00692F9C"/>
    <w:rsid w:val="00694F37"/>
    <w:rsid w:val="00697428"/>
    <w:rsid w:val="00697803"/>
    <w:rsid w:val="006A4EFD"/>
    <w:rsid w:val="006A5BA8"/>
    <w:rsid w:val="006A6374"/>
    <w:rsid w:val="006B13CE"/>
    <w:rsid w:val="006C14AB"/>
    <w:rsid w:val="006C1739"/>
    <w:rsid w:val="006C1F25"/>
    <w:rsid w:val="006C3353"/>
    <w:rsid w:val="006C3897"/>
    <w:rsid w:val="006C56E5"/>
    <w:rsid w:val="006D083D"/>
    <w:rsid w:val="006D2A3A"/>
    <w:rsid w:val="006D53D4"/>
    <w:rsid w:val="006D74F1"/>
    <w:rsid w:val="006E0CAC"/>
    <w:rsid w:val="006E0EB1"/>
    <w:rsid w:val="006E1452"/>
    <w:rsid w:val="006E36FD"/>
    <w:rsid w:val="006E3F0F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00E86"/>
    <w:rsid w:val="007130DA"/>
    <w:rsid w:val="007147DB"/>
    <w:rsid w:val="0072046B"/>
    <w:rsid w:val="00720C0D"/>
    <w:rsid w:val="007210E7"/>
    <w:rsid w:val="00722EAC"/>
    <w:rsid w:val="0072713E"/>
    <w:rsid w:val="0073053C"/>
    <w:rsid w:val="007306A1"/>
    <w:rsid w:val="00734F3B"/>
    <w:rsid w:val="00735384"/>
    <w:rsid w:val="00736485"/>
    <w:rsid w:val="007423F4"/>
    <w:rsid w:val="00742AE3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4F85"/>
    <w:rsid w:val="00765AA2"/>
    <w:rsid w:val="00766C52"/>
    <w:rsid w:val="00772011"/>
    <w:rsid w:val="0077365A"/>
    <w:rsid w:val="00773FD7"/>
    <w:rsid w:val="0077450E"/>
    <w:rsid w:val="00775FC6"/>
    <w:rsid w:val="00776BE1"/>
    <w:rsid w:val="0077741B"/>
    <w:rsid w:val="00777BE2"/>
    <w:rsid w:val="00780655"/>
    <w:rsid w:val="007834FE"/>
    <w:rsid w:val="00785A09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B2421"/>
    <w:rsid w:val="007B59A5"/>
    <w:rsid w:val="007B63B2"/>
    <w:rsid w:val="007B7159"/>
    <w:rsid w:val="007B7317"/>
    <w:rsid w:val="007C1A9B"/>
    <w:rsid w:val="007C6AB5"/>
    <w:rsid w:val="007C71CD"/>
    <w:rsid w:val="007C7FEC"/>
    <w:rsid w:val="007D1DC5"/>
    <w:rsid w:val="007D1E52"/>
    <w:rsid w:val="007D6C3E"/>
    <w:rsid w:val="007E0117"/>
    <w:rsid w:val="007E192F"/>
    <w:rsid w:val="007E234D"/>
    <w:rsid w:val="007E2854"/>
    <w:rsid w:val="007E3F4D"/>
    <w:rsid w:val="007E4126"/>
    <w:rsid w:val="007E639B"/>
    <w:rsid w:val="007E6767"/>
    <w:rsid w:val="007E71B6"/>
    <w:rsid w:val="007E78A9"/>
    <w:rsid w:val="007F0784"/>
    <w:rsid w:val="007F4CE1"/>
    <w:rsid w:val="007F63C8"/>
    <w:rsid w:val="007F6D8D"/>
    <w:rsid w:val="007F764F"/>
    <w:rsid w:val="00801F2E"/>
    <w:rsid w:val="00803B73"/>
    <w:rsid w:val="00806E96"/>
    <w:rsid w:val="00810426"/>
    <w:rsid w:val="00810792"/>
    <w:rsid w:val="00811EA6"/>
    <w:rsid w:val="00813827"/>
    <w:rsid w:val="00815703"/>
    <w:rsid w:val="0081648B"/>
    <w:rsid w:val="00824C35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7007"/>
    <w:rsid w:val="00864B06"/>
    <w:rsid w:val="00873D60"/>
    <w:rsid w:val="00874AE4"/>
    <w:rsid w:val="008802EC"/>
    <w:rsid w:val="008860D3"/>
    <w:rsid w:val="00887DB3"/>
    <w:rsid w:val="0089037F"/>
    <w:rsid w:val="008916E5"/>
    <w:rsid w:val="00893E3B"/>
    <w:rsid w:val="0089446D"/>
    <w:rsid w:val="008945B3"/>
    <w:rsid w:val="00894B35"/>
    <w:rsid w:val="00896C83"/>
    <w:rsid w:val="008A1B08"/>
    <w:rsid w:val="008A7B99"/>
    <w:rsid w:val="008B1E6E"/>
    <w:rsid w:val="008B200A"/>
    <w:rsid w:val="008B41E6"/>
    <w:rsid w:val="008B7A32"/>
    <w:rsid w:val="008C2ABD"/>
    <w:rsid w:val="008C37ED"/>
    <w:rsid w:val="008C6F1C"/>
    <w:rsid w:val="008C6F97"/>
    <w:rsid w:val="008D0381"/>
    <w:rsid w:val="008D2015"/>
    <w:rsid w:val="008D2A82"/>
    <w:rsid w:val="008D4423"/>
    <w:rsid w:val="008D4F8B"/>
    <w:rsid w:val="008D5362"/>
    <w:rsid w:val="008E0612"/>
    <w:rsid w:val="008E4176"/>
    <w:rsid w:val="008E4F5F"/>
    <w:rsid w:val="008E5A4E"/>
    <w:rsid w:val="008F04DD"/>
    <w:rsid w:val="008F250C"/>
    <w:rsid w:val="008F2841"/>
    <w:rsid w:val="008F3E45"/>
    <w:rsid w:val="009002A6"/>
    <w:rsid w:val="0090622A"/>
    <w:rsid w:val="00912481"/>
    <w:rsid w:val="00912754"/>
    <w:rsid w:val="00913FB5"/>
    <w:rsid w:val="00915F61"/>
    <w:rsid w:val="009177C2"/>
    <w:rsid w:val="00917CF8"/>
    <w:rsid w:val="009209A2"/>
    <w:rsid w:val="009220D9"/>
    <w:rsid w:val="00923571"/>
    <w:rsid w:val="00923721"/>
    <w:rsid w:val="0092440B"/>
    <w:rsid w:val="00924457"/>
    <w:rsid w:val="00924B60"/>
    <w:rsid w:val="00926055"/>
    <w:rsid w:val="00933795"/>
    <w:rsid w:val="0093379D"/>
    <w:rsid w:val="009350EF"/>
    <w:rsid w:val="00943382"/>
    <w:rsid w:val="00944D03"/>
    <w:rsid w:val="0095136A"/>
    <w:rsid w:val="00952773"/>
    <w:rsid w:val="00953742"/>
    <w:rsid w:val="009547F1"/>
    <w:rsid w:val="009559A9"/>
    <w:rsid w:val="00963EBF"/>
    <w:rsid w:val="0096607A"/>
    <w:rsid w:val="00971B98"/>
    <w:rsid w:val="009721C3"/>
    <w:rsid w:val="00972E25"/>
    <w:rsid w:val="00973C57"/>
    <w:rsid w:val="00974D35"/>
    <w:rsid w:val="00976193"/>
    <w:rsid w:val="00980517"/>
    <w:rsid w:val="00980534"/>
    <w:rsid w:val="0098062B"/>
    <w:rsid w:val="0098338D"/>
    <w:rsid w:val="00983DD0"/>
    <w:rsid w:val="00985105"/>
    <w:rsid w:val="0098673F"/>
    <w:rsid w:val="00987509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C06B2"/>
    <w:rsid w:val="009C3392"/>
    <w:rsid w:val="009C6072"/>
    <w:rsid w:val="009C6C28"/>
    <w:rsid w:val="009D3BA3"/>
    <w:rsid w:val="009D636C"/>
    <w:rsid w:val="009D6AD7"/>
    <w:rsid w:val="009D78AF"/>
    <w:rsid w:val="009E21EE"/>
    <w:rsid w:val="009E2BC8"/>
    <w:rsid w:val="009E33E5"/>
    <w:rsid w:val="009F23C6"/>
    <w:rsid w:val="009F2630"/>
    <w:rsid w:val="00A00AD6"/>
    <w:rsid w:val="00A0198B"/>
    <w:rsid w:val="00A039F0"/>
    <w:rsid w:val="00A04319"/>
    <w:rsid w:val="00A04FEF"/>
    <w:rsid w:val="00A10546"/>
    <w:rsid w:val="00A10EA8"/>
    <w:rsid w:val="00A11C09"/>
    <w:rsid w:val="00A275F1"/>
    <w:rsid w:val="00A36956"/>
    <w:rsid w:val="00A46E60"/>
    <w:rsid w:val="00A46E66"/>
    <w:rsid w:val="00A50982"/>
    <w:rsid w:val="00A51E23"/>
    <w:rsid w:val="00A527C4"/>
    <w:rsid w:val="00A54CFB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76509"/>
    <w:rsid w:val="00A8324F"/>
    <w:rsid w:val="00A84BF2"/>
    <w:rsid w:val="00A84CC9"/>
    <w:rsid w:val="00A84E81"/>
    <w:rsid w:val="00A90416"/>
    <w:rsid w:val="00A916A2"/>
    <w:rsid w:val="00A94F62"/>
    <w:rsid w:val="00A951F6"/>
    <w:rsid w:val="00A960A2"/>
    <w:rsid w:val="00A97AF7"/>
    <w:rsid w:val="00AA14DA"/>
    <w:rsid w:val="00AA1F22"/>
    <w:rsid w:val="00AA3443"/>
    <w:rsid w:val="00AA633D"/>
    <w:rsid w:val="00AB10EF"/>
    <w:rsid w:val="00AB19D7"/>
    <w:rsid w:val="00AB353F"/>
    <w:rsid w:val="00AB54BE"/>
    <w:rsid w:val="00AB78C7"/>
    <w:rsid w:val="00AC0F23"/>
    <w:rsid w:val="00AC3FAD"/>
    <w:rsid w:val="00AC41DD"/>
    <w:rsid w:val="00AC6018"/>
    <w:rsid w:val="00AC7987"/>
    <w:rsid w:val="00AD388C"/>
    <w:rsid w:val="00AD56CA"/>
    <w:rsid w:val="00AD57E0"/>
    <w:rsid w:val="00AD68F5"/>
    <w:rsid w:val="00AD765C"/>
    <w:rsid w:val="00AD766B"/>
    <w:rsid w:val="00AE0013"/>
    <w:rsid w:val="00AE080D"/>
    <w:rsid w:val="00AE29F9"/>
    <w:rsid w:val="00AE5C46"/>
    <w:rsid w:val="00AF3162"/>
    <w:rsid w:val="00AF437B"/>
    <w:rsid w:val="00AF4C26"/>
    <w:rsid w:val="00AF4EB8"/>
    <w:rsid w:val="00AF66FE"/>
    <w:rsid w:val="00B005CA"/>
    <w:rsid w:val="00B00F20"/>
    <w:rsid w:val="00B02746"/>
    <w:rsid w:val="00B03193"/>
    <w:rsid w:val="00B0358E"/>
    <w:rsid w:val="00B0455C"/>
    <w:rsid w:val="00B05176"/>
    <w:rsid w:val="00B052A5"/>
    <w:rsid w:val="00B05C62"/>
    <w:rsid w:val="00B05F07"/>
    <w:rsid w:val="00B066A5"/>
    <w:rsid w:val="00B11D01"/>
    <w:rsid w:val="00B137E5"/>
    <w:rsid w:val="00B139D0"/>
    <w:rsid w:val="00B15F9D"/>
    <w:rsid w:val="00B17E9A"/>
    <w:rsid w:val="00B201DE"/>
    <w:rsid w:val="00B2032C"/>
    <w:rsid w:val="00B224BF"/>
    <w:rsid w:val="00B22993"/>
    <w:rsid w:val="00B24199"/>
    <w:rsid w:val="00B253B8"/>
    <w:rsid w:val="00B260AC"/>
    <w:rsid w:val="00B30027"/>
    <w:rsid w:val="00B302A3"/>
    <w:rsid w:val="00B315F7"/>
    <w:rsid w:val="00B32FDF"/>
    <w:rsid w:val="00B33A91"/>
    <w:rsid w:val="00B35897"/>
    <w:rsid w:val="00B35A15"/>
    <w:rsid w:val="00B42491"/>
    <w:rsid w:val="00B4253A"/>
    <w:rsid w:val="00B44208"/>
    <w:rsid w:val="00B44A8F"/>
    <w:rsid w:val="00B46108"/>
    <w:rsid w:val="00B52262"/>
    <w:rsid w:val="00B541E7"/>
    <w:rsid w:val="00B57555"/>
    <w:rsid w:val="00B618F8"/>
    <w:rsid w:val="00B61A6E"/>
    <w:rsid w:val="00B61DF2"/>
    <w:rsid w:val="00B63C2B"/>
    <w:rsid w:val="00B65107"/>
    <w:rsid w:val="00B652A0"/>
    <w:rsid w:val="00B76E24"/>
    <w:rsid w:val="00B825E3"/>
    <w:rsid w:val="00B82A83"/>
    <w:rsid w:val="00B832DC"/>
    <w:rsid w:val="00B8398B"/>
    <w:rsid w:val="00B8621E"/>
    <w:rsid w:val="00B90478"/>
    <w:rsid w:val="00BA3449"/>
    <w:rsid w:val="00BA74D0"/>
    <w:rsid w:val="00BA7D20"/>
    <w:rsid w:val="00BB384F"/>
    <w:rsid w:val="00BB4A94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508B"/>
    <w:rsid w:val="00BC68B3"/>
    <w:rsid w:val="00BC69B6"/>
    <w:rsid w:val="00BD2A3A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10CBC"/>
    <w:rsid w:val="00C11724"/>
    <w:rsid w:val="00C12E5D"/>
    <w:rsid w:val="00C155C1"/>
    <w:rsid w:val="00C16186"/>
    <w:rsid w:val="00C2137E"/>
    <w:rsid w:val="00C22E0C"/>
    <w:rsid w:val="00C2359F"/>
    <w:rsid w:val="00C23FA9"/>
    <w:rsid w:val="00C30150"/>
    <w:rsid w:val="00C303A7"/>
    <w:rsid w:val="00C31BD7"/>
    <w:rsid w:val="00C3543E"/>
    <w:rsid w:val="00C35771"/>
    <w:rsid w:val="00C3604C"/>
    <w:rsid w:val="00C36CE9"/>
    <w:rsid w:val="00C370F7"/>
    <w:rsid w:val="00C376AE"/>
    <w:rsid w:val="00C41E7E"/>
    <w:rsid w:val="00C42A72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B7D"/>
    <w:rsid w:val="00C72C32"/>
    <w:rsid w:val="00C736DD"/>
    <w:rsid w:val="00C73A2A"/>
    <w:rsid w:val="00C76248"/>
    <w:rsid w:val="00C802AF"/>
    <w:rsid w:val="00C80CD2"/>
    <w:rsid w:val="00C8291A"/>
    <w:rsid w:val="00C9098A"/>
    <w:rsid w:val="00C92A02"/>
    <w:rsid w:val="00C9300C"/>
    <w:rsid w:val="00C931CB"/>
    <w:rsid w:val="00C932F3"/>
    <w:rsid w:val="00C9478C"/>
    <w:rsid w:val="00C97106"/>
    <w:rsid w:val="00C97DBF"/>
    <w:rsid w:val="00CA03C0"/>
    <w:rsid w:val="00CA3EE8"/>
    <w:rsid w:val="00CB071C"/>
    <w:rsid w:val="00CB078D"/>
    <w:rsid w:val="00CB3180"/>
    <w:rsid w:val="00CB3279"/>
    <w:rsid w:val="00CB3506"/>
    <w:rsid w:val="00CB3AC3"/>
    <w:rsid w:val="00CB4B83"/>
    <w:rsid w:val="00CB67CF"/>
    <w:rsid w:val="00CB7624"/>
    <w:rsid w:val="00CC289B"/>
    <w:rsid w:val="00CC33F5"/>
    <w:rsid w:val="00CC45E9"/>
    <w:rsid w:val="00CC4765"/>
    <w:rsid w:val="00CC4AAE"/>
    <w:rsid w:val="00CC6489"/>
    <w:rsid w:val="00CC70B6"/>
    <w:rsid w:val="00CD42A0"/>
    <w:rsid w:val="00CD5C70"/>
    <w:rsid w:val="00CE355A"/>
    <w:rsid w:val="00CE6683"/>
    <w:rsid w:val="00CE6AF5"/>
    <w:rsid w:val="00CE72A3"/>
    <w:rsid w:val="00CE7C7C"/>
    <w:rsid w:val="00CF0094"/>
    <w:rsid w:val="00CF1250"/>
    <w:rsid w:val="00CF141F"/>
    <w:rsid w:val="00CF3689"/>
    <w:rsid w:val="00CF4B96"/>
    <w:rsid w:val="00D01948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64020"/>
    <w:rsid w:val="00D64061"/>
    <w:rsid w:val="00D64810"/>
    <w:rsid w:val="00D64CF1"/>
    <w:rsid w:val="00D65F70"/>
    <w:rsid w:val="00D667E8"/>
    <w:rsid w:val="00D703A9"/>
    <w:rsid w:val="00D70DF9"/>
    <w:rsid w:val="00D72334"/>
    <w:rsid w:val="00D76CF9"/>
    <w:rsid w:val="00D77C62"/>
    <w:rsid w:val="00D80E6D"/>
    <w:rsid w:val="00D80E79"/>
    <w:rsid w:val="00D84A0C"/>
    <w:rsid w:val="00D854EC"/>
    <w:rsid w:val="00D85C6C"/>
    <w:rsid w:val="00D85D8D"/>
    <w:rsid w:val="00D918DE"/>
    <w:rsid w:val="00D91E61"/>
    <w:rsid w:val="00D94947"/>
    <w:rsid w:val="00D94976"/>
    <w:rsid w:val="00DA05B7"/>
    <w:rsid w:val="00DA06EA"/>
    <w:rsid w:val="00DA2538"/>
    <w:rsid w:val="00DA4052"/>
    <w:rsid w:val="00DA4F9E"/>
    <w:rsid w:val="00DA5DE7"/>
    <w:rsid w:val="00DB5174"/>
    <w:rsid w:val="00DB79F1"/>
    <w:rsid w:val="00DC0246"/>
    <w:rsid w:val="00DC2377"/>
    <w:rsid w:val="00DD1220"/>
    <w:rsid w:val="00DD204B"/>
    <w:rsid w:val="00DD2570"/>
    <w:rsid w:val="00DD3CD8"/>
    <w:rsid w:val="00DD3E39"/>
    <w:rsid w:val="00DD3F2C"/>
    <w:rsid w:val="00DD6F38"/>
    <w:rsid w:val="00DE0C09"/>
    <w:rsid w:val="00DE21E0"/>
    <w:rsid w:val="00DE230D"/>
    <w:rsid w:val="00DE33C3"/>
    <w:rsid w:val="00DE38D0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61EB"/>
    <w:rsid w:val="00E06C8B"/>
    <w:rsid w:val="00E070B7"/>
    <w:rsid w:val="00E10B6E"/>
    <w:rsid w:val="00E12AB9"/>
    <w:rsid w:val="00E132A3"/>
    <w:rsid w:val="00E14504"/>
    <w:rsid w:val="00E20879"/>
    <w:rsid w:val="00E22E0B"/>
    <w:rsid w:val="00E25C7A"/>
    <w:rsid w:val="00E26611"/>
    <w:rsid w:val="00E26AF3"/>
    <w:rsid w:val="00E27646"/>
    <w:rsid w:val="00E360F1"/>
    <w:rsid w:val="00E37C94"/>
    <w:rsid w:val="00E41A4A"/>
    <w:rsid w:val="00E43787"/>
    <w:rsid w:val="00E43E42"/>
    <w:rsid w:val="00E446B6"/>
    <w:rsid w:val="00E44CD5"/>
    <w:rsid w:val="00E44DB7"/>
    <w:rsid w:val="00E45D59"/>
    <w:rsid w:val="00E510FE"/>
    <w:rsid w:val="00E51DD5"/>
    <w:rsid w:val="00E5421F"/>
    <w:rsid w:val="00E5424F"/>
    <w:rsid w:val="00E54CEA"/>
    <w:rsid w:val="00E61884"/>
    <w:rsid w:val="00E647F8"/>
    <w:rsid w:val="00E675DA"/>
    <w:rsid w:val="00E67E62"/>
    <w:rsid w:val="00E70673"/>
    <w:rsid w:val="00E73040"/>
    <w:rsid w:val="00E766FD"/>
    <w:rsid w:val="00E77957"/>
    <w:rsid w:val="00E802EC"/>
    <w:rsid w:val="00E80D07"/>
    <w:rsid w:val="00E81ABD"/>
    <w:rsid w:val="00E83396"/>
    <w:rsid w:val="00E84F27"/>
    <w:rsid w:val="00E85A53"/>
    <w:rsid w:val="00E86336"/>
    <w:rsid w:val="00E87D1D"/>
    <w:rsid w:val="00E90B80"/>
    <w:rsid w:val="00E913CF"/>
    <w:rsid w:val="00E93F45"/>
    <w:rsid w:val="00E93F82"/>
    <w:rsid w:val="00E9591F"/>
    <w:rsid w:val="00E96EDD"/>
    <w:rsid w:val="00EA05FF"/>
    <w:rsid w:val="00EA06A3"/>
    <w:rsid w:val="00EA584E"/>
    <w:rsid w:val="00EB0012"/>
    <w:rsid w:val="00EB15A6"/>
    <w:rsid w:val="00EB1A0D"/>
    <w:rsid w:val="00EB2C28"/>
    <w:rsid w:val="00EB3843"/>
    <w:rsid w:val="00EB67FE"/>
    <w:rsid w:val="00EB7108"/>
    <w:rsid w:val="00EC1864"/>
    <w:rsid w:val="00EC1DE8"/>
    <w:rsid w:val="00EC2F34"/>
    <w:rsid w:val="00EC576E"/>
    <w:rsid w:val="00EC69FF"/>
    <w:rsid w:val="00ED1F5E"/>
    <w:rsid w:val="00ED2BE0"/>
    <w:rsid w:val="00ED61ED"/>
    <w:rsid w:val="00ED6A3F"/>
    <w:rsid w:val="00ED7A00"/>
    <w:rsid w:val="00EE2FF2"/>
    <w:rsid w:val="00EE41B9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08EE"/>
    <w:rsid w:val="00F122A2"/>
    <w:rsid w:val="00F1470F"/>
    <w:rsid w:val="00F16CF0"/>
    <w:rsid w:val="00F226DD"/>
    <w:rsid w:val="00F24136"/>
    <w:rsid w:val="00F2523F"/>
    <w:rsid w:val="00F308B0"/>
    <w:rsid w:val="00F30AC4"/>
    <w:rsid w:val="00F3285E"/>
    <w:rsid w:val="00F33015"/>
    <w:rsid w:val="00F3594D"/>
    <w:rsid w:val="00F40963"/>
    <w:rsid w:val="00F409AE"/>
    <w:rsid w:val="00F40D8E"/>
    <w:rsid w:val="00F42321"/>
    <w:rsid w:val="00F42A58"/>
    <w:rsid w:val="00F44C2A"/>
    <w:rsid w:val="00F46A21"/>
    <w:rsid w:val="00F4795C"/>
    <w:rsid w:val="00F51307"/>
    <w:rsid w:val="00F52EB9"/>
    <w:rsid w:val="00F538F3"/>
    <w:rsid w:val="00F56F64"/>
    <w:rsid w:val="00F61C11"/>
    <w:rsid w:val="00F621AA"/>
    <w:rsid w:val="00F650A9"/>
    <w:rsid w:val="00F67837"/>
    <w:rsid w:val="00F67E7A"/>
    <w:rsid w:val="00F71F46"/>
    <w:rsid w:val="00F72E78"/>
    <w:rsid w:val="00F76E6E"/>
    <w:rsid w:val="00F77361"/>
    <w:rsid w:val="00F84FC6"/>
    <w:rsid w:val="00F856AB"/>
    <w:rsid w:val="00F8753B"/>
    <w:rsid w:val="00F9025A"/>
    <w:rsid w:val="00F909D8"/>
    <w:rsid w:val="00F91239"/>
    <w:rsid w:val="00F93AF4"/>
    <w:rsid w:val="00FA10AC"/>
    <w:rsid w:val="00FA2BAD"/>
    <w:rsid w:val="00FA2C8F"/>
    <w:rsid w:val="00FA702E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808"/>
    <w:rsid w:val="00FC5F7D"/>
    <w:rsid w:val="00FC7EE0"/>
    <w:rsid w:val="00FD53A0"/>
    <w:rsid w:val="00FD7333"/>
    <w:rsid w:val="00FE118B"/>
    <w:rsid w:val="00FE17F8"/>
    <w:rsid w:val="00FE3866"/>
    <w:rsid w:val="00FE784E"/>
    <w:rsid w:val="00FF329A"/>
    <w:rsid w:val="00FF35A9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61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4C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4CFB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CFB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media.mercedes-benz.com/en/140-jahre-innovatio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media.mercedes-benz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lazej.bulinski@mercedes-benz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media.mercedes-benz.com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outube.com/playlist?list=PL0ORtgsuktfnSWeGIk7Vu_je2wbqSVg5f&amp;si=QUjX66Zo99BANF_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Props1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20260817_Klasa_C_MBUX.dotx</Template>
  <TotalTime>0</TotalTime>
  <Pages>3</Pages>
  <Words>1526</Words>
  <Characters>9156</Characters>
  <Application>Microsoft Office Word</Application>
  <DocSecurity>0</DocSecurity>
  <Lines>76</Lines>
  <Paragraphs>21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10661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Sobolewski</dc:creator>
  <cp:keywords/>
  <dc:description/>
  <cp:lastModifiedBy>Bulinski, Blazej (127-Extern-Blazej)</cp:lastModifiedBy>
  <cp:revision>160</cp:revision>
  <dcterms:created xsi:type="dcterms:W3CDTF">2026-08-17T05:29:00Z</dcterms:created>
  <dcterms:modified xsi:type="dcterms:W3CDTF">2026-09-28T11:38:00Z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