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EB1B6A" w:rsidRPr="003C6EBA" w14:paraId="44E05CF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98339D0" w14:textId="77777777" w:rsidR="00EB1B6A" w:rsidRPr="003C6EBA" w:rsidRDefault="00EB1B6A" w:rsidP="00EB1B6A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4DC736" w14:textId="6D120B98" w:rsidR="00EB1B6A" w:rsidRPr="003C6EBA" w:rsidRDefault="00EB1B6A" w:rsidP="00EB1B6A">
            <w:pPr>
              <w:pStyle w:val="D02Legalentity"/>
              <w:framePr w:wrap="auto"/>
            </w:pPr>
            <w:r>
              <w:t>Mercedes</w:t>
            </w:r>
            <w:r>
              <w:noBreakHyphen/>
              <w:t>Benz Museum</w:t>
            </w:r>
          </w:p>
        </w:tc>
      </w:tr>
      <w:tr w:rsidR="00EB1B6A" w:rsidRPr="003C6EBA" w14:paraId="4598C9F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6E5BAE0C" w14:textId="77777777" w:rsidR="00EB1B6A" w:rsidRPr="003C6EBA" w:rsidRDefault="00EB1B6A" w:rsidP="00EB1B6A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4E30EA49" w14:textId="3AC9B731" w:rsidR="00EB1B6A" w:rsidRPr="003C6EBA" w:rsidRDefault="00EB1B6A" w:rsidP="00EB1B6A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Informacja</w:t>
            </w:r>
            <w:proofErr w:type="spellEnd"/>
            <w:r>
              <w:rPr>
                <w:szCs w:val="21"/>
              </w:rPr>
              <w:t xml:space="preserve"> </w:t>
            </w:r>
            <w:proofErr w:type="spellStart"/>
            <w:r>
              <w:rPr>
                <w:szCs w:val="21"/>
              </w:rPr>
              <w:t>prasowa</w:t>
            </w:r>
            <w:proofErr w:type="spellEnd"/>
          </w:p>
        </w:tc>
      </w:tr>
      <w:tr w:rsidR="00EB1B6A" w:rsidRPr="003C6EBA" w14:paraId="681B12E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188BB3C" w14:textId="77777777" w:rsidR="00EB1B6A" w:rsidRPr="003C6EBA" w:rsidRDefault="00EB1B6A" w:rsidP="00EB1B6A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583B09B" w14:textId="3EFCDA22" w:rsidR="00EB1B6A" w:rsidRPr="003C6EBA" w:rsidRDefault="00520A50" w:rsidP="00EB1B6A">
            <w:pPr>
              <w:pStyle w:val="D04Date"/>
              <w:framePr w:hSpace="0" w:wrap="auto" w:vAnchor="margin" w:hAnchor="text" w:yAlign="inline"/>
            </w:pPr>
            <w:r>
              <w:t>9</w:t>
            </w:r>
            <w:r w:rsidR="00EB1B6A">
              <w:t xml:space="preserve"> </w:t>
            </w:r>
            <w:proofErr w:type="spellStart"/>
            <w:r w:rsidR="00EB1B6A">
              <w:t>października</w:t>
            </w:r>
            <w:proofErr w:type="spellEnd"/>
            <w:r w:rsidR="00EB1B6A">
              <w:t xml:space="preserve"> 2026 r.</w:t>
            </w:r>
          </w:p>
        </w:tc>
      </w:tr>
    </w:tbl>
    <w:p w14:paraId="71B13DFF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E997728" w14:textId="28C29709" w:rsidR="007F0784" w:rsidRPr="00E34081" w:rsidRDefault="00F51307" w:rsidP="00E510FE">
      <w:pPr>
        <w:pStyle w:val="A01Headline1"/>
        <w:rPr>
          <w:lang w:val="pl-PL"/>
        </w:rPr>
      </w:pPr>
      <w:r w:rsidRPr="003C6EBA">
        <w:fldChar w:fldCharType="begin"/>
      </w:r>
      <w:r w:rsidRPr="002352DB">
        <w:rPr>
          <w:lang w:val="pl-PL"/>
        </w:rPr>
        <w:instrText xml:space="preserve"> TOC \o "1-2" \f \h \z \t "</w:instrText>
      </w:r>
      <w:r w:rsidR="00B2032C" w:rsidRPr="002352DB">
        <w:rPr>
          <w:lang w:val="pl-PL"/>
        </w:rPr>
        <w:instrText>A02_Überschrift 2/Headline 2,2,A01_Überschrift 1/Headline 1,1</w:instrText>
      </w:r>
      <w:r w:rsidRPr="002352DB">
        <w:rPr>
          <w:lang w:val="pl-PL"/>
        </w:rPr>
        <w:instrText xml:space="preserve">" </w:instrText>
      </w:r>
      <w:r w:rsidRPr="003C6EBA">
        <w:fldChar w:fldCharType="separate"/>
      </w:r>
      <w:r w:rsidRPr="003C6EBA">
        <w:fldChar w:fldCharType="end"/>
      </w:r>
      <w:r w:rsidR="00E34081" w:rsidRPr="00E34081">
        <w:rPr>
          <w:lang w:val="pl-PL"/>
        </w:rPr>
        <w:t>140 lat samochodu: bezpłatne wydarzenie w Muzeum Mercedes-Benz zwieńczeniem światowej trasy nowej Klasy S</w:t>
      </w:r>
    </w:p>
    <w:p w14:paraId="736D6A35" w14:textId="77777777" w:rsidR="00861D68" w:rsidRPr="00861D68" w:rsidRDefault="00861D68" w:rsidP="00861D68">
      <w:pPr>
        <w:pStyle w:val="A04List"/>
        <w:rPr>
          <w:lang w:val="pl-PL"/>
        </w:rPr>
      </w:pPr>
      <w:r w:rsidRPr="00861D68">
        <w:rPr>
          <w:lang w:val="pl-PL"/>
        </w:rPr>
        <w:t xml:space="preserve">„The 140 </w:t>
      </w:r>
      <w:proofErr w:type="spellStart"/>
      <w:r w:rsidRPr="00861D68">
        <w:rPr>
          <w:lang w:val="pl-PL"/>
        </w:rPr>
        <w:t>Festival</w:t>
      </w:r>
      <w:proofErr w:type="spellEnd"/>
      <w:r w:rsidRPr="00861D68">
        <w:rPr>
          <w:lang w:val="pl-PL"/>
        </w:rPr>
        <w:t>” – w niedzielę 18 października 2026 r. w godzinach 11:00–17:00 na gości Muzeum Mercedes-Benz czekają liczne atrakcje</w:t>
      </w:r>
    </w:p>
    <w:p w14:paraId="47905689" w14:textId="77EB7592" w:rsidR="00861D68" w:rsidRPr="00861D68" w:rsidRDefault="00861D68" w:rsidP="00861D68">
      <w:pPr>
        <w:pStyle w:val="A04List"/>
        <w:rPr>
          <w:lang w:val="pl-PL"/>
        </w:rPr>
      </w:pPr>
      <w:r w:rsidRPr="00861D68">
        <w:rPr>
          <w:lang w:val="pl-PL"/>
        </w:rPr>
        <w:t>Okazja, by zobaczyć kultowe samochody z</w:t>
      </w:r>
      <w:r w:rsidR="00786341">
        <w:rPr>
          <w:lang w:val="pl-PL"/>
        </w:rPr>
        <w:t>e</w:t>
      </w:r>
      <w:r w:rsidRPr="00861D68">
        <w:rPr>
          <w:lang w:val="pl-PL"/>
        </w:rPr>
        <w:t xml:space="preserve"> 140-letniej historii motoryzacji</w:t>
      </w:r>
    </w:p>
    <w:p w14:paraId="0754932D" w14:textId="6AEBECD8" w:rsidR="00861D68" w:rsidRPr="00861D68" w:rsidRDefault="00861D68" w:rsidP="00861D68">
      <w:pPr>
        <w:pStyle w:val="A04List"/>
        <w:rPr>
          <w:lang w:val="pl-PL"/>
        </w:rPr>
      </w:pPr>
      <w:r w:rsidRPr="00861D68">
        <w:rPr>
          <w:lang w:val="pl-PL"/>
        </w:rPr>
        <w:t>Uruchamianie silników, przejażdżki klasycznymi autami</w:t>
      </w:r>
      <w:r w:rsidR="003B5BED">
        <w:rPr>
          <w:lang w:val="pl-PL"/>
        </w:rPr>
        <w:t xml:space="preserve"> na fotelu pasażera</w:t>
      </w:r>
      <w:r w:rsidRPr="00861D68">
        <w:rPr>
          <w:lang w:val="pl-PL"/>
        </w:rPr>
        <w:t xml:space="preserve"> i wyzwanie pit-stop</w:t>
      </w:r>
    </w:p>
    <w:p w14:paraId="3292F310" w14:textId="529ECAD0" w:rsidR="00DE21E0" w:rsidRPr="00557384" w:rsidRDefault="00861D68" w:rsidP="00861D68">
      <w:pPr>
        <w:pStyle w:val="A04List"/>
        <w:rPr>
          <w:lang w:val="pl-PL"/>
        </w:rPr>
      </w:pPr>
      <w:r w:rsidRPr="00861D68">
        <w:rPr>
          <w:lang w:val="pl-PL"/>
        </w:rPr>
        <w:t>Poznaj legendarną historię Mercedesa Klasy S dzięki technologii wirtualnej rzeczywistości</w:t>
      </w:r>
    </w:p>
    <w:p w14:paraId="5A9F423A" w14:textId="1462CB0E" w:rsidR="002541BC" w:rsidRPr="002541BC" w:rsidRDefault="002541BC" w:rsidP="002541BC">
      <w:pPr>
        <w:pStyle w:val="A03Copytext"/>
        <w:rPr>
          <w:lang w:val="pl-PL"/>
        </w:rPr>
      </w:pPr>
      <w:r w:rsidRPr="002541BC">
        <w:rPr>
          <w:lang w:val="pl-PL"/>
        </w:rPr>
        <w:t>Stuttgart. W niedzielę 18 października 2026 r. Muzeum Mercedes-Benz stanie się centrum obchodów 140-lecia samochodu. Podczas wielkiego wydarzenia otwartego dla publiczności, w godzinach 11:00–17:00, zaprezentowane zostaną liczne pojazdy z historii Mercedes-Benz. Ekspozycja obejmie kompleksowy przekrój dziejów motoryzacji: od trójkołowca Benz Patent-</w:t>
      </w:r>
      <w:proofErr w:type="spellStart"/>
      <w:r w:rsidRPr="002541BC">
        <w:rPr>
          <w:lang w:val="pl-PL"/>
        </w:rPr>
        <w:t>Motorwagen</w:t>
      </w:r>
      <w:proofErr w:type="spellEnd"/>
      <w:r w:rsidRPr="002541BC">
        <w:rPr>
          <w:lang w:val="pl-PL"/>
        </w:rPr>
        <w:t xml:space="preserve"> z 1886 roku – pierwszego </w:t>
      </w:r>
      <w:r w:rsidR="00C422C6">
        <w:rPr>
          <w:lang w:val="pl-PL"/>
        </w:rPr>
        <w:t>automobilu</w:t>
      </w:r>
      <w:r w:rsidRPr="002541BC">
        <w:rPr>
          <w:lang w:val="pl-PL"/>
        </w:rPr>
        <w:t xml:space="preserve"> na świecie, przez Mercedesa 300 SL </w:t>
      </w:r>
      <w:proofErr w:type="spellStart"/>
      <w:r w:rsidRPr="002541BC">
        <w:rPr>
          <w:lang w:val="pl-PL"/>
        </w:rPr>
        <w:t>Gullwing</w:t>
      </w:r>
      <w:proofErr w:type="spellEnd"/>
      <w:r w:rsidRPr="002541BC">
        <w:rPr>
          <w:lang w:val="pl-PL"/>
        </w:rPr>
        <w:t xml:space="preserve"> (W 198), aż po najnowszą Klasę S (seria 223). Uruchamianie silników, przejażdżki, rozmowy z ekspertami, prezentacje, wyzwanie pit-stop oraz immersyjne doświadczenie dla entuzjastów Klasy S sprawią, że będzie to niezapomniany dzień dla całej rodziny. </w:t>
      </w:r>
      <w:r w:rsidR="00F6604C">
        <w:rPr>
          <w:lang w:val="pl-PL"/>
        </w:rPr>
        <w:t>Co więcej, p</w:t>
      </w:r>
      <w:r w:rsidRPr="002541BC">
        <w:rPr>
          <w:lang w:val="pl-PL"/>
        </w:rPr>
        <w:t xml:space="preserve">odczas wydarzenia </w:t>
      </w:r>
      <w:r w:rsidR="00F6604C">
        <w:rPr>
          <w:lang w:val="pl-PL"/>
        </w:rPr>
        <w:t xml:space="preserve">swój pierwszy publiczny występ zaliczy zupełnie </w:t>
      </w:r>
      <w:r w:rsidRPr="002541BC">
        <w:rPr>
          <w:lang w:val="pl-PL"/>
        </w:rPr>
        <w:t>nowy Mercedes-AMG GT SUV – tuż po jego światowej premierze, która odbędzie się poprzedniego wieczoru.</w:t>
      </w:r>
    </w:p>
    <w:p w14:paraId="2ABC9180" w14:textId="77777777" w:rsidR="002541BC" w:rsidRPr="002541BC" w:rsidRDefault="002541BC" w:rsidP="002541BC">
      <w:pPr>
        <w:pStyle w:val="A03Copytext"/>
        <w:rPr>
          <w:lang w:val="pl-PL"/>
        </w:rPr>
      </w:pPr>
    </w:p>
    <w:p w14:paraId="1F269A98" w14:textId="054926E4" w:rsidR="002541BC" w:rsidRPr="002541BC" w:rsidRDefault="002541BC" w:rsidP="002541BC">
      <w:pPr>
        <w:pStyle w:val="A03Copytext"/>
        <w:rPr>
          <w:lang w:val="pl-PL"/>
        </w:rPr>
      </w:pPr>
      <w:r w:rsidRPr="002541BC">
        <w:rPr>
          <w:lang w:val="pl-PL"/>
        </w:rPr>
        <w:t xml:space="preserve">Na terenie imprezy dostępne będą liczne stoiska z przekąskami i napojami. </w:t>
      </w:r>
      <w:r w:rsidR="0094704D" w:rsidRPr="0094704D">
        <w:rPr>
          <w:lang w:val="pl-PL"/>
        </w:rPr>
        <w:t>Udział we wszystkich atrakcjach odbywających się na zewnętrznym terenie jest bezpłatny</w:t>
      </w:r>
      <w:r w:rsidR="0094704D">
        <w:rPr>
          <w:lang w:val="pl-PL"/>
        </w:rPr>
        <w:t xml:space="preserve">. </w:t>
      </w:r>
      <w:r w:rsidRPr="002541BC">
        <w:rPr>
          <w:lang w:val="pl-PL"/>
        </w:rPr>
        <w:t xml:space="preserve">Zwiedzanie stałej wystawy w Muzeum Mercedes-Benz odbywa się na standardowych zasadach (obowiązują normalne ceny biletów). Więcej informacji: </w:t>
      </w:r>
      <w:hyperlink r:id="rId14" w:history="1">
        <w:r w:rsidR="00C422C6" w:rsidRPr="001D05BF">
          <w:rPr>
            <w:rStyle w:val="Hipercze"/>
            <w:lang w:val="pl-PL"/>
          </w:rPr>
          <w:t>https://go.mercedes-benz.com/140-festival</w:t>
        </w:r>
      </w:hyperlink>
      <w:r w:rsidRPr="002541BC">
        <w:rPr>
          <w:lang w:val="pl-PL"/>
        </w:rPr>
        <w:t>.</w:t>
      </w:r>
      <w:r w:rsidR="00C422C6">
        <w:rPr>
          <w:lang w:val="pl-PL"/>
        </w:rPr>
        <w:t xml:space="preserve"> </w:t>
      </w:r>
    </w:p>
    <w:p w14:paraId="27056A73" w14:textId="77777777" w:rsidR="002541BC" w:rsidRPr="002541BC" w:rsidRDefault="002541BC" w:rsidP="002541BC">
      <w:pPr>
        <w:pStyle w:val="A03Copytext"/>
        <w:rPr>
          <w:lang w:val="pl-PL"/>
        </w:rPr>
      </w:pPr>
    </w:p>
    <w:p w14:paraId="15D17E38" w14:textId="77777777" w:rsidR="002541BC" w:rsidRPr="004C05A4" w:rsidRDefault="002541BC" w:rsidP="002541BC">
      <w:pPr>
        <w:pStyle w:val="A03Copytext"/>
        <w:rPr>
          <w:rFonts w:ascii="MB Corpo S Text Office" w:hAnsi="MB Corpo S Text Office"/>
          <w:lang w:val="pl-PL"/>
        </w:rPr>
      </w:pPr>
      <w:r w:rsidRPr="004C05A4">
        <w:rPr>
          <w:rFonts w:ascii="MB Corpo S Text Office" w:hAnsi="MB Corpo S Text Office"/>
          <w:lang w:val="pl-PL"/>
        </w:rPr>
        <w:t>Program bezpłatnego wydarzenia</w:t>
      </w:r>
    </w:p>
    <w:p w14:paraId="20E3E5EA" w14:textId="27CB2E2D" w:rsidR="002541BC" w:rsidRPr="002541BC" w:rsidRDefault="002541BC" w:rsidP="00CC61AE">
      <w:pPr>
        <w:pStyle w:val="A04List"/>
        <w:rPr>
          <w:lang w:val="pl-PL"/>
        </w:rPr>
      </w:pPr>
      <w:r w:rsidRPr="002541BC">
        <w:rPr>
          <w:lang w:val="pl-PL"/>
        </w:rPr>
        <w:t xml:space="preserve">Uruchamianie silników: </w:t>
      </w:r>
      <w:r w:rsidRPr="00CC61AE">
        <w:rPr>
          <w:rFonts w:asciiTheme="minorHAnsi" w:hAnsiTheme="minorHAnsi"/>
          <w:lang w:val="pl-PL"/>
        </w:rPr>
        <w:t>oryginalne samochody wyścigowe z historii Mercedes-Benz wprowadzą do Muzeum Mercedes-Benz autentyczne brzmienie rodem z toru wyścigowego.</w:t>
      </w:r>
    </w:p>
    <w:p w14:paraId="61F804FE" w14:textId="5AF92AB7" w:rsidR="002541BC" w:rsidRPr="002541BC" w:rsidRDefault="002541BC" w:rsidP="00CC61AE">
      <w:pPr>
        <w:pStyle w:val="A04List"/>
        <w:rPr>
          <w:lang w:val="pl-PL"/>
        </w:rPr>
      </w:pPr>
      <w:r w:rsidRPr="002541BC">
        <w:rPr>
          <w:lang w:val="pl-PL"/>
        </w:rPr>
        <w:t>Przejazdy</w:t>
      </w:r>
      <w:r w:rsidR="003B60BF">
        <w:rPr>
          <w:lang w:val="pl-PL"/>
        </w:rPr>
        <w:t xml:space="preserve"> w roli pasażera</w:t>
      </w:r>
      <w:r w:rsidRPr="002541BC">
        <w:rPr>
          <w:lang w:val="pl-PL"/>
        </w:rPr>
        <w:t xml:space="preserve"> klasykami </w:t>
      </w:r>
      <w:r w:rsidRPr="004C05A4">
        <w:rPr>
          <w:rFonts w:asciiTheme="minorHAnsi" w:hAnsiTheme="minorHAnsi"/>
          <w:lang w:val="pl-PL"/>
        </w:rPr>
        <w:t>reprezentującymi 140 lat historii Mercedesa ożywią dzieje motoryzacji – od trójkołowca Benz Patent-</w:t>
      </w:r>
      <w:proofErr w:type="spellStart"/>
      <w:r w:rsidRPr="004C05A4">
        <w:rPr>
          <w:rFonts w:asciiTheme="minorHAnsi" w:hAnsiTheme="minorHAnsi"/>
          <w:lang w:val="pl-PL"/>
        </w:rPr>
        <w:t>Motorwagen</w:t>
      </w:r>
      <w:proofErr w:type="spellEnd"/>
      <w:r w:rsidRPr="004C05A4">
        <w:rPr>
          <w:rFonts w:asciiTheme="minorHAnsi" w:hAnsiTheme="minorHAnsi"/>
          <w:lang w:val="pl-PL"/>
        </w:rPr>
        <w:t xml:space="preserve"> po najnowszą Klasę S. To nie wszystko: Mercedes-Benz Trucks zaprasza na przejażdżkę zabytkowym wozem strażackim.</w:t>
      </w:r>
    </w:p>
    <w:p w14:paraId="02E46CF4" w14:textId="00FA9A6D" w:rsidR="002541BC" w:rsidRPr="002541BC" w:rsidRDefault="002541BC" w:rsidP="00CC61AE">
      <w:pPr>
        <w:pStyle w:val="A04List"/>
        <w:rPr>
          <w:lang w:val="pl-PL"/>
        </w:rPr>
      </w:pPr>
      <w:r w:rsidRPr="002541BC">
        <w:rPr>
          <w:lang w:val="pl-PL"/>
        </w:rPr>
        <w:t xml:space="preserve">Wyzwanie pit-stop: </w:t>
      </w:r>
      <w:r w:rsidRPr="003C0831">
        <w:rPr>
          <w:rFonts w:asciiTheme="minorHAnsi" w:hAnsiTheme="minorHAnsi"/>
          <w:lang w:val="pl-PL"/>
        </w:rPr>
        <w:t xml:space="preserve">błyskawiczna wymiana opon niczym w prawdziwym wyścigu? Do tego wyzwania udostępnione zostaną dwa pokazowe samochody serii DTM: Mercedes-AMG GT3 (model, którym w sezonie 2026 ścigał się Maro </w:t>
      </w:r>
      <w:proofErr w:type="spellStart"/>
      <w:r w:rsidRPr="003C0831">
        <w:rPr>
          <w:rFonts w:asciiTheme="minorHAnsi" w:hAnsiTheme="minorHAnsi"/>
          <w:lang w:val="pl-PL"/>
        </w:rPr>
        <w:t>Engel</w:t>
      </w:r>
      <w:proofErr w:type="spellEnd"/>
      <w:r w:rsidRPr="003C0831">
        <w:rPr>
          <w:rFonts w:asciiTheme="minorHAnsi" w:hAnsiTheme="minorHAnsi"/>
          <w:lang w:val="pl-PL"/>
        </w:rPr>
        <w:t>) oraz Mercedes-AMG C 63 DTM z 2018 roku.</w:t>
      </w:r>
    </w:p>
    <w:p w14:paraId="1034769B" w14:textId="2EBB950C" w:rsidR="002541BC" w:rsidRPr="002541BC" w:rsidRDefault="002541BC" w:rsidP="00CC61AE">
      <w:pPr>
        <w:pStyle w:val="A04List"/>
        <w:rPr>
          <w:lang w:val="pl-PL"/>
        </w:rPr>
      </w:pPr>
      <w:r w:rsidRPr="002541BC">
        <w:rPr>
          <w:lang w:val="pl-PL"/>
        </w:rPr>
        <w:t xml:space="preserve">Wciągające doświadczenie dla entuzjastów Klasy S: </w:t>
      </w:r>
      <w:r w:rsidRPr="003C0831">
        <w:rPr>
          <w:rFonts w:asciiTheme="minorHAnsi" w:hAnsiTheme="minorHAnsi"/>
          <w:lang w:val="pl-PL"/>
        </w:rPr>
        <w:t>dzięki technologii wirtualnej rzeczywistości odwiedzający będą mogli dosłownie zanurzyć się w legendarnej historii luksusowych modeli Mercedes-</w:t>
      </w:r>
      <w:r w:rsidRPr="003C0831">
        <w:rPr>
          <w:rFonts w:asciiTheme="minorHAnsi" w:hAnsiTheme="minorHAnsi"/>
          <w:lang w:val="pl-PL"/>
        </w:rPr>
        <w:lastRenderedPageBreak/>
        <w:t xml:space="preserve">Benz. Prezentacja składa się z siedmiu rozdziałów poświęconych 140-leciu innowacji, a jej zwieńczeniem jest </w:t>
      </w:r>
      <w:r w:rsidR="00530453">
        <w:rPr>
          <w:rFonts w:asciiTheme="minorHAnsi" w:hAnsiTheme="minorHAnsi"/>
          <w:lang w:val="pl-PL"/>
        </w:rPr>
        <w:t xml:space="preserve">sekcja dotycząca nowej Klasy </w:t>
      </w:r>
      <w:r w:rsidRPr="003C0831">
        <w:rPr>
          <w:rFonts w:asciiTheme="minorHAnsi" w:hAnsiTheme="minorHAnsi"/>
          <w:lang w:val="pl-PL"/>
        </w:rPr>
        <w:t xml:space="preserve">S (seria 223). Atrakcja </w:t>
      </w:r>
      <w:r w:rsidR="00530453">
        <w:rPr>
          <w:rFonts w:asciiTheme="minorHAnsi" w:hAnsiTheme="minorHAnsi"/>
          <w:lang w:val="pl-PL"/>
        </w:rPr>
        <w:t xml:space="preserve">czeka na gości </w:t>
      </w:r>
      <w:r w:rsidRPr="003C0831">
        <w:rPr>
          <w:rFonts w:asciiTheme="minorHAnsi" w:hAnsiTheme="minorHAnsi"/>
          <w:lang w:val="pl-PL"/>
        </w:rPr>
        <w:t xml:space="preserve">w hali </w:t>
      </w:r>
      <w:r w:rsidR="00887958">
        <w:rPr>
          <w:rFonts w:asciiTheme="minorHAnsi" w:hAnsiTheme="minorHAnsi"/>
          <w:lang w:val="pl-PL"/>
        </w:rPr>
        <w:t>m</w:t>
      </w:r>
      <w:r w:rsidRPr="003C0831">
        <w:rPr>
          <w:rFonts w:asciiTheme="minorHAnsi" w:hAnsiTheme="minorHAnsi"/>
          <w:lang w:val="pl-PL"/>
        </w:rPr>
        <w:t>uzeum na poziomie E1. W około 12-minutowym pokazie może jednocześnie uczestniczyć do 20 osób.</w:t>
      </w:r>
    </w:p>
    <w:p w14:paraId="47B6C0FF" w14:textId="67C97157" w:rsidR="002541BC" w:rsidRPr="002541BC" w:rsidRDefault="002541BC" w:rsidP="00CC61AE">
      <w:pPr>
        <w:pStyle w:val="A04List"/>
        <w:rPr>
          <w:lang w:val="pl-PL"/>
        </w:rPr>
      </w:pPr>
      <w:r w:rsidRPr="002541BC">
        <w:rPr>
          <w:lang w:val="pl-PL"/>
        </w:rPr>
        <w:t xml:space="preserve">Historia na żywo: </w:t>
      </w:r>
      <w:r w:rsidRPr="00887958">
        <w:rPr>
          <w:rFonts w:asciiTheme="minorHAnsi" w:hAnsiTheme="minorHAnsi"/>
          <w:lang w:val="pl-PL"/>
        </w:rPr>
        <w:t xml:space="preserve">rozmowy z ekspertami – w tym z byłą zawodniczką wyścigową </w:t>
      </w:r>
      <w:proofErr w:type="spellStart"/>
      <w:r w:rsidRPr="00887958">
        <w:rPr>
          <w:rFonts w:asciiTheme="minorHAnsi" w:hAnsiTheme="minorHAnsi"/>
          <w:lang w:val="pl-PL"/>
        </w:rPr>
        <w:t>Ellen</w:t>
      </w:r>
      <w:proofErr w:type="spellEnd"/>
      <w:r w:rsidRPr="00887958">
        <w:rPr>
          <w:rFonts w:asciiTheme="minorHAnsi" w:hAnsiTheme="minorHAnsi"/>
          <w:lang w:val="pl-PL"/>
        </w:rPr>
        <w:t xml:space="preserve"> </w:t>
      </w:r>
      <w:proofErr w:type="spellStart"/>
      <w:r w:rsidRPr="00887958">
        <w:rPr>
          <w:rFonts w:asciiTheme="minorHAnsi" w:hAnsiTheme="minorHAnsi"/>
          <w:lang w:val="pl-PL"/>
        </w:rPr>
        <w:t>Lohr</w:t>
      </w:r>
      <w:proofErr w:type="spellEnd"/>
      <w:r w:rsidRPr="00887958">
        <w:rPr>
          <w:rFonts w:asciiTheme="minorHAnsi" w:hAnsiTheme="minorHAnsi"/>
          <w:lang w:val="pl-PL"/>
        </w:rPr>
        <w:t xml:space="preserve"> i innymi gośćmi – dostarczą fascynujących historii i anegdot związanych ze 140-leciem innowacji Mercedes-Benz.</w:t>
      </w:r>
    </w:p>
    <w:p w14:paraId="4916D951" w14:textId="53A7FC7B" w:rsidR="002541BC" w:rsidRPr="002541BC" w:rsidRDefault="002541BC" w:rsidP="00CC61AE">
      <w:pPr>
        <w:pStyle w:val="A04List"/>
        <w:rPr>
          <w:lang w:val="pl-PL"/>
        </w:rPr>
      </w:pPr>
      <w:r w:rsidRPr="002541BC">
        <w:rPr>
          <w:lang w:val="pl-PL"/>
        </w:rPr>
        <w:t xml:space="preserve">Wystawa specjalna: </w:t>
      </w:r>
      <w:r w:rsidRPr="00887958">
        <w:rPr>
          <w:rFonts w:asciiTheme="minorHAnsi" w:hAnsiTheme="minorHAnsi"/>
          <w:lang w:val="pl-PL"/>
        </w:rPr>
        <w:t xml:space="preserve">legendarne klasyki Mercedes-Benz zostaną zestawione z ich nowoczesnymi interpretacjami, tworząc dialog między przeszłością a przyszłością i ożywiając historię inżynierii oraz designu. Ekspozycja obejmie modele: W 125 (1937) i </w:t>
      </w:r>
      <w:proofErr w:type="spellStart"/>
      <w:r w:rsidRPr="00887958">
        <w:rPr>
          <w:rFonts w:asciiTheme="minorHAnsi" w:hAnsiTheme="minorHAnsi"/>
          <w:lang w:val="pl-PL"/>
        </w:rPr>
        <w:t>Vision</w:t>
      </w:r>
      <w:proofErr w:type="spellEnd"/>
      <w:r w:rsidRPr="00887958">
        <w:rPr>
          <w:rFonts w:asciiTheme="minorHAnsi" w:hAnsiTheme="minorHAnsi"/>
          <w:lang w:val="pl-PL"/>
        </w:rPr>
        <w:t xml:space="preserve"> EQ Silver Arrow (2018), aerodynamiczną limuzynę 320 (1938) i </w:t>
      </w:r>
      <w:proofErr w:type="spellStart"/>
      <w:r w:rsidRPr="00887958">
        <w:rPr>
          <w:rFonts w:asciiTheme="minorHAnsi" w:hAnsiTheme="minorHAnsi"/>
          <w:lang w:val="pl-PL"/>
        </w:rPr>
        <w:t>Vision</w:t>
      </w:r>
      <w:proofErr w:type="spellEnd"/>
      <w:r w:rsidRPr="00887958">
        <w:rPr>
          <w:rFonts w:asciiTheme="minorHAnsi" w:hAnsiTheme="minorHAnsi"/>
          <w:lang w:val="pl-PL"/>
        </w:rPr>
        <w:t xml:space="preserve"> Mercedes-Maybach 6 (2016) oraz C 111-II (1970) i ​​</w:t>
      </w:r>
      <w:proofErr w:type="spellStart"/>
      <w:r w:rsidRPr="00887958">
        <w:rPr>
          <w:rFonts w:asciiTheme="minorHAnsi" w:hAnsiTheme="minorHAnsi"/>
          <w:lang w:val="pl-PL"/>
        </w:rPr>
        <w:t>Vision</w:t>
      </w:r>
      <w:proofErr w:type="spellEnd"/>
      <w:r w:rsidRPr="00887958">
        <w:rPr>
          <w:rFonts w:asciiTheme="minorHAnsi" w:hAnsiTheme="minorHAnsi"/>
          <w:lang w:val="pl-PL"/>
        </w:rPr>
        <w:t xml:space="preserve"> One-</w:t>
      </w:r>
      <w:proofErr w:type="spellStart"/>
      <w:r w:rsidRPr="00887958">
        <w:rPr>
          <w:rFonts w:asciiTheme="minorHAnsi" w:hAnsiTheme="minorHAnsi"/>
          <w:lang w:val="pl-PL"/>
        </w:rPr>
        <w:t>Eleven</w:t>
      </w:r>
      <w:proofErr w:type="spellEnd"/>
      <w:r w:rsidRPr="00887958">
        <w:rPr>
          <w:rFonts w:asciiTheme="minorHAnsi" w:hAnsiTheme="minorHAnsi"/>
          <w:lang w:val="pl-PL"/>
        </w:rPr>
        <w:t xml:space="preserve"> (2023).</w:t>
      </w:r>
    </w:p>
    <w:p w14:paraId="0C9BDABC" w14:textId="011042B8" w:rsidR="002541BC" w:rsidRPr="002541BC" w:rsidRDefault="002541BC" w:rsidP="00CC61AE">
      <w:pPr>
        <w:pStyle w:val="A04List"/>
        <w:rPr>
          <w:lang w:val="pl-PL"/>
        </w:rPr>
      </w:pPr>
      <w:r w:rsidRPr="002541BC">
        <w:rPr>
          <w:lang w:val="pl-PL"/>
        </w:rPr>
        <w:t xml:space="preserve">Oferta gastronomiczna: </w:t>
      </w:r>
      <w:r w:rsidRPr="0029178D">
        <w:rPr>
          <w:rFonts w:asciiTheme="minorHAnsi" w:hAnsiTheme="minorHAnsi"/>
          <w:lang w:val="pl-PL"/>
        </w:rPr>
        <w:t>na licznych stoiskach na terenie wydarzenia dostępne będą rozmaite przekąski i napoje.</w:t>
      </w:r>
    </w:p>
    <w:p w14:paraId="283995E9" w14:textId="10ED5DFC" w:rsidR="002541BC" w:rsidRPr="002541BC" w:rsidRDefault="002541BC" w:rsidP="002541BC">
      <w:pPr>
        <w:pStyle w:val="A03Copytext"/>
        <w:rPr>
          <w:lang w:val="pl-PL"/>
        </w:rPr>
      </w:pPr>
      <w:r w:rsidRPr="002541BC">
        <w:rPr>
          <w:lang w:val="pl-PL"/>
        </w:rPr>
        <w:t xml:space="preserve">Podczas </w:t>
      </w:r>
      <w:r w:rsidR="0047796C">
        <w:rPr>
          <w:lang w:val="pl-PL"/>
        </w:rPr>
        <w:t>wydarzenia</w:t>
      </w:r>
      <w:r w:rsidRPr="002541BC">
        <w:rPr>
          <w:lang w:val="pl-PL"/>
        </w:rPr>
        <w:t xml:space="preserve"> „The 140 </w:t>
      </w:r>
      <w:proofErr w:type="spellStart"/>
      <w:r w:rsidRPr="002541BC">
        <w:rPr>
          <w:lang w:val="pl-PL"/>
        </w:rPr>
        <w:t>Festival</w:t>
      </w:r>
      <w:proofErr w:type="spellEnd"/>
      <w:r w:rsidRPr="002541BC">
        <w:rPr>
          <w:lang w:val="pl-PL"/>
        </w:rPr>
        <w:t>” Mercedes-Benz świętuje powrót trzech egzemplarzy nowej Klas</w:t>
      </w:r>
      <w:r w:rsidR="00FC7D73">
        <w:rPr>
          <w:lang w:val="pl-PL"/>
        </w:rPr>
        <w:t>y</w:t>
      </w:r>
      <w:r w:rsidRPr="002541BC">
        <w:rPr>
          <w:lang w:val="pl-PL"/>
        </w:rPr>
        <w:t xml:space="preserve"> S </w:t>
      </w:r>
      <w:r w:rsidR="00FC7D73">
        <w:rPr>
          <w:lang w:val="pl-PL"/>
        </w:rPr>
        <w:t xml:space="preserve">ze </w:t>
      </w:r>
      <w:r w:rsidRPr="002541BC">
        <w:rPr>
          <w:lang w:val="pl-PL"/>
        </w:rPr>
        <w:t xml:space="preserve">światowej trasy pod hasłem „140 </w:t>
      </w:r>
      <w:proofErr w:type="spellStart"/>
      <w:r w:rsidRPr="002541BC">
        <w:rPr>
          <w:lang w:val="pl-PL"/>
        </w:rPr>
        <w:t>Years</w:t>
      </w:r>
      <w:proofErr w:type="spellEnd"/>
      <w:r w:rsidRPr="002541BC">
        <w:rPr>
          <w:lang w:val="pl-PL"/>
        </w:rPr>
        <w:t xml:space="preserve">. 140 </w:t>
      </w:r>
      <w:proofErr w:type="spellStart"/>
      <w:r w:rsidRPr="002541BC">
        <w:rPr>
          <w:lang w:val="pl-PL"/>
        </w:rPr>
        <w:t>Places</w:t>
      </w:r>
      <w:proofErr w:type="spellEnd"/>
      <w:r w:rsidRPr="002541BC">
        <w:rPr>
          <w:lang w:val="pl-PL"/>
        </w:rPr>
        <w:t xml:space="preserve">”. Od 29 stycznia 2026 roku – </w:t>
      </w:r>
      <w:r w:rsidR="0047796C">
        <w:rPr>
          <w:lang w:val="pl-PL"/>
        </w:rPr>
        <w:t xml:space="preserve">czyli </w:t>
      </w:r>
      <w:r w:rsidRPr="002541BC">
        <w:rPr>
          <w:lang w:val="pl-PL"/>
        </w:rPr>
        <w:t>dokładnie 140 lat po tym, jak Carl Benz zgłosił patent na pierwszy samochód – limuzyny pokonały około 65 000 kilometrów na sześciu kontynentach. W sobotę 17 października 2026 roku zaproszeni goście będą świętować ich powrót z podróży dookoła świata. Jubileuszowy weekend zwieńczy otwarte dla publiczności wydarzenie, które odbędzie się 18 października 2026 roku.</w:t>
      </w:r>
    </w:p>
    <w:p w14:paraId="4438DDD7" w14:textId="77777777" w:rsidR="002541BC" w:rsidRPr="002541BC" w:rsidRDefault="002541BC" w:rsidP="002541BC">
      <w:pPr>
        <w:pStyle w:val="A03Copytext"/>
        <w:rPr>
          <w:lang w:val="pl-PL"/>
        </w:rPr>
      </w:pPr>
    </w:p>
    <w:p w14:paraId="54A364E9" w14:textId="412AB1D4" w:rsidR="002541BC" w:rsidRPr="002541BC" w:rsidRDefault="002541BC" w:rsidP="002541BC">
      <w:pPr>
        <w:pStyle w:val="A03Copytext"/>
        <w:rPr>
          <w:lang w:val="pl-PL"/>
        </w:rPr>
      </w:pPr>
      <w:r w:rsidRPr="002541BC">
        <w:rPr>
          <w:lang w:val="pl-PL"/>
        </w:rPr>
        <w:t xml:space="preserve">Więcej informacji na temat trasy „140 </w:t>
      </w:r>
      <w:proofErr w:type="spellStart"/>
      <w:r w:rsidRPr="002541BC">
        <w:rPr>
          <w:lang w:val="pl-PL"/>
        </w:rPr>
        <w:t>Years</w:t>
      </w:r>
      <w:proofErr w:type="spellEnd"/>
      <w:r w:rsidRPr="002541BC">
        <w:rPr>
          <w:lang w:val="pl-PL"/>
        </w:rPr>
        <w:t xml:space="preserve">. 140 </w:t>
      </w:r>
      <w:proofErr w:type="spellStart"/>
      <w:r w:rsidRPr="002541BC">
        <w:rPr>
          <w:lang w:val="pl-PL"/>
        </w:rPr>
        <w:t>Places</w:t>
      </w:r>
      <w:proofErr w:type="spellEnd"/>
      <w:r w:rsidRPr="002541BC">
        <w:rPr>
          <w:lang w:val="pl-PL"/>
        </w:rPr>
        <w:t xml:space="preserve">” (z ang. 140 lat. 140 miejsc), obejmującej sześć kontynentów, można znaleźć w specjalnym serwisie </w:t>
      </w:r>
      <w:hyperlink r:id="rId15" w:history="1">
        <w:r w:rsidRPr="00FB59E9">
          <w:rPr>
            <w:rStyle w:val="Hipercze"/>
            <w:lang w:val="pl-PL"/>
          </w:rPr>
          <w:t xml:space="preserve">140 </w:t>
        </w:r>
        <w:proofErr w:type="spellStart"/>
        <w:r w:rsidRPr="00FB59E9">
          <w:rPr>
            <w:rStyle w:val="Hipercze"/>
            <w:lang w:val="pl-PL"/>
          </w:rPr>
          <w:t>years</w:t>
        </w:r>
        <w:proofErr w:type="spellEnd"/>
        <w:r w:rsidRPr="00FB59E9">
          <w:rPr>
            <w:rStyle w:val="Hipercze"/>
            <w:lang w:val="pl-PL"/>
          </w:rPr>
          <w:t xml:space="preserve"> of </w:t>
        </w:r>
        <w:proofErr w:type="spellStart"/>
        <w:r w:rsidRPr="00FB59E9">
          <w:rPr>
            <w:rStyle w:val="Hipercze"/>
            <w:lang w:val="pl-PL"/>
          </w:rPr>
          <w:t>innovation</w:t>
        </w:r>
        <w:proofErr w:type="spellEnd"/>
        <w:r w:rsidRPr="00FB59E9">
          <w:rPr>
            <w:rStyle w:val="Hipercze"/>
            <w:lang w:val="pl-PL"/>
          </w:rPr>
          <w:t xml:space="preserve"> | Mercedes-Benz Media</w:t>
        </w:r>
      </w:hyperlink>
      <w:r w:rsidRPr="002541BC">
        <w:rPr>
          <w:lang w:val="pl-PL"/>
        </w:rPr>
        <w:t xml:space="preserve"> oraz na stronach </w:t>
      </w:r>
      <w:hyperlink r:id="rId16" w:history="1">
        <w:r w:rsidRPr="00FC7D73">
          <w:rPr>
            <w:rStyle w:val="Hipercze"/>
            <w:lang w:val="pl-PL"/>
          </w:rPr>
          <w:t xml:space="preserve">Mercedes-Benz </w:t>
        </w:r>
        <w:proofErr w:type="spellStart"/>
        <w:r w:rsidRPr="00FC7D73">
          <w:rPr>
            <w:rStyle w:val="Hipercze"/>
            <w:lang w:val="pl-PL"/>
          </w:rPr>
          <w:t>Community</w:t>
        </w:r>
        <w:proofErr w:type="spellEnd"/>
      </w:hyperlink>
      <w:r w:rsidRPr="002541BC">
        <w:rPr>
          <w:lang w:val="pl-PL"/>
        </w:rPr>
        <w:t>.</w:t>
      </w:r>
    </w:p>
    <w:p w14:paraId="1B631663" w14:textId="77777777" w:rsidR="002541BC" w:rsidRPr="002541BC" w:rsidRDefault="002541BC" w:rsidP="002541BC">
      <w:pPr>
        <w:pStyle w:val="A03Copytext"/>
        <w:rPr>
          <w:lang w:val="pl-PL"/>
        </w:rPr>
      </w:pPr>
    </w:p>
    <w:p w14:paraId="435EA257" w14:textId="77777777" w:rsidR="002541BC" w:rsidRPr="002541BC" w:rsidRDefault="002541BC" w:rsidP="002541BC">
      <w:pPr>
        <w:pStyle w:val="A03Copytext"/>
        <w:rPr>
          <w:lang w:val="pl-PL"/>
        </w:rPr>
      </w:pPr>
      <w:r w:rsidRPr="002541BC">
        <w:rPr>
          <w:lang w:val="pl-PL"/>
        </w:rPr>
        <w:t>Muzeum Mercedes-Benz jest otwarte od wtorku do niedzieli w godzinach 9:00–18:00. Kasa biletowa jest czynna do godziny 17:00.</w:t>
      </w:r>
    </w:p>
    <w:p w14:paraId="2086BD4C" w14:textId="77777777" w:rsidR="002541BC" w:rsidRPr="002541BC" w:rsidRDefault="002541BC" w:rsidP="002541BC">
      <w:pPr>
        <w:pStyle w:val="A03Copytext"/>
        <w:rPr>
          <w:lang w:val="pl-PL"/>
        </w:rPr>
      </w:pPr>
    </w:p>
    <w:p w14:paraId="6C18D058" w14:textId="3C30344F" w:rsidR="002541BC" w:rsidRPr="002541BC" w:rsidRDefault="002541BC" w:rsidP="002541BC">
      <w:pPr>
        <w:pStyle w:val="A03Copytext"/>
        <w:rPr>
          <w:lang w:val="pl-PL"/>
        </w:rPr>
      </w:pPr>
      <w:r w:rsidRPr="002541BC">
        <w:rPr>
          <w:lang w:val="pl-PL"/>
        </w:rPr>
        <w:t xml:space="preserve">Rejestracja, rezerwacje i najnowsze informacje: od poniedziałku do soboty w godzinach 9:00–18:00 – telefonicznie pod numerem +49 711 17-30000, mailowo pod adresem </w:t>
      </w:r>
      <w:hyperlink r:id="rId17" w:history="1">
        <w:r w:rsidR="00CF6D75" w:rsidRPr="001D05BF">
          <w:rPr>
            <w:rStyle w:val="Hipercze"/>
            <w:lang w:val="pl-PL"/>
          </w:rPr>
          <w:t>classic@mercedes-benz.com</w:t>
        </w:r>
      </w:hyperlink>
      <w:r w:rsidR="00CF6D75">
        <w:rPr>
          <w:lang w:val="pl-PL"/>
        </w:rPr>
        <w:t xml:space="preserve"> </w:t>
      </w:r>
      <w:r w:rsidRPr="002541BC">
        <w:rPr>
          <w:lang w:val="pl-PL"/>
        </w:rPr>
        <w:t xml:space="preserve">lub online na stronie </w:t>
      </w:r>
      <w:hyperlink r:id="rId18" w:history="1">
        <w:r w:rsidR="00CF6D75" w:rsidRPr="001D05BF">
          <w:rPr>
            <w:rStyle w:val="Hipercze"/>
            <w:lang w:val="pl-PL"/>
          </w:rPr>
          <w:t>www.mercedes-benz.com/museum</w:t>
        </w:r>
      </w:hyperlink>
      <w:r w:rsidR="00CF6D75">
        <w:rPr>
          <w:lang w:val="pl-PL"/>
        </w:rPr>
        <w:t xml:space="preserve">. </w:t>
      </w:r>
    </w:p>
    <w:p w14:paraId="0EFDA19B" w14:textId="77777777" w:rsidR="002541BC" w:rsidRPr="002541BC" w:rsidRDefault="002541BC" w:rsidP="002541BC">
      <w:pPr>
        <w:pStyle w:val="A03Copytext"/>
        <w:rPr>
          <w:lang w:val="pl-PL"/>
        </w:rPr>
      </w:pPr>
    </w:p>
    <w:p w14:paraId="332D5E7F" w14:textId="77777777" w:rsidR="002541BC" w:rsidRPr="002541BC" w:rsidRDefault="002541BC" w:rsidP="002541BC">
      <w:pPr>
        <w:pStyle w:val="A03Copytext"/>
        <w:rPr>
          <w:lang w:val="pl-PL"/>
        </w:rPr>
      </w:pPr>
      <w:r w:rsidRPr="002541BC">
        <w:rPr>
          <w:lang w:val="pl-PL"/>
        </w:rPr>
        <w:t>Dodatkowe materiały i multimedia:</w:t>
      </w:r>
    </w:p>
    <w:p w14:paraId="6E8F07E6" w14:textId="15D82FFB" w:rsidR="002541BC" w:rsidRPr="002541BC" w:rsidRDefault="002541BC" w:rsidP="002541BC">
      <w:pPr>
        <w:pStyle w:val="A03Copytext"/>
        <w:rPr>
          <w:lang w:val="pl-PL"/>
        </w:rPr>
      </w:pPr>
      <w:hyperlink r:id="rId19" w:history="1">
        <w:r w:rsidRPr="00CF6D75">
          <w:rPr>
            <w:rStyle w:val="Hipercze"/>
            <w:lang w:val="pl-PL"/>
          </w:rPr>
          <w:t>mercedes-benz-archive.com/</w:t>
        </w:r>
        <w:proofErr w:type="spellStart"/>
        <w:r w:rsidRPr="00CF6D75">
          <w:rPr>
            <w:rStyle w:val="Hipercze"/>
            <w:lang w:val="pl-PL"/>
          </w:rPr>
          <w:t>marsmuseu</w:t>
        </w:r>
        <w:proofErr w:type="spellEnd"/>
        <w:r w:rsidRPr="00CF6D75">
          <w:rPr>
            <w:rStyle w:val="Hipercze"/>
            <w:lang w:val="pl-PL"/>
          </w:rPr>
          <w:t>m</w:t>
        </w:r>
      </w:hyperlink>
    </w:p>
    <w:p w14:paraId="002EF3A0" w14:textId="77777777" w:rsidR="002541BC" w:rsidRPr="002541BC" w:rsidRDefault="002541BC" w:rsidP="002541BC">
      <w:pPr>
        <w:pStyle w:val="A03Copytext"/>
        <w:rPr>
          <w:lang w:val="pl-PL"/>
        </w:rPr>
      </w:pPr>
    </w:p>
    <w:p w14:paraId="2444F859" w14:textId="77777777" w:rsidR="002541BC" w:rsidRPr="002541BC" w:rsidRDefault="002541BC" w:rsidP="002541BC">
      <w:pPr>
        <w:pStyle w:val="A03Copytext"/>
        <w:rPr>
          <w:lang w:val="pl-PL"/>
        </w:rPr>
      </w:pPr>
      <w:r w:rsidRPr="002541BC">
        <w:rPr>
          <w:lang w:val="pl-PL"/>
        </w:rPr>
        <w:t>Mercedes-Benz Classic w mediach społecznościowych:</w:t>
      </w:r>
    </w:p>
    <w:p w14:paraId="04F84328" w14:textId="6E26006F" w:rsidR="002541BC" w:rsidRPr="002541BC" w:rsidRDefault="00592FA2" w:rsidP="002541BC">
      <w:pPr>
        <w:pStyle w:val="A03Copytext"/>
        <w:rPr>
          <w:lang w:val="pl-PL"/>
        </w:rPr>
      </w:pPr>
      <w:hyperlink r:id="rId20" w:history="1">
        <w:r w:rsidRPr="001D05BF">
          <w:rPr>
            <w:rStyle w:val="Hipercze"/>
            <w:lang w:val="pl-PL"/>
          </w:rPr>
          <w:t>https://www.instagram.com/mercedesbenzmuseum</w:t>
        </w:r>
      </w:hyperlink>
      <w:r>
        <w:rPr>
          <w:lang w:val="pl-PL"/>
        </w:rPr>
        <w:t xml:space="preserve"> </w:t>
      </w:r>
    </w:p>
    <w:p w14:paraId="2742B5B1" w14:textId="54896205" w:rsidR="002352DB" w:rsidRDefault="00592FA2" w:rsidP="002541BC">
      <w:pPr>
        <w:pStyle w:val="A03Copytext"/>
        <w:rPr>
          <w:lang w:val="pl-PL"/>
        </w:rPr>
      </w:pPr>
      <w:hyperlink r:id="rId21" w:history="1">
        <w:r w:rsidRPr="001D05BF">
          <w:rPr>
            <w:rStyle w:val="Hipercze"/>
            <w:lang w:val="pl-PL"/>
          </w:rPr>
          <w:t>https://www.facebook.com/mercedesbenzmuseum</w:t>
        </w:r>
      </w:hyperlink>
      <w:r>
        <w:rPr>
          <w:lang w:val="pl-PL"/>
        </w:rPr>
        <w:t xml:space="preserve"> </w:t>
      </w:r>
      <w:r w:rsidR="00215053" w:rsidRPr="00215053">
        <w:rPr>
          <w:lang w:val="pl-PL"/>
        </w:rPr>
        <w:t xml:space="preserve"> </w:t>
      </w:r>
    </w:p>
    <w:p w14:paraId="7B6D945D" w14:textId="77777777" w:rsidR="004250CE" w:rsidRPr="002352DB" w:rsidRDefault="004250CE" w:rsidP="004250CE">
      <w:pPr>
        <w:pStyle w:val="A03Copytext"/>
        <w:rPr>
          <w:lang w:val="pl-PL"/>
        </w:rPr>
      </w:pPr>
    </w:p>
    <w:p w14:paraId="66888645" w14:textId="163E5BC0" w:rsidR="003B66DE" w:rsidRDefault="003B66DE" w:rsidP="003B66DE">
      <w:pPr>
        <w:pStyle w:val="A03Copytext"/>
        <w:rPr>
          <w:rStyle w:val="Hipercze"/>
          <w:lang w:val="de-DE"/>
        </w:rPr>
      </w:pPr>
      <w:bookmarkStart w:id="0" w:name="_Toc178533742"/>
      <w:bookmarkStart w:id="1" w:name="_Toc178534221"/>
      <w:bookmarkStart w:id="2" w:name="_Toc178534915"/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 xml:space="preserve">Błażej </w:t>
      </w:r>
      <w:proofErr w:type="spellStart"/>
      <w:r>
        <w:rPr>
          <w:lang w:val="pl-PL"/>
        </w:rPr>
        <w:t>Buliński</w:t>
      </w:r>
      <w:proofErr w:type="spellEnd"/>
      <w:r w:rsidRPr="00D55ED4">
        <w:rPr>
          <w:lang w:val="pl-PL"/>
        </w:rPr>
        <w:t xml:space="preserve">, </w:t>
      </w:r>
      <w:r w:rsidRPr="00D54BDA">
        <w:rPr>
          <w:lang w:val="pl-PL"/>
        </w:rPr>
        <w:t xml:space="preserve">PR Manager Mercedes-Benz </w:t>
      </w:r>
      <w:proofErr w:type="spellStart"/>
      <w:r w:rsidRPr="00D54BDA">
        <w:rPr>
          <w:lang w:val="pl-PL"/>
        </w:rPr>
        <w:t>Cars</w:t>
      </w:r>
      <w:proofErr w:type="spellEnd"/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</w:t>
      </w:r>
      <w:proofErr w:type="spellStart"/>
      <w:r w:rsidRPr="000568EC">
        <w:rPr>
          <w:lang w:val="de-DE"/>
        </w:rPr>
        <w:t>e-mail</w:t>
      </w:r>
      <w:proofErr w:type="spellEnd"/>
      <w:r w:rsidRPr="000568EC">
        <w:rPr>
          <w:lang w:val="de-DE"/>
        </w:rPr>
        <w:t xml:space="preserve">: </w:t>
      </w:r>
      <w:hyperlink r:id="rId22" w:history="1">
        <w:r w:rsidRPr="000C7C2A">
          <w:rPr>
            <w:rStyle w:val="Hipercze"/>
            <w:lang w:val="de-DE"/>
          </w:rPr>
          <w:t>blazej.bulinski@mercedes-benz.com</w:t>
        </w:r>
      </w:hyperlink>
      <w:r>
        <w:rPr>
          <w:lang w:val="de-DE"/>
        </w:rPr>
        <w:t xml:space="preserve"> </w:t>
      </w:r>
      <w:r w:rsidRPr="00666E4E">
        <w:rPr>
          <w:rStyle w:val="Pogrubienie"/>
          <w:lang w:val="de-DE"/>
        </w:rPr>
        <w:br/>
      </w:r>
      <w:hyperlink r:id="rId23" w:history="1">
        <w:r w:rsidRPr="0027616F">
          <w:rPr>
            <w:rStyle w:val="Hipercze"/>
            <w:lang w:val="de-DE"/>
          </w:rPr>
          <w:t>https://media.mercedes-benz.pl/</w:t>
        </w:r>
      </w:hyperlink>
    </w:p>
    <w:p w14:paraId="55ABB025" w14:textId="77777777" w:rsidR="003B66DE" w:rsidRDefault="003B66DE" w:rsidP="003B66DE">
      <w:pPr>
        <w:pStyle w:val="A03Copytext"/>
        <w:rPr>
          <w:rStyle w:val="Hipercze"/>
          <w:lang w:val="de-DE"/>
        </w:rPr>
      </w:pPr>
    </w:p>
    <w:p w14:paraId="00D8C1B6" w14:textId="77777777" w:rsidR="003B66DE" w:rsidRPr="00F42C47" w:rsidRDefault="003B66DE" w:rsidP="003B66DE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168C1C84" w14:textId="50A537E4" w:rsidR="003B66DE" w:rsidRPr="00F42C47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patent 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 xml:space="preserve">. Ta ambicja napędza każdą </w:t>
      </w:r>
      <w:r>
        <w:rPr>
          <w:lang w:val="pl-PL"/>
        </w:rPr>
        <w:t xml:space="preserve">kolejną </w:t>
      </w:r>
      <w:r w:rsidRPr="00F42C47">
        <w:rPr>
          <w:lang w:val="pl-PL"/>
        </w:rPr>
        <w:t xml:space="preserve">innowację – od pierwszych automobili </w:t>
      </w:r>
      <w:r w:rsidRPr="00C12FAE">
        <w:rPr>
          <w:lang w:val="pl-PL"/>
        </w:rPr>
        <w:t>po największ</w:t>
      </w:r>
      <w:r>
        <w:rPr>
          <w:lang w:val="pl-PL"/>
        </w:rPr>
        <w:t>ą</w:t>
      </w:r>
      <w:r w:rsidRPr="00C12FAE">
        <w:rPr>
          <w:lang w:val="pl-PL"/>
        </w:rPr>
        <w:t xml:space="preserve"> w historii firmy </w:t>
      </w:r>
      <w:r>
        <w:rPr>
          <w:lang w:val="pl-PL"/>
        </w:rPr>
        <w:t>ofensyw</w:t>
      </w:r>
      <w:r w:rsidR="00F56F64">
        <w:rPr>
          <w:lang w:val="pl-PL"/>
        </w:rPr>
        <w:t>ę</w:t>
      </w:r>
      <w:r>
        <w:rPr>
          <w:lang w:val="pl-PL"/>
        </w:rPr>
        <w:t xml:space="preserve"> modelową, która właśnie trwa. </w:t>
      </w:r>
      <w:r w:rsidRPr="00F42C47">
        <w:rPr>
          <w:lang w:val="pl-PL"/>
        </w:rPr>
        <w:t>Dzięki pasji do przełomowych osiągnięć</w:t>
      </w:r>
      <w:r>
        <w:rPr>
          <w:lang w:val="pl-PL"/>
        </w:rPr>
        <w:t xml:space="preserve"> i </w:t>
      </w:r>
      <w:r w:rsidRPr="00F42C47">
        <w:rPr>
          <w:lang w:val="pl-PL"/>
        </w:rPr>
        <w:t xml:space="preserve">doskonałości oraz nieprzerwanemu zaangażowaniu w obsługę klienta marka </w:t>
      </w:r>
      <w:r w:rsidRPr="00F42C47">
        <w:rPr>
          <w:lang w:val="pl-PL"/>
        </w:rPr>
        <w:lastRenderedPageBreak/>
        <w:t>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Pr="00F42C47">
        <w:rPr>
          <w:lang w:val="pl-PL"/>
        </w:rPr>
        <w:t>Welcome</w:t>
      </w:r>
      <w:proofErr w:type="spellEnd"/>
      <w:r w:rsidRPr="00F42C47">
        <w:rPr>
          <w:lang w:val="pl-PL"/>
        </w:rPr>
        <w:t xml:space="preserve"> </w:t>
      </w:r>
      <w:proofErr w:type="spellStart"/>
      <w:r w:rsidRPr="00F42C47">
        <w:rPr>
          <w:lang w:val="pl-PL"/>
        </w:rPr>
        <w:t>home</w:t>
      </w:r>
      <w:proofErr w:type="spellEnd"/>
      <w:r w:rsidRPr="00F42C47">
        <w:rPr>
          <w:lang w:val="pl-PL"/>
        </w:rPr>
        <w:t>”.</w:t>
      </w:r>
    </w:p>
    <w:p w14:paraId="182EACAE" w14:textId="77777777" w:rsidR="003B66DE" w:rsidRPr="00F42C47" w:rsidRDefault="003B66DE" w:rsidP="003B66DE">
      <w:pPr>
        <w:pStyle w:val="A03Copytext"/>
        <w:rPr>
          <w:lang w:val="pl-PL"/>
        </w:rPr>
      </w:pPr>
    </w:p>
    <w:p w14:paraId="51A33B15" w14:textId="77777777" w:rsidR="003B66DE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Mercedes-Benz świętuje 140 lat innowacji, wysyłając trzy nowe limuzyny Klasy S w transkontynentalną podróż do 140 lokalizacji na całym świecie. Każde miejsce podkreśla </w:t>
      </w:r>
      <w:r>
        <w:rPr>
          <w:lang w:val="pl-PL"/>
        </w:rPr>
        <w:t>technologiczne dziedzictwo</w:t>
      </w:r>
      <w:r w:rsidRPr="00F42C47">
        <w:rPr>
          <w:lang w:val="pl-PL"/>
        </w:rPr>
        <w:t>, pionierskiego ducha oraz globaln</w:t>
      </w:r>
      <w:r>
        <w:rPr>
          <w:lang w:val="pl-PL"/>
        </w:rPr>
        <w:t xml:space="preserve">ą obecność </w:t>
      </w:r>
      <w:r w:rsidRPr="00F42C47">
        <w:rPr>
          <w:lang w:val="pl-PL"/>
        </w:rPr>
        <w:t>marki. Po drodze klienci, fani i współpracownicy będą mogli dołączyć do obchodów – w epickiej przygodzie, która potrwa do października</w:t>
      </w:r>
      <w:r>
        <w:rPr>
          <w:lang w:val="pl-PL"/>
        </w:rPr>
        <w:t xml:space="preserve"> br</w:t>
      </w:r>
      <w:r w:rsidRPr="00F42C47">
        <w:rPr>
          <w:lang w:val="pl-PL"/>
        </w:rPr>
        <w:t xml:space="preserve">. Podróż „140 YEARS. 140 PLACES” przez sześć kontynentów można śledzić w naszym specjalnym serwisie </w:t>
      </w:r>
      <w:hyperlink r:id="rId24" w:history="1">
        <w:r w:rsidRPr="00D13CDD">
          <w:rPr>
            <w:rStyle w:val="Hipercze"/>
            <w:lang w:val="pl-PL"/>
          </w:rPr>
          <w:t>„140 lat innowacji | Mercedes-Benz Media”</w:t>
        </w:r>
      </w:hyperlink>
      <w:r w:rsidRPr="00F42C47">
        <w:rPr>
          <w:lang w:val="pl-PL"/>
        </w:rPr>
        <w:t xml:space="preserve"> oraz za pośrednictwem </w:t>
      </w:r>
      <w:hyperlink r:id="rId25" w:history="1">
        <w:r w:rsidRPr="00D13CDD">
          <w:rPr>
            <w:rStyle w:val="Hipercze"/>
            <w:lang w:val="pl-PL"/>
          </w:rPr>
          <w:t>społeczności Mercedes-Benz</w:t>
        </w:r>
      </w:hyperlink>
      <w:r w:rsidRPr="00F42C47">
        <w:rPr>
          <w:lang w:val="pl-PL"/>
        </w:rPr>
        <w:t>.</w:t>
      </w:r>
    </w:p>
    <w:p w14:paraId="7E1E68BC" w14:textId="77777777" w:rsidR="003B66DE" w:rsidRDefault="003B66DE" w:rsidP="003B66DE">
      <w:pPr>
        <w:pStyle w:val="A03Copytext"/>
        <w:rPr>
          <w:lang w:val="pl-PL"/>
        </w:rPr>
      </w:pPr>
    </w:p>
    <w:p w14:paraId="6FA4DD32" w14:textId="77777777" w:rsidR="003B66DE" w:rsidRPr="000568EC" w:rsidRDefault="003B66DE" w:rsidP="003B66DE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546719C2" w14:textId="627AA0C3" w:rsidR="00D01948" w:rsidRPr="003B66DE" w:rsidRDefault="003B66DE" w:rsidP="003B66DE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</w:t>
      </w:r>
      <w:proofErr w:type="spellStart"/>
      <w:r w:rsidRPr="00351EE9">
        <w:rPr>
          <w:lang w:val="pl-PL"/>
        </w:rPr>
        <w:t>Cars</w:t>
      </w:r>
      <w:proofErr w:type="spellEnd"/>
      <w:r w:rsidRPr="00351EE9">
        <w:rPr>
          <w:lang w:val="pl-PL"/>
        </w:rPr>
        <w:t xml:space="preserve">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</w:p>
    <w:sectPr w:rsidR="00D01948" w:rsidRPr="003B66DE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AD690" w14:textId="77777777" w:rsidR="00CE4938" w:rsidRPr="003C6EBA" w:rsidRDefault="00CE4938">
      <w:r w:rsidRPr="003C6EBA">
        <w:separator/>
      </w:r>
    </w:p>
  </w:endnote>
  <w:endnote w:type="continuationSeparator" w:id="0">
    <w:p w14:paraId="7998BC8B" w14:textId="77777777" w:rsidR="00CE4938" w:rsidRPr="005175CA" w:rsidRDefault="00CE4938" w:rsidP="005175CA">
      <w:pPr>
        <w:pStyle w:val="Stopk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B Corpo S Text Office Light"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8366" w14:textId="4A516C6B" w:rsidR="00EC1864" w:rsidRPr="003C6EBA" w:rsidRDefault="009F2630" w:rsidP="00B00F20">
    <w:pPr>
      <w:pStyle w:val="D07Pagenumber"/>
      <w:framePr w:wrap="around"/>
      <w:rPr>
        <w:noProof w:val="0"/>
      </w:rPr>
    </w:pPr>
    <w:r>
      <w:rPr>
        <w:noProof w:val="0"/>
      </w:rPr>
      <w:t>Strona</w:t>
    </w:r>
    <w:r w:rsidR="00EC1864" w:rsidRPr="003C6EBA">
      <w:rPr>
        <w:noProof w:val="0"/>
      </w:rPr>
      <w:t xml:space="preserve"> </w:t>
    </w:r>
    <w:r w:rsidR="00EC1864" w:rsidRPr="003C6EBA">
      <w:rPr>
        <w:rStyle w:val="Numerstrony"/>
        <w:noProof w:val="0"/>
      </w:rPr>
      <w:fldChar w:fldCharType="begin"/>
    </w:r>
    <w:r w:rsidR="00EC1864" w:rsidRPr="003C6EBA">
      <w:rPr>
        <w:rStyle w:val="Numerstrony"/>
        <w:noProof w:val="0"/>
      </w:rPr>
      <w:instrText xml:space="preserve"> PAGE </w:instrText>
    </w:r>
    <w:r w:rsidR="00EC1864" w:rsidRPr="003C6EBA">
      <w:rPr>
        <w:rStyle w:val="Numerstrony"/>
        <w:noProof w:val="0"/>
      </w:rPr>
      <w:fldChar w:fldCharType="separate"/>
    </w:r>
    <w:r w:rsidR="002B3A8B" w:rsidRPr="003C6EBA">
      <w:rPr>
        <w:rStyle w:val="Numerstrony"/>
        <w:noProof w:val="0"/>
      </w:rPr>
      <w:t>2</w:t>
    </w:r>
    <w:r w:rsidR="00EC1864" w:rsidRPr="003C6EBA">
      <w:rPr>
        <w:rStyle w:val="Numerstrony"/>
        <w:noProof w:val="0"/>
      </w:rPr>
      <w:fldChar w:fldCharType="end"/>
    </w:r>
    <w:r>
      <w:rPr>
        <w:rStyle w:val="Numerstrony"/>
        <w:noProof w:val="0"/>
      </w:rPr>
      <w:t>.</w:t>
    </w:r>
  </w:p>
  <w:p w14:paraId="66A2B638" w14:textId="77777777" w:rsidR="00EC1864" w:rsidRPr="003C6EBA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3B5BED" w14:paraId="7277EE32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BE044B" w14:textId="110AC498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520A50">
                <w:rPr>
                  <w:lang w:val="de-DE"/>
                </w:rPr>
                <w:t xml:space="preserve"> </w:t>
              </w:r>
              <w:r w:rsidRPr="00E37C94">
                <w:rPr>
                  <w:rFonts w:eastAsiaTheme="minorHAnsi"/>
                  <w:lang w:val="de-DE" w:eastAsia="en-US"/>
                </w:rPr>
                <w:t xml:space="preserve">Mercedes-Benz AG | Mercedesstraße 120, 70372 Stuttgart,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Niemcy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|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telefon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+49 711 17 0 | dialog@mercedes-benz.com | www.mercedes-benz.com</w:t>
              </w:r>
            </w:p>
            <w:p w14:paraId="6EB76611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0CD39C8E" w14:textId="77777777" w:rsidR="00E37C94" w:rsidRPr="00520A50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520A50">
                <w:rPr>
                  <w:rFonts w:eastAsiaTheme="minorHAnsi"/>
                  <w:lang w:val="pl-PL" w:eastAsia="en-US"/>
                </w:rPr>
                <w:t xml:space="preserve">Mercedes-Benz AG | Siedziba i Sąd Rejestrowy: Stuttgart, nr w Rej. Handl.: 762873 </w:t>
              </w:r>
            </w:p>
            <w:p w14:paraId="2D29A929" w14:textId="77777777" w:rsidR="00E37C94" w:rsidRPr="00520A50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520A50">
                <w:rPr>
                  <w:rFonts w:eastAsiaTheme="minorHAnsi"/>
                  <w:lang w:val="pl-PL" w:eastAsia="en-US"/>
                </w:rPr>
                <w:t>Prezes Rady Nadzorczej: Martin Brudermüller</w:t>
              </w:r>
            </w:p>
            <w:p w14:paraId="790FE959" w14:textId="10831D61" w:rsidR="00AF3162" w:rsidRPr="00520A50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520A50">
                <w:rPr>
                  <w:rFonts w:eastAsiaTheme="minorHAnsi"/>
                  <w:lang w:val="pl-PL" w:eastAsia="en-US"/>
                </w:rPr>
                <w:t xml:space="preserve">Zarząd: Ola Källenius, prezes; Jörg Burzer, Mathias Geisen, Olaf Schick, Michael Schiebe, Britta Seeger, Oliver Thöne, Harald Wilhelm </w:t>
              </w:r>
            </w:p>
          </w:sdtContent>
        </w:sdt>
      </w:tc>
    </w:tr>
  </w:tbl>
  <w:p w14:paraId="7DF9DF88" w14:textId="77777777" w:rsidR="007F0784" w:rsidRPr="00520A50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26DDB" w14:textId="77777777" w:rsidR="00CE4938" w:rsidRPr="003C6EBA" w:rsidRDefault="00CE4938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2E43B1B4" w14:textId="77777777" w:rsidR="00CE4938" w:rsidRPr="003C6EBA" w:rsidRDefault="00CE4938" w:rsidP="00764B8C">
      <w:r w:rsidRPr="003C6EBA">
        <w:continuationSeparator/>
      </w:r>
    </w:p>
    <w:p w14:paraId="76050B79" w14:textId="77777777" w:rsidR="00CE4938" w:rsidRPr="003C6EBA" w:rsidRDefault="00CE49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E09" w14:textId="5D0670CD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346306"/>
    <w:multiLevelType w:val="hybridMultilevel"/>
    <w:tmpl w:val="31BAF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0798E"/>
    <w:multiLevelType w:val="hybridMultilevel"/>
    <w:tmpl w:val="ED046F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07CA"/>
    <w:multiLevelType w:val="hybridMultilevel"/>
    <w:tmpl w:val="25082F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817D99"/>
    <w:multiLevelType w:val="hybridMultilevel"/>
    <w:tmpl w:val="5F084F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3D0617"/>
    <w:multiLevelType w:val="hybridMultilevel"/>
    <w:tmpl w:val="9C76FD2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FD3FCC"/>
    <w:multiLevelType w:val="hybridMultilevel"/>
    <w:tmpl w:val="1B388F1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2" w15:restartNumberingAfterBreak="0">
    <w:nsid w:val="73D86CC3"/>
    <w:multiLevelType w:val="hybridMultilevel"/>
    <w:tmpl w:val="AA2E2014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9"/>
  </w:num>
  <w:num w:numId="12" w16cid:durableId="423838343">
    <w:abstractNumId w:val="10"/>
  </w:num>
  <w:num w:numId="13" w16cid:durableId="1293629408">
    <w:abstractNumId w:val="20"/>
  </w:num>
  <w:num w:numId="14" w16cid:durableId="1237932400">
    <w:abstractNumId w:val="23"/>
  </w:num>
  <w:num w:numId="15" w16cid:durableId="1072124215">
    <w:abstractNumId w:val="24"/>
  </w:num>
  <w:num w:numId="16" w16cid:durableId="1743990120">
    <w:abstractNumId w:val="21"/>
  </w:num>
  <w:num w:numId="17" w16cid:durableId="1086612032">
    <w:abstractNumId w:val="13"/>
  </w:num>
  <w:num w:numId="18" w16cid:durableId="366371384">
    <w:abstractNumId w:val="14"/>
  </w:num>
  <w:num w:numId="19" w16cid:durableId="694424163">
    <w:abstractNumId w:val="11"/>
  </w:num>
  <w:num w:numId="20" w16cid:durableId="1915583237">
    <w:abstractNumId w:val="18"/>
  </w:num>
  <w:num w:numId="21" w16cid:durableId="1039207119">
    <w:abstractNumId w:val="17"/>
  </w:num>
  <w:num w:numId="22" w16cid:durableId="499740482">
    <w:abstractNumId w:val="12"/>
  </w:num>
  <w:num w:numId="23" w16cid:durableId="1136751691">
    <w:abstractNumId w:val="15"/>
  </w:num>
  <w:num w:numId="24" w16cid:durableId="857887725">
    <w:abstractNumId w:val="22"/>
  </w:num>
  <w:num w:numId="25" w16cid:durableId="77175231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DB"/>
    <w:rsid w:val="00000C4C"/>
    <w:rsid w:val="00002924"/>
    <w:rsid w:val="00002A81"/>
    <w:rsid w:val="00003052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194D"/>
    <w:rsid w:val="000333CE"/>
    <w:rsid w:val="00033CCA"/>
    <w:rsid w:val="00035A0F"/>
    <w:rsid w:val="0003739E"/>
    <w:rsid w:val="00043EF1"/>
    <w:rsid w:val="00044F7C"/>
    <w:rsid w:val="00045A88"/>
    <w:rsid w:val="000509C6"/>
    <w:rsid w:val="00051F9C"/>
    <w:rsid w:val="00054818"/>
    <w:rsid w:val="00056CD0"/>
    <w:rsid w:val="00057B46"/>
    <w:rsid w:val="00060985"/>
    <w:rsid w:val="00062AA8"/>
    <w:rsid w:val="000639BC"/>
    <w:rsid w:val="000648CA"/>
    <w:rsid w:val="000661E7"/>
    <w:rsid w:val="00066A0F"/>
    <w:rsid w:val="00067FCD"/>
    <w:rsid w:val="000717CD"/>
    <w:rsid w:val="0007325C"/>
    <w:rsid w:val="00073D3F"/>
    <w:rsid w:val="0007416C"/>
    <w:rsid w:val="0007651D"/>
    <w:rsid w:val="00081305"/>
    <w:rsid w:val="00083330"/>
    <w:rsid w:val="00084223"/>
    <w:rsid w:val="00086C76"/>
    <w:rsid w:val="00090E05"/>
    <w:rsid w:val="00092D86"/>
    <w:rsid w:val="00095BBA"/>
    <w:rsid w:val="000961B2"/>
    <w:rsid w:val="000A41FB"/>
    <w:rsid w:val="000A50A1"/>
    <w:rsid w:val="000A610D"/>
    <w:rsid w:val="000A6302"/>
    <w:rsid w:val="000A76A1"/>
    <w:rsid w:val="000B0054"/>
    <w:rsid w:val="000B2034"/>
    <w:rsid w:val="000B2BF4"/>
    <w:rsid w:val="000B6C7D"/>
    <w:rsid w:val="000C2C40"/>
    <w:rsid w:val="000C30C7"/>
    <w:rsid w:val="000C6A17"/>
    <w:rsid w:val="000C79D9"/>
    <w:rsid w:val="000D1322"/>
    <w:rsid w:val="000D1EDA"/>
    <w:rsid w:val="000D4868"/>
    <w:rsid w:val="000D48EC"/>
    <w:rsid w:val="000E0DF9"/>
    <w:rsid w:val="000E139C"/>
    <w:rsid w:val="000E2F84"/>
    <w:rsid w:val="000E368C"/>
    <w:rsid w:val="000E6116"/>
    <w:rsid w:val="000F076B"/>
    <w:rsid w:val="000F2712"/>
    <w:rsid w:val="000F2AB4"/>
    <w:rsid w:val="000F3696"/>
    <w:rsid w:val="000F3AA9"/>
    <w:rsid w:val="000F7AE0"/>
    <w:rsid w:val="001020D8"/>
    <w:rsid w:val="001028C6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2D49"/>
    <w:rsid w:val="00123A7C"/>
    <w:rsid w:val="001250CE"/>
    <w:rsid w:val="0012549C"/>
    <w:rsid w:val="00125560"/>
    <w:rsid w:val="00125D57"/>
    <w:rsid w:val="001314A1"/>
    <w:rsid w:val="00131A63"/>
    <w:rsid w:val="00131C6D"/>
    <w:rsid w:val="00137C84"/>
    <w:rsid w:val="00141213"/>
    <w:rsid w:val="00150015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60A4A"/>
    <w:rsid w:val="001625C8"/>
    <w:rsid w:val="0016279C"/>
    <w:rsid w:val="00163214"/>
    <w:rsid w:val="0016553E"/>
    <w:rsid w:val="00170359"/>
    <w:rsid w:val="001756AB"/>
    <w:rsid w:val="0017699C"/>
    <w:rsid w:val="00181283"/>
    <w:rsid w:val="001850C2"/>
    <w:rsid w:val="00185B2E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3B52"/>
    <w:rsid w:val="001A3EDE"/>
    <w:rsid w:val="001A43D7"/>
    <w:rsid w:val="001A59E4"/>
    <w:rsid w:val="001B2B97"/>
    <w:rsid w:val="001B4781"/>
    <w:rsid w:val="001B5A88"/>
    <w:rsid w:val="001B6F3E"/>
    <w:rsid w:val="001B6FAF"/>
    <w:rsid w:val="001B7945"/>
    <w:rsid w:val="001C1DA5"/>
    <w:rsid w:val="001C39E9"/>
    <w:rsid w:val="001C77C1"/>
    <w:rsid w:val="001D20E1"/>
    <w:rsid w:val="001D24E2"/>
    <w:rsid w:val="001D259B"/>
    <w:rsid w:val="001D2EC1"/>
    <w:rsid w:val="001D6C8A"/>
    <w:rsid w:val="001E011E"/>
    <w:rsid w:val="001E061A"/>
    <w:rsid w:val="001E21A6"/>
    <w:rsid w:val="001E3676"/>
    <w:rsid w:val="001E37E4"/>
    <w:rsid w:val="001E4213"/>
    <w:rsid w:val="001F3272"/>
    <w:rsid w:val="001F4083"/>
    <w:rsid w:val="001F5241"/>
    <w:rsid w:val="001F732C"/>
    <w:rsid w:val="00201DB0"/>
    <w:rsid w:val="00203388"/>
    <w:rsid w:val="0020411A"/>
    <w:rsid w:val="0020712A"/>
    <w:rsid w:val="00210684"/>
    <w:rsid w:val="00214936"/>
    <w:rsid w:val="00215053"/>
    <w:rsid w:val="00216079"/>
    <w:rsid w:val="002169FA"/>
    <w:rsid w:val="0022140C"/>
    <w:rsid w:val="0022182A"/>
    <w:rsid w:val="00226CBC"/>
    <w:rsid w:val="002276B9"/>
    <w:rsid w:val="00232705"/>
    <w:rsid w:val="002348CF"/>
    <w:rsid w:val="002352DB"/>
    <w:rsid w:val="00235B71"/>
    <w:rsid w:val="00237181"/>
    <w:rsid w:val="00237268"/>
    <w:rsid w:val="00240590"/>
    <w:rsid w:val="002432DF"/>
    <w:rsid w:val="0024567E"/>
    <w:rsid w:val="00246F69"/>
    <w:rsid w:val="00250D89"/>
    <w:rsid w:val="0025148A"/>
    <w:rsid w:val="00251B64"/>
    <w:rsid w:val="00252207"/>
    <w:rsid w:val="00254135"/>
    <w:rsid w:val="002541BC"/>
    <w:rsid w:val="00254288"/>
    <w:rsid w:val="0025510D"/>
    <w:rsid w:val="00260DA6"/>
    <w:rsid w:val="00262177"/>
    <w:rsid w:val="002622FF"/>
    <w:rsid w:val="00262603"/>
    <w:rsid w:val="00262878"/>
    <w:rsid w:val="0026510D"/>
    <w:rsid w:val="0026566D"/>
    <w:rsid w:val="00266A84"/>
    <w:rsid w:val="00266D93"/>
    <w:rsid w:val="00267E79"/>
    <w:rsid w:val="00270D6E"/>
    <w:rsid w:val="00271933"/>
    <w:rsid w:val="002721B5"/>
    <w:rsid w:val="002724F8"/>
    <w:rsid w:val="00273CED"/>
    <w:rsid w:val="00273DB9"/>
    <w:rsid w:val="00280C66"/>
    <w:rsid w:val="002842CD"/>
    <w:rsid w:val="002844C5"/>
    <w:rsid w:val="00286376"/>
    <w:rsid w:val="0029178D"/>
    <w:rsid w:val="0029326C"/>
    <w:rsid w:val="00294B0D"/>
    <w:rsid w:val="002960B5"/>
    <w:rsid w:val="002A0F13"/>
    <w:rsid w:val="002A7303"/>
    <w:rsid w:val="002B27E5"/>
    <w:rsid w:val="002B2ADC"/>
    <w:rsid w:val="002B3A8B"/>
    <w:rsid w:val="002B536C"/>
    <w:rsid w:val="002C2B2E"/>
    <w:rsid w:val="002C39C7"/>
    <w:rsid w:val="002C56DB"/>
    <w:rsid w:val="002D0630"/>
    <w:rsid w:val="002D2341"/>
    <w:rsid w:val="002D3D23"/>
    <w:rsid w:val="002E2080"/>
    <w:rsid w:val="002E549E"/>
    <w:rsid w:val="002E7B9B"/>
    <w:rsid w:val="002F0252"/>
    <w:rsid w:val="002F3FEF"/>
    <w:rsid w:val="002F4745"/>
    <w:rsid w:val="002F7BB2"/>
    <w:rsid w:val="00300181"/>
    <w:rsid w:val="003034AE"/>
    <w:rsid w:val="003061A3"/>
    <w:rsid w:val="0030635E"/>
    <w:rsid w:val="003064B1"/>
    <w:rsid w:val="0031147E"/>
    <w:rsid w:val="003144C7"/>
    <w:rsid w:val="003161CC"/>
    <w:rsid w:val="00316C47"/>
    <w:rsid w:val="00317376"/>
    <w:rsid w:val="00317769"/>
    <w:rsid w:val="00323AC5"/>
    <w:rsid w:val="00323D97"/>
    <w:rsid w:val="00324C6D"/>
    <w:rsid w:val="0033099A"/>
    <w:rsid w:val="00331EB3"/>
    <w:rsid w:val="00332C72"/>
    <w:rsid w:val="0033323C"/>
    <w:rsid w:val="003335F1"/>
    <w:rsid w:val="003355C6"/>
    <w:rsid w:val="0033780C"/>
    <w:rsid w:val="00342034"/>
    <w:rsid w:val="00343645"/>
    <w:rsid w:val="003478CD"/>
    <w:rsid w:val="00351301"/>
    <w:rsid w:val="00353ABF"/>
    <w:rsid w:val="00355E21"/>
    <w:rsid w:val="00357746"/>
    <w:rsid w:val="00360545"/>
    <w:rsid w:val="00362D02"/>
    <w:rsid w:val="0036489C"/>
    <w:rsid w:val="00365832"/>
    <w:rsid w:val="00365E7A"/>
    <w:rsid w:val="0036672E"/>
    <w:rsid w:val="00370B20"/>
    <w:rsid w:val="003721C5"/>
    <w:rsid w:val="00374CCB"/>
    <w:rsid w:val="003753CD"/>
    <w:rsid w:val="00375A32"/>
    <w:rsid w:val="00381B12"/>
    <w:rsid w:val="00382D93"/>
    <w:rsid w:val="00383033"/>
    <w:rsid w:val="00383CD5"/>
    <w:rsid w:val="0038797C"/>
    <w:rsid w:val="0039108E"/>
    <w:rsid w:val="00391CCB"/>
    <w:rsid w:val="00394ADB"/>
    <w:rsid w:val="003967EA"/>
    <w:rsid w:val="003968AF"/>
    <w:rsid w:val="003A0038"/>
    <w:rsid w:val="003A0B70"/>
    <w:rsid w:val="003A2CEB"/>
    <w:rsid w:val="003A50A8"/>
    <w:rsid w:val="003A6188"/>
    <w:rsid w:val="003A67BC"/>
    <w:rsid w:val="003B12CF"/>
    <w:rsid w:val="003B45D3"/>
    <w:rsid w:val="003B4FEB"/>
    <w:rsid w:val="003B534B"/>
    <w:rsid w:val="003B5A16"/>
    <w:rsid w:val="003B5BED"/>
    <w:rsid w:val="003B5C4C"/>
    <w:rsid w:val="003B60BF"/>
    <w:rsid w:val="003B66DE"/>
    <w:rsid w:val="003B7A24"/>
    <w:rsid w:val="003C0831"/>
    <w:rsid w:val="003C08D8"/>
    <w:rsid w:val="003C31E9"/>
    <w:rsid w:val="003C69A3"/>
    <w:rsid w:val="003C6EBA"/>
    <w:rsid w:val="003D07BA"/>
    <w:rsid w:val="003D1AC2"/>
    <w:rsid w:val="003D6A50"/>
    <w:rsid w:val="003D7575"/>
    <w:rsid w:val="003E17A7"/>
    <w:rsid w:val="003E43A7"/>
    <w:rsid w:val="003F220A"/>
    <w:rsid w:val="003F2B45"/>
    <w:rsid w:val="003F33E4"/>
    <w:rsid w:val="003F68C9"/>
    <w:rsid w:val="00402DAA"/>
    <w:rsid w:val="004052BE"/>
    <w:rsid w:val="00405B41"/>
    <w:rsid w:val="00405C90"/>
    <w:rsid w:val="0040619F"/>
    <w:rsid w:val="00406312"/>
    <w:rsid w:val="004078C9"/>
    <w:rsid w:val="00410540"/>
    <w:rsid w:val="0041163E"/>
    <w:rsid w:val="004151E9"/>
    <w:rsid w:val="0042066D"/>
    <w:rsid w:val="0042210D"/>
    <w:rsid w:val="00423F78"/>
    <w:rsid w:val="004250CE"/>
    <w:rsid w:val="00425284"/>
    <w:rsid w:val="00425D50"/>
    <w:rsid w:val="00427245"/>
    <w:rsid w:val="00431013"/>
    <w:rsid w:val="004361F4"/>
    <w:rsid w:val="004377ED"/>
    <w:rsid w:val="00437FE0"/>
    <w:rsid w:val="0044160E"/>
    <w:rsid w:val="004448E7"/>
    <w:rsid w:val="00445941"/>
    <w:rsid w:val="00446715"/>
    <w:rsid w:val="00452239"/>
    <w:rsid w:val="0045295D"/>
    <w:rsid w:val="00454936"/>
    <w:rsid w:val="0045791F"/>
    <w:rsid w:val="004758D3"/>
    <w:rsid w:val="0047693F"/>
    <w:rsid w:val="0047796C"/>
    <w:rsid w:val="004847DA"/>
    <w:rsid w:val="00486711"/>
    <w:rsid w:val="00492988"/>
    <w:rsid w:val="00492F19"/>
    <w:rsid w:val="0049387E"/>
    <w:rsid w:val="00496814"/>
    <w:rsid w:val="00497BF5"/>
    <w:rsid w:val="004A30DF"/>
    <w:rsid w:val="004A5B57"/>
    <w:rsid w:val="004B0476"/>
    <w:rsid w:val="004B4319"/>
    <w:rsid w:val="004B4913"/>
    <w:rsid w:val="004B7443"/>
    <w:rsid w:val="004B7A02"/>
    <w:rsid w:val="004C03FA"/>
    <w:rsid w:val="004C05A4"/>
    <w:rsid w:val="004C1401"/>
    <w:rsid w:val="004C3021"/>
    <w:rsid w:val="004C4652"/>
    <w:rsid w:val="004C5B6A"/>
    <w:rsid w:val="004D0ACA"/>
    <w:rsid w:val="004D0E9C"/>
    <w:rsid w:val="004D110F"/>
    <w:rsid w:val="004D3DAC"/>
    <w:rsid w:val="004D6A8E"/>
    <w:rsid w:val="004E0CD1"/>
    <w:rsid w:val="004E11BD"/>
    <w:rsid w:val="004E1AF7"/>
    <w:rsid w:val="004E20D2"/>
    <w:rsid w:val="004E46E1"/>
    <w:rsid w:val="004E5B7C"/>
    <w:rsid w:val="004E73CD"/>
    <w:rsid w:val="004F2D9F"/>
    <w:rsid w:val="004F34DB"/>
    <w:rsid w:val="004F4917"/>
    <w:rsid w:val="00502D36"/>
    <w:rsid w:val="00503DF8"/>
    <w:rsid w:val="00506D69"/>
    <w:rsid w:val="00510363"/>
    <w:rsid w:val="00510CAC"/>
    <w:rsid w:val="00511D8D"/>
    <w:rsid w:val="005175CA"/>
    <w:rsid w:val="00520A50"/>
    <w:rsid w:val="00520E0E"/>
    <w:rsid w:val="00522D21"/>
    <w:rsid w:val="00522F31"/>
    <w:rsid w:val="00523E64"/>
    <w:rsid w:val="00524941"/>
    <w:rsid w:val="0052496A"/>
    <w:rsid w:val="00525B17"/>
    <w:rsid w:val="00530453"/>
    <w:rsid w:val="005339E6"/>
    <w:rsid w:val="00533E32"/>
    <w:rsid w:val="005375EC"/>
    <w:rsid w:val="00546E67"/>
    <w:rsid w:val="00551642"/>
    <w:rsid w:val="00553270"/>
    <w:rsid w:val="005602D6"/>
    <w:rsid w:val="00560B14"/>
    <w:rsid w:val="0056117D"/>
    <w:rsid w:val="005612D3"/>
    <w:rsid w:val="00562EC2"/>
    <w:rsid w:val="00570A1F"/>
    <w:rsid w:val="00572FED"/>
    <w:rsid w:val="00576EC6"/>
    <w:rsid w:val="005778E0"/>
    <w:rsid w:val="00577A77"/>
    <w:rsid w:val="00580B56"/>
    <w:rsid w:val="0058144F"/>
    <w:rsid w:val="0058168D"/>
    <w:rsid w:val="00583736"/>
    <w:rsid w:val="0058495F"/>
    <w:rsid w:val="00586DA1"/>
    <w:rsid w:val="00590457"/>
    <w:rsid w:val="00591A18"/>
    <w:rsid w:val="00591BBD"/>
    <w:rsid w:val="00591CA8"/>
    <w:rsid w:val="00592FA2"/>
    <w:rsid w:val="00595B78"/>
    <w:rsid w:val="0059730C"/>
    <w:rsid w:val="005A5B2A"/>
    <w:rsid w:val="005A64E1"/>
    <w:rsid w:val="005A7720"/>
    <w:rsid w:val="005A7AF9"/>
    <w:rsid w:val="005B0728"/>
    <w:rsid w:val="005B434E"/>
    <w:rsid w:val="005C0ED8"/>
    <w:rsid w:val="005C1ACD"/>
    <w:rsid w:val="005C297B"/>
    <w:rsid w:val="005C2ECA"/>
    <w:rsid w:val="005C4EE0"/>
    <w:rsid w:val="005C4F7C"/>
    <w:rsid w:val="005C5AA6"/>
    <w:rsid w:val="005D0F6A"/>
    <w:rsid w:val="005D4EC7"/>
    <w:rsid w:val="005D7DBF"/>
    <w:rsid w:val="005E279E"/>
    <w:rsid w:val="005E3C21"/>
    <w:rsid w:val="005E4519"/>
    <w:rsid w:val="005E4752"/>
    <w:rsid w:val="005E6CF4"/>
    <w:rsid w:val="005E7509"/>
    <w:rsid w:val="005F19DB"/>
    <w:rsid w:val="005F432E"/>
    <w:rsid w:val="005F4333"/>
    <w:rsid w:val="005F6D0C"/>
    <w:rsid w:val="005F7E34"/>
    <w:rsid w:val="006001EE"/>
    <w:rsid w:val="006036EB"/>
    <w:rsid w:val="00604334"/>
    <w:rsid w:val="006044F1"/>
    <w:rsid w:val="0060538A"/>
    <w:rsid w:val="00612519"/>
    <w:rsid w:val="0061326A"/>
    <w:rsid w:val="0061567D"/>
    <w:rsid w:val="006166FC"/>
    <w:rsid w:val="00631115"/>
    <w:rsid w:val="006377AF"/>
    <w:rsid w:val="00642232"/>
    <w:rsid w:val="00645312"/>
    <w:rsid w:val="00645A3E"/>
    <w:rsid w:val="00645BBA"/>
    <w:rsid w:val="00645CDA"/>
    <w:rsid w:val="00645E6A"/>
    <w:rsid w:val="0064602D"/>
    <w:rsid w:val="00650C52"/>
    <w:rsid w:val="006517B1"/>
    <w:rsid w:val="0065282E"/>
    <w:rsid w:val="0065651F"/>
    <w:rsid w:val="0065761F"/>
    <w:rsid w:val="0066070D"/>
    <w:rsid w:val="006619AF"/>
    <w:rsid w:val="0066336F"/>
    <w:rsid w:val="006645A2"/>
    <w:rsid w:val="00664D0C"/>
    <w:rsid w:val="00666B12"/>
    <w:rsid w:val="00667DC0"/>
    <w:rsid w:val="00670FB0"/>
    <w:rsid w:val="00671643"/>
    <w:rsid w:val="00680A31"/>
    <w:rsid w:val="00680A7F"/>
    <w:rsid w:val="006860CA"/>
    <w:rsid w:val="00690BC6"/>
    <w:rsid w:val="00692D84"/>
    <w:rsid w:val="00692F9C"/>
    <w:rsid w:val="00694F37"/>
    <w:rsid w:val="00697428"/>
    <w:rsid w:val="00697803"/>
    <w:rsid w:val="006A4EFD"/>
    <w:rsid w:val="006A5BA8"/>
    <w:rsid w:val="006A6374"/>
    <w:rsid w:val="006B13CE"/>
    <w:rsid w:val="006C14AB"/>
    <w:rsid w:val="006C1739"/>
    <w:rsid w:val="006C1F25"/>
    <w:rsid w:val="006C3353"/>
    <w:rsid w:val="006C3897"/>
    <w:rsid w:val="006C56E5"/>
    <w:rsid w:val="006D083D"/>
    <w:rsid w:val="006D2A3A"/>
    <w:rsid w:val="006D4616"/>
    <w:rsid w:val="006D53D4"/>
    <w:rsid w:val="006D74F1"/>
    <w:rsid w:val="006E0CAC"/>
    <w:rsid w:val="006E0EB1"/>
    <w:rsid w:val="006E1452"/>
    <w:rsid w:val="006E36FD"/>
    <w:rsid w:val="006E3F0F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00E86"/>
    <w:rsid w:val="007130DA"/>
    <w:rsid w:val="007147DB"/>
    <w:rsid w:val="0072046B"/>
    <w:rsid w:val="00720C0D"/>
    <w:rsid w:val="007210E7"/>
    <w:rsid w:val="00722EAC"/>
    <w:rsid w:val="0072713E"/>
    <w:rsid w:val="0073053C"/>
    <w:rsid w:val="007306A1"/>
    <w:rsid w:val="00734F3B"/>
    <w:rsid w:val="00735384"/>
    <w:rsid w:val="00736485"/>
    <w:rsid w:val="007423F4"/>
    <w:rsid w:val="00742AE3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4F85"/>
    <w:rsid w:val="00765AA2"/>
    <w:rsid w:val="00766C52"/>
    <w:rsid w:val="00772011"/>
    <w:rsid w:val="0077365A"/>
    <w:rsid w:val="00773FD7"/>
    <w:rsid w:val="0077450E"/>
    <w:rsid w:val="00775FC6"/>
    <w:rsid w:val="00776BE1"/>
    <w:rsid w:val="0077741B"/>
    <w:rsid w:val="00777BE2"/>
    <w:rsid w:val="00780655"/>
    <w:rsid w:val="007834FE"/>
    <w:rsid w:val="00785A09"/>
    <w:rsid w:val="00786341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B2421"/>
    <w:rsid w:val="007B59A5"/>
    <w:rsid w:val="007B63B2"/>
    <w:rsid w:val="007B7159"/>
    <w:rsid w:val="007B7317"/>
    <w:rsid w:val="007C1A9B"/>
    <w:rsid w:val="007C6AB5"/>
    <w:rsid w:val="007C71CD"/>
    <w:rsid w:val="007C7FEC"/>
    <w:rsid w:val="007D1DC5"/>
    <w:rsid w:val="007D1E52"/>
    <w:rsid w:val="007D6C3E"/>
    <w:rsid w:val="007E0117"/>
    <w:rsid w:val="007E192F"/>
    <w:rsid w:val="007E234D"/>
    <w:rsid w:val="007E2854"/>
    <w:rsid w:val="007E3F4D"/>
    <w:rsid w:val="007E639B"/>
    <w:rsid w:val="007E6767"/>
    <w:rsid w:val="007E71B6"/>
    <w:rsid w:val="007E78A9"/>
    <w:rsid w:val="007F0784"/>
    <w:rsid w:val="007F4CE1"/>
    <w:rsid w:val="007F63C8"/>
    <w:rsid w:val="007F6D8D"/>
    <w:rsid w:val="007F764F"/>
    <w:rsid w:val="00801F2E"/>
    <w:rsid w:val="00803B73"/>
    <w:rsid w:val="00806E96"/>
    <w:rsid w:val="00810426"/>
    <w:rsid w:val="00810792"/>
    <w:rsid w:val="00811EA6"/>
    <w:rsid w:val="00813827"/>
    <w:rsid w:val="00815703"/>
    <w:rsid w:val="0081648B"/>
    <w:rsid w:val="00824C35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7007"/>
    <w:rsid w:val="00861D68"/>
    <w:rsid w:val="00864B06"/>
    <w:rsid w:val="00873D60"/>
    <w:rsid w:val="00874AE4"/>
    <w:rsid w:val="008802EC"/>
    <w:rsid w:val="00887958"/>
    <w:rsid w:val="00887DB3"/>
    <w:rsid w:val="0089037F"/>
    <w:rsid w:val="008916E5"/>
    <w:rsid w:val="00893E3B"/>
    <w:rsid w:val="0089446D"/>
    <w:rsid w:val="008945B3"/>
    <w:rsid w:val="00894B35"/>
    <w:rsid w:val="00896C83"/>
    <w:rsid w:val="008A1B08"/>
    <w:rsid w:val="008A7B99"/>
    <w:rsid w:val="008B1E6E"/>
    <w:rsid w:val="008B200A"/>
    <w:rsid w:val="008B41E6"/>
    <w:rsid w:val="008B7A32"/>
    <w:rsid w:val="008C2ABD"/>
    <w:rsid w:val="008C37ED"/>
    <w:rsid w:val="008C6F1C"/>
    <w:rsid w:val="008C6F97"/>
    <w:rsid w:val="008D0381"/>
    <w:rsid w:val="008D2015"/>
    <w:rsid w:val="008D2A82"/>
    <w:rsid w:val="008D4423"/>
    <w:rsid w:val="008D4F8B"/>
    <w:rsid w:val="008D5362"/>
    <w:rsid w:val="008E0612"/>
    <w:rsid w:val="008E4176"/>
    <w:rsid w:val="008E4F5F"/>
    <w:rsid w:val="008E5A4E"/>
    <w:rsid w:val="008F04DD"/>
    <w:rsid w:val="008F250C"/>
    <w:rsid w:val="008F2841"/>
    <w:rsid w:val="008F3E45"/>
    <w:rsid w:val="009002A6"/>
    <w:rsid w:val="0090622A"/>
    <w:rsid w:val="00907550"/>
    <w:rsid w:val="00912481"/>
    <w:rsid w:val="00912754"/>
    <w:rsid w:val="00913FB5"/>
    <w:rsid w:val="00915F61"/>
    <w:rsid w:val="009177C2"/>
    <w:rsid w:val="00917CF8"/>
    <w:rsid w:val="009209A2"/>
    <w:rsid w:val="009220D9"/>
    <w:rsid w:val="00923571"/>
    <w:rsid w:val="00923721"/>
    <w:rsid w:val="0092440B"/>
    <w:rsid w:val="00924457"/>
    <w:rsid w:val="00924B60"/>
    <w:rsid w:val="00926055"/>
    <w:rsid w:val="00933795"/>
    <w:rsid w:val="0093379D"/>
    <w:rsid w:val="009350EF"/>
    <w:rsid w:val="00943382"/>
    <w:rsid w:val="00944D03"/>
    <w:rsid w:val="0094704D"/>
    <w:rsid w:val="0095136A"/>
    <w:rsid w:val="00952773"/>
    <w:rsid w:val="00953742"/>
    <w:rsid w:val="009547F1"/>
    <w:rsid w:val="009559A9"/>
    <w:rsid w:val="00963EBF"/>
    <w:rsid w:val="0096607A"/>
    <w:rsid w:val="00971B98"/>
    <w:rsid w:val="009721C3"/>
    <w:rsid w:val="00972E25"/>
    <w:rsid w:val="00973C57"/>
    <w:rsid w:val="00974D35"/>
    <w:rsid w:val="00976193"/>
    <w:rsid w:val="00980517"/>
    <w:rsid w:val="00980534"/>
    <w:rsid w:val="0098062B"/>
    <w:rsid w:val="0098338D"/>
    <w:rsid w:val="00983DD0"/>
    <w:rsid w:val="00985105"/>
    <w:rsid w:val="0098673F"/>
    <w:rsid w:val="00987509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F5"/>
    <w:rsid w:val="009C06B2"/>
    <w:rsid w:val="009C3392"/>
    <w:rsid w:val="009C6072"/>
    <w:rsid w:val="009C6C28"/>
    <w:rsid w:val="009D3BA3"/>
    <w:rsid w:val="009D636C"/>
    <w:rsid w:val="009D6AD7"/>
    <w:rsid w:val="009D78AF"/>
    <w:rsid w:val="009E0A0B"/>
    <w:rsid w:val="009E21EE"/>
    <w:rsid w:val="009E2BC8"/>
    <w:rsid w:val="009E33E5"/>
    <w:rsid w:val="009F23C6"/>
    <w:rsid w:val="009F2630"/>
    <w:rsid w:val="00A00AD6"/>
    <w:rsid w:val="00A0198B"/>
    <w:rsid w:val="00A039F0"/>
    <w:rsid w:val="00A04319"/>
    <w:rsid w:val="00A04FEF"/>
    <w:rsid w:val="00A10546"/>
    <w:rsid w:val="00A10EA8"/>
    <w:rsid w:val="00A11C09"/>
    <w:rsid w:val="00A275F1"/>
    <w:rsid w:val="00A36956"/>
    <w:rsid w:val="00A46E60"/>
    <w:rsid w:val="00A46E66"/>
    <w:rsid w:val="00A50982"/>
    <w:rsid w:val="00A51E23"/>
    <w:rsid w:val="00A527C4"/>
    <w:rsid w:val="00A54CFB"/>
    <w:rsid w:val="00A54EF7"/>
    <w:rsid w:val="00A5566F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76509"/>
    <w:rsid w:val="00A8324F"/>
    <w:rsid w:val="00A84BF2"/>
    <w:rsid w:val="00A84CC9"/>
    <w:rsid w:val="00A84E81"/>
    <w:rsid w:val="00A90416"/>
    <w:rsid w:val="00A916A2"/>
    <w:rsid w:val="00A94F62"/>
    <w:rsid w:val="00A951F6"/>
    <w:rsid w:val="00A960A2"/>
    <w:rsid w:val="00A97AF7"/>
    <w:rsid w:val="00AA14DA"/>
    <w:rsid w:val="00AA1F22"/>
    <w:rsid w:val="00AA3443"/>
    <w:rsid w:val="00AA633D"/>
    <w:rsid w:val="00AB10EF"/>
    <w:rsid w:val="00AB19D7"/>
    <w:rsid w:val="00AB353F"/>
    <w:rsid w:val="00AB54BE"/>
    <w:rsid w:val="00AB78C7"/>
    <w:rsid w:val="00AC0F23"/>
    <w:rsid w:val="00AC3FAD"/>
    <w:rsid w:val="00AC41DD"/>
    <w:rsid w:val="00AC6018"/>
    <w:rsid w:val="00AC7987"/>
    <w:rsid w:val="00AD388C"/>
    <w:rsid w:val="00AD56CA"/>
    <w:rsid w:val="00AD57E0"/>
    <w:rsid w:val="00AD68F5"/>
    <w:rsid w:val="00AD765C"/>
    <w:rsid w:val="00AD766B"/>
    <w:rsid w:val="00AE0013"/>
    <w:rsid w:val="00AE080D"/>
    <w:rsid w:val="00AE29F9"/>
    <w:rsid w:val="00AE5C46"/>
    <w:rsid w:val="00AF3162"/>
    <w:rsid w:val="00AF437B"/>
    <w:rsid w:val="00AF4C26"/>
    <w:rsid w:val="00AF4EB8"/>
    <w:rsid w:val="00AF66FE"/>
    <w:rsid w:val="00B005CA"/>
    <w:rsid w:val="00B00F20"/>
    <w:rsid w:val="00B02746"/>
    <w:rsid w:val="00B03193"/>
    <w:rsid w:val="00B0358E"/>
    <w:rsid w:val="00B0455C"/>
    <w:rsid w:val="00B05176"/>
    <w:rsid w:val="00B052A5"/>
    <w:rsid w:val="00B05C62"/>
    <w:rsid w:val="00B05F07"/>
    <w:rsid w:val="00B066A5"/>
    <w:rsid w:val="00B11D01"/>
    <w:rsid w:val="00B137E5"/>
    <w:rsid w:val="00B139D0"/>
    <w:rsid w:val="00B15F9D"/>
    <w:rsid w:val="00B17E9A"/>
    <w:rsid w:val="00B201DE"/>
    <w:rsid w:val="00B2032C"/>
    <w:rsid w:val="00B224BF"/>
    <w:rsid w:val="00B22993"/>
    <w:rsid w:val="00B24199"/>
    <w:rsid w:val="00B253B8"/>
    <w:rsid w:val="00B260AC"/>
    <w:rsid w:val="00B30027"/>
    <w:rsid w:val="00B302A3"/>
    <w:rsid w:val="00B315F7"/>
    <w:rsid w:val="00B32FDF"/>
    <w:rsid w:val="00B33A91"/>
    <w:rsid w:val="00B35897"/>
    <w:rsid w:val="00B35A15"/>
    <w:rsid w:val="00B42491"/>
    <w:rsid w:val="00B4253A"/>
    <w:rsid w:val="00B44208"/>
    <w:rsid w:val="00B44A8F"/>
    <w:rsid w:val="00B46108"/>
    <w:rsid w:val="00B52262"/>
    <w:rsid w:val="00B541E7"/>
    <w:rsid w:val="00B57555"/>
    <w:rsid w:val="00B618F8"/>
    <w:rsid w:val="00B61A6E"/>
    <w:rsid w:val="00B61DF2"/>
    <w:rsid w:val="00B63C2B"/>
    <w:rsid w:val="00B65107"/>
    <w:rsid w:val="00B652A0"/>
    <w:rsid w:val="00B76E24"/>
    <w:rsid w:val="00B825E3"/>
    <w:rsid w:val="00B82A83"/>
    <w:rsid w:val="00B832DC"/>
    <w:rsid w:val="00B8398B"/>
    <w:rsid w:val="00B8621E"/>
    <w:rsid w:val="00B90478"/>
    <w:rsid w:val="00BA3449"/>
    <w:rsid w:val="00BA74D0"/>
    <w:rsid w:val="00BA7D20"/>
    <w:rsid w:val="00BB384F"/>
    <w:rsid w:val="00BB4A94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508B"/>
    <w:rsid w:val="00BC68B3"/>
    <w:rsid w:val="00BC69B6"/>
    <w:rsid w:val="00BD2A3A"/>
    <w:rsid w:val="00BD2AB4"/>
    <w:rsid w:val="00BD314B"/>
    <w:rsid w:val="00BD3E81"/>
    <w:rsid w:val="00BD41EF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10CBC"/>
    <w:rsid w:val="00C11724"/>
    <w:rsid w:val="00C12E5D"/>
    <w:rsid w:val="00C155C1"/>
    <w:rsid w:val="00C16186"/>
    <w:rsid w:val="00C2137E"/>
    <w:rsid w:val="00C22E0C"/>
    <w:rsid w:val="00C2359F"/>
    <w:rsid w:val="00C23FA9"/>
    <w:rsid w:val="00C30150"/>
    <w:rsid w:val="00C303A7"/>
    <w:rsid w:val="00C31BD7"/>
    <w:rsid w:val="00C3543E"/>
    <w:rsid w:val="00C35771"/>
    <w:rsid w:val="00C3604C"/>
    <w:rsid w:val="00C36CE9"/>
    <w:rsid w:val="00C370F7"/>
    <w:rsid w:val="00C376AE"/>
    <w:rsid w:val="00C41E7E"/>
    <w:rsid w:val="00C422C6"/>
    <w:rsid w:val="00C42A72"/>
    <w:rsid w:val="00C462A7"/>
    <w:rsid w:val="00C502BF"/>
    <w:rsid w:val="00C50964"/>
    <w:rsid w:val="00C51AAC"/>
    <w:rsid w:val="00C555D6"/>
    <w:rsid w:val="00C56075"/>
    <w:rsid w:val="00C566E8"/>
    <w:rsid w:val="00C56760"/>
    <w:rsid w:val="00C610C8"/>
    <w:rsid w:val="00C62D3A"/>
    <w:rsid w:val="00C6561B"/>
    <w:rsid w:val="00C67B7D"/>
    <w:rsid w:val="00C72C32"/>
    <w:rsid w:val="00C736DD"/>
    <w:rsid w:val="00C73A2A"/>
    <w:rsid w:val="00C76248"/>
    <w:rsid w:val="00C802AF"/>
    <w:rsid w:val="00C80CD2"/>
    <w:rsid w:val="00C8291A"/>
    <w:rsid w:val="00C9098A"/>
    <w:rsid w:val="00C92A02"/>
    <w:rsid w:val="00C9300C"/>
    <w:rsid w:val="00C931CB"/>
    <w:rsid w:val="00C932F3"/>
    <w:rsid w:val="00C9478C"/>
    <w:rsid w:val="00C97106"/>
    <w:rsid w:val="00C97DBF"/>
    <w:rsid w:val="00CA03C0"/>
    <w:rsid w:val="00CA3EE8"/>
    <w:rsid w:val="00CB071C"/>
    <w:rsid w:val="00CB078D"/>
    <w:rsid w:val="00CB3180"/>
    <w:rsid w:val="00CB3279"/>
    <w:rsid w:val="00CB3506"/>
    <w:rsid w:val="00CB3AC3"/>
    <w:rsid w:val="00CB4B83"/>
    <w:rsid w:val="00CB67CF"/>
    <w:rsid w:val="00CB7624"/>
    <w:rsid w:val="00CC289B"/>
    <w:rsid w:val="00CC33F5"/>
    <w:rsid w:val="00CC45E9"/>
    <w:rsid w:val="00CC4765"/>
    <w:rsid w:val="00CC4AAE"/>
    <w:rsid w:val="00CC61AE"/>
    <w:rsid w:val="00CC6489"/>
    <w:rsid w:val="00CC70B6"/>
    <w:rsid w:val="00CD42A0"/>
    <w:rsid w:val="00CD5C70"/>
    <w:rsid w:val="00CE355A"/>
    <w:rsid w:val="00CE4938"/>
    <w:rsid w:val="00CE6683"/>
    <w:rsid w:val="00CE6AF5"/>
    <w:rsid w:val="00CE72A3"/>
    <w:rsid w:val="00CE7C7C"/>
    <w:rsid w:val="00CF0094"/>
    <w:rsid w:val="00CF1250"/>
    <w:rsid w:val="00CF141F"/>
    <w:rsid w:val="00CF3689"/>
    <w:rsid w:val="00CF4B96"/>
    <w:rsid w:val="00CF4FB9"/>
    <w:rsid w:val="00CF6D75"/>
    <w:rsid w:val="00D01948"/>
    <w:rsid w:val="00D105B8"/>
    <w:rsid w:val="00D12823"/>
    <w:rsid w:val="00D12FAD"/>
    <w:rsid w:val="00D1395F"/>
    <w:rsid w:val="00D141B6"/>
    <w:rsid w:val="00D15379"/>
    <w:rsid w:val="00D213AF"/>
    <w:rsid w:val="00D22F82"/>
    <w:rsid w:val="00D23477"/>
    <w:rsid w:val="00D2660A"/>
    <w:rsid w:val="00D303BC"/>
    <w:rsid w:val="00D31C54"/>
    <w:rsid w:val="00D31DEA"/>
    <w:rsid w:val="00D33A11"/>
    <w:rsid w:val="00D43D11"/>
    <w:rsid w:val="00D44B7F"/>
    <w:rsid w:val="00D44EB1"/>
    <w:rsid w:val="00D469B7"/>
    <w:rsid w:val="00D64020"/>
    <w:rsid w:val="00D64061"/>
    <w:rsid w:val="00D64810"/>
    <w:rsid w:val="00D64CF1"/>
    <w:rsid w:val="00D65F70"/>
    <w:rsid w:val="00D667E8"/>
    <w:rsid w:val="00D703A9"/>
    <w:rsid w:val="00D70DF9"/>
    <w:rsid w:val="00D72334"/>
    <w:rsid w:val="00D76CF9"/>
    <w:rsid w:val="00D77C62"/>
    <w:rsid w:val="00D80E6D"/>
    <w:rsid w:val="00D80E79"/>
    <w:rsid w:val="00D84A0C"/>
    <w:rsid w:val="00D854EC"/>
    <w:rsid w:val="00D85C6C"/>
    <w:rsid w:val="00D85D8D"/>
    <w:rsid w:val="00D918DE"/>
    <w:rsid w:val="00D91E61"/>
    <w:rsid w:val="00D94947"/>
    <w:rsid w:val="00D94976"/>
    <w:rsid w:val="00DA05B7"/>
    <w:rsid w:val="00DA06EA"/>
    <w:rsid w:val="00DA2538"/>
    <w:rsid w:val="00DA4052"/>
    <w:rsid w:val="00DA4F9E"/>
    <w:rsid w:val="00DA5DE7"/>
    <w:rsid w:val="00DB5174"/>
    <w:rsid w:val="00DB79F1"/>
    <w:rsid w:val="00DC0246"/>
    <w:rsid w:val="00DC2377"/>
    <w:rsid w:val="00DD1220"/>
    <w:rsid w:val="00DD204B"/>
    <w:rsid w:val="00DD2570"/>
    <w:rsid w:val="00DD3CD8"/>
    <w:rsid w:val="00DD3E39"/>
    <w:rsid w:val="00DD3F2C"/>
    <w:rsid w:val="00DD6F38"/>
    <w:rsid w:val="00DE21E0"/>
    <w:rsid w:val="00DE230D"/>
    <w:rsid w:val="00DE33C3"/>
    <w:rsid w:val="00DE38D0"/>
    <w:rsid w:val="00DE4DE9"/>
    <w:rsid w:val="00DE6F81"/>
    <w:rsid w:val="00DE7325"/>
    <w:rsid w:val="00DF2644"/>
    <w:rsid w:val="00DF39A8"/>
    <w:rsid w:val="00DF4389"/>
    <w:rsid w:val="00E008BE"/>
    <w:rsid w:val="00E019A2"/>
    <w:rsid w:val="00E02592"/>
    <w:rsid w:val="00E061EB"/>
    <w:rsid w:val="00E06C8B"/>
    <w:rsid w:val="00E070B7"/>
    <w:rsid w:val="00E10B6E"/>
    <w:rsid w:val="00E132A3"/>
    <w:rsid w:val="00E14504"/>
    <w:rsid w:val="00E20879"/>
    <w:rsid w:val="00E22E0B"/>
    <w:rsid w:val="00E25C7A"/>
    <w:rsid w:val="00E26611"/>
    <w:rsid w:val="00E26AF3"/>
    <w:rsid w:val="00E27646"/>
    <w:rsid w:val="00E34081"/>
    <w:rsid w:val="00E360F1"/>
    <w:rsid w:val="00E37C94"/>
    <w:rsid w:val="00E41A4A"/>
    <w:rsid w:val="00E43787"/>
    <w:rsid w:val="00E43E42"/>
    <w:rsid w:val="00E446B6"/>
    <w:rsid w:val="00E44CD5"/>
    <w:rsid w:val="00E44DB7"/>
    <w:rsid w:val="00E45D59"/>
    <w:rsid w:val="00E510FE"/>
    <w:rsid w:val="00E51DD5"/>
    <w:rsid w:val="00E5421F"/>
    <w:rsid w:val="00E5424F"/>
    <w:rsid w:val="00E54CEA"/>
    <w:rsid w:val="00E61884"/>
    <w:rsid w:val="00E647F8"/>
    <w:rsid w:val="00E675DA"/>
    <w:rsid w:val="00E67E62"/>
    <w:rsid w:val="00E73040"/>
    <w:rsid w:val="00E766FD"/>
    <w:rsid w:val="00E77957"/>
    <w:rsid w:val="00E802EC"/>
    <w:rsid w:val="00E80D07"/>
    <w:rsid w:val="00E81ABD"/>
    <w:rsid w:val="00E83396"/>
    <w:rsid w:val="00E84F27"/>
    <w:rsid w:val="00E85A53"/>
    <w:rsid w:val="00E86336"/>
    <w:rsid w:val="00E87D1D"/>
    <w:rsid w:val="00E90B80"/>
    <w:rsid w:val="00E913CF"/>
    <w:rsid w:val="00E93F45"/>
    <w:rsid w:val="00E93F82"/>
    <w:rsid w:val="00E9591F"/>
    <w:rsid w:val="00E96EDD"/>
    <w:rsid w:val="00EA05FF"/>
    <w:rsid w:val="00EA06A3"/>
    <w:rsid w:val="00EA584E"/>
    <w:rsid w:val="00EB0012"/>
    <w:rsid w:val="00EB15A6"/>
    <w:rsid w:val="00EB1A0D"/>
    <w:rsid w:val="00EB1B6A"/>
    <w:rsid w:val="00EB2C28"/>
    <w:rsid w:val="00EB3843"/>
    <w:rsid w:val="00EB67FE"/>
    <w:rsid w:val="00EB7108"/>
    <w:rsid w:val="00EC1864"/>
    <w:rsid w:val="00EC1DE8"/>
    <w:rsid w:val="00EC2F34"/>
    <w:rsid w:val="00EC576E"/>
    <w:rsid w:val="00EC69FF"/>
    <w:rsid w:val="00ED1F5E"/>
    <w:rsid w:val="00ED2BE0"/>
    <w:rsid w:val="00ED61ED"/>
    <w:rsid w:val="00ED6A3F"/>
    <w:rsid w:val="00ED7A00"/>
    <w:rsid w:val="00EE2FF2"/>
    <w:rsid w:val="00EE41B9"/>
    <w:rsid w:val="00EE4940"/>
    <w:rsid w:val="00EE4A12"/>
    <w:rsid w:val="00EE4F68"/>
    <w:rsid w:val="00EE5562"/>
    <w:rsid w:val="00EF23CE"/>
    <w:rsid w:val="00EF26DB"/>
    <w:rsid w:val="00EF33C8"/>
    <w:rsid w:val="00EF4366"/>
    <w:rsid w:val="00EF6401"/>
    <w:rsid w:val="00F00E69"/>
    <w:rsid w:val="00F05E0E"/>
    <w:rsid w:val="00F065CD"/>
    <w:rsid w:val="00F07AE0"/>
    <w:rsid w:val="00F108EE"/>
    <w:rsid w:val="00F122A2"/>
    <w:rsid w:val="00F1470F"/>
    <w:rsid w:val="00F16CF0"/>
    <w:rsid w:val="00F226DD"/>
    <w:rsid w:val="00F24136"/>
    <w:rsid w:val="00F2523F"/>
    <w:rsid w:val="00F308B0"/>
    <w:rsid w:val="00F30AC4"/>
    <w:rsid w:val="00F3285E"/>
    <w:rsid w:val="00F33015"/>
    <w:rsid w:val="00F3594D"/>
    <w:rsid w:val="00F40963"/>
    <w:rsid w:val="00F409AE"/>
    <w:rsid w:val="00F40D8E"/>
    <w:rsid w:val="00F42321"/>
    <w:rsid w:val="00F42A58"/>
    <w:rsid w:val="00F44C2A"/>
    <w:rsid w:val="00F46A21"/>
    <w:rsid w:val="00F4795C"/>
    <w:rsid w:val="00F51307"/>
    <w:rsid w:val="00F52EB9"/>
    <w:rsid w:val="00F538F3"/>
    <w:rsid w:val="00F56F64"/>
    <w:rsid w:val="00F61C11"/>
    <w:rsid w:val="00F621AA"/>
    <w:rsid w:val="00F650A9"/>
    <w:rsid w:val="00F6604C"/>
    <w:rsid w:val="00F67837"/>
    <w:rsid w:val="00F67E7A"/>
    <w:rsid w:val="00F71F46"/>
    <w:rsid w:val="00F72E78"/>
    <w:rsid w:val="00F76E6E"/>
    <w:rsid w:val="00F77361"/>
    <w:rsid w:val="00F84FC6"/>
    <w:rsid w:val="00F856AB"/>
    <w:rsid w:val="00F8753B"/>
    <w:rsid w:val="00F9025A"/>
    <w:rsid w:val="00F909D8"/>
    <w:rsid w:val="00F91239"/>
    <w:rsid w:val="00F93AF4"/>
    <w:rsid w:val="00FA10AC"/>
    <w:rsid w:val="00FA2BAD"/>
    <w:rsid w:val="00FA2C8F"/>
    <w:rsid w:val="00FA702E"/>
    <w:rsid w:val="00FB1C51"/>
    <w:rsid w:val="00FB3C86"/>
    <w:rsid w:val="00FB59E9"/>
    <w:rsid w:val="00FB5D26"/>
    <w:rsid w:val="00FB604D"/>
    <w:rsid w:val="00FB6720"/>
    <w:rsid w:val="00FB6BE0"/>
    <w:rsid w:val="00FB7527"/>
    <w:rsid w:val="00FC0C91"/>
    <w:rsid w:val="00FC30E0"/>
    <w:rsid w:val="00FC5405"/>
    <w:rsid w:val="00FC5808"/>
    <w:rsid w:val="00FC5F7D"/>
    <w:rsid w:val="00FC7D73"/>
    <w:rsid w:val="00FC7EE0"/>
    <w:rsid w:val="00FD53A0"/>
    <w:rsid w:val="00FD7333"/>
    <w:rsid w:val="00FE118B"/>
    <w:rsid w:val="00FE17F8"/>
    <w:rsid w:val="00FE3866"/>
    <w:rsid w:val="00FE784E"/>
    <w:rsid w:val="00FF329A"/>
    <w:rsid w:val="00FF35A9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4CEC"/>
  <w15:chartTrackingRefBased/>
  <w15:docId w15:val="{65D89D63-477A-4F81-ADF9-4A70A02A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link w:val="TekstprzypisudolnegoZnak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omylnaczcionkaakapitu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561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4C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4C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4CFB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4C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4CFB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  <w:style w:type="character" w:styleId="UyteHipercze">
    <w:name w:val="FollowedHyperlink"/>
    <w:basedOn w:val="Domylnaczcionkaakapitu"/>
    <w:uiPriority w:val="99"/>
    <w:semiHidden/>
    <w:unhideWhenUsed/>
    <w:rsid w:val="00520A50"/>
    <w:rPr>
      <w:color w:val="0078D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://www.mercedes-benz.com/museum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mercedesbenzmuseum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classic@mercedes-benz.com" TargetMode="External"/><Relationship Id="rId25" Type="http://schemas.openxmlformats.org/officeDocument/2006/relationships/hyperlink" Target="https://community.mercedes-benz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ommunity.mercedes-benz.com/" TargetMode="External"/><Relationship Id="rId20" Type="http://schemas.openxmlformats.org/officeDocument/2006/relationships/hyperlink" Target="https://www.instagram.com/mercedesbenzmuseu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openxmlformats.org/officeDocument/2006/relationships/hyperlink" Target="https://media.mercedes-benz.com/en/140-jahre-innovation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media.mercedes-benz.com/140-years-innovation" TargetMode="External"/><Relationship Id="rId23" Type="http://schemas.openxmlformats.org/officeDocument/2006/relationships/hyperlink" Target="https://media.mercedes-benz.pl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mercedes-benz-archive.com/marsmuseu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o.mercedes-benz.com/140-festival" TargetMode="External"/><Relationship Id="rId22" Type="http://schemas.openxmlformats.org/officeDocument/2006/relationships/hyperlink" Target="mailto:blazej.bulinski@mercedes-benz.com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o\OneDrive\Desktop\20260817_C\20260817_Klasa_C_MBUX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4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20260817_Klasa_C_MBUX.dotx</Template>
  <TotalTime>0</TotalTime>
  <Pages>3</Pages>
  <Words>989</Words>
  <Characters>6807</Characters>
  <Application>Microsoft Office Word</Application>
  <DocSecurity>0</DocSecurity>
  <Lines>107</Lines>
  <Paragraphs>33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Sobolewski</dc:creator>
  <cp:keywords/>
  <dc:description/>
  <cp:lastModifiedBy>Bulinski, Blazej (127-Extern-Blazej)</cp:lastModifiedBy>
  <cp:revision>180</cp:revision>
  <dcterms:created xsi:type="dcterms:W3CDTF">2026-08-17T05:29:00Z</dcterms:created>
  <dcterms:modified xsi:type="dcterms:W3CDTF">2026-10-09T13:36:00Z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